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58C5" w:rsidRPr="00C03F5D" w:rsidRDefault="008B58C5" w:rsidP="00C03F5D">
      <w:pPr>
        <w:rPr>
          <w:sz w:val="26"/>
          <w:szCs w:val="26"/>
        </w:rPr>
      </w:pPr>
    </w:p>
    <w:p w:rsidR="00124FB4" w:rsidRPr="00C03F5D" w:rsidRDefault="00ED1767" w:rsidP="00C03F5D">
      <w:pPr>
        <w:pStyle w:val="TitleProjectName"/>
        <w:spacing w:before="0" w:after="0" w:line="360" w:lineRule="auto"/>
        <w:ind w:left="1134" w:right="1134"/>
        <w:rPr>
          <w:rFonts w:ascii="Times New Roman" w:hAnsi="Times New Roman"/>
          <w:sz w:val="26"/>
          <w:szCs w:val="26"/>
        </w:rPr>
      </w:pPr>
      <w:r w:rsidRPr="00C03F5D">
        <w:rPr>
          <w:rFonts w:ascii="Times New Roman" w:hAnsi="Times New Roman"/>
          <w:sz w:val="26"/>
          <w:szCs w:val="26"/>
        </w:rPr>
        <w:fldChar w:fldCharType="begin"/>
      </w:r>
      <w:r w:rsidRPr="00C03F5D">
        <w:rPr>
          <w:rFonts w:ascii="Times New Roman" w:hAnsi="Times New Roman"/>
          <w:sz w:val="26"/>
          <w:szCs w:val="26"/>
        </w:rPr>
        <w:instrText xml:space="preserve"> TITLE   \* MERGEFORMAT </w:instrText>
      </w:r>
      <w:r w:rsidRPr="00C03F5D">
        <w:rPr>
          <w:rFonts w:ascii="Times New Roman" w:hAnsi="Times New Roman"/>
          <w:sz w:val="26"/>
          <w:szCs w:val="26"/>
        </w:rPr>
        <w:fldChar w:fldCharType="separate"/>
      </w:r>
      <w:r w:rsidRPr="00C03F5D">
        <w:rPr>
          <w:rFonts w:ascii="Times New Roman" w:hAnsi="Times New Roman"/>
          <w:sz w:val="26"/>
          <w:szCs w:val="26"/>
        </w:rPr>
        <w:t>Методическое пособие. Продажи.</w:t>
      </w:r>
      <w:r w:rsidRPr="00C03F5D">
        <w:rPr>
          <w:rFonts w:ascii="Times New Roman" w:hAnsi="Times New Roman"/>
          <w:sz w:val="26"/>
          <w:szCs w:val="26"/>
        </w:rPr>
        <w:fldChar w:fldCharType="end"/>
      </w:r>
    </w:p>
    <w:p w:rsidR="008B58C5" w:rsidRPr="00C03F5D" w:rsidRDefault="008B58C5" w:rsidP="00C03F5D">
      <w:pPr>
        <w:pStyle w:val="TitleVersion"/>
        <w:spacing w:before="0" w:after="0" w:line="360" w:lineRule="auto"/>
        <w:rPr>
          <w:rFonts w:ascii="Times New Roman" w:hAnsi="Times New Roman"/>
          <w:sz w:val="26"/>
          <w:szCs w:val="26"/>
        </w:rPr>
      </w:pPr>
    </w:p>
    <w:p w:rsidR="00124FB4" w:rsidRPr="00C03F5D" w:rsidRDefault="00124FB4" w:rsidP="00C03F5D">
      <w:pPr>
        <w:pStyle w:val="TitleVersion"/>
        <w:spacing w:before="0" w:after="0" w:line="360" w:lineRule="auto"/>
        <w:rPr>
          <w:rFonts w:ascii="Times New Roman" w:hAnsi="Times New Roman"/>
          <w:sz w:val="26"/>
          <w:szCs w:val="26"/>
        </w:rPr>
      </w:pPr>
      <w:r w:rsidRPr="00C03F5D">
        <w:rPr>
          <w:rFonts w:ascii="Times New Roman" w:hAnsi="Times New Roman"/>
          <w:sz w:val="26"/>
          <w:szCs w:val="26"/>
        </w:rPr>
        <w:t xml:space="preserve">Версия </w:t>
      </w:r>
      <w:r w:rsidRPr="00C03F5D">
        <w:rPr>
          <w:rFonts w:ascii="Times New Roman" w:hAnsi="Times New Roman"/>
          <w:sz w:val="26"/>
          <w:szCs w:val="26"/>
        </w:rPr>
        <w:fldChar w:fldCharType="begin"/>
      </w:r>
      <w:r w:rsidRPr="00C03F5D">
        <w:rPr>
          <w:rFonts w:ascii="Times New Roman" w:hAnsi="Times New Roman"/>
          <w:sz w:val="26"/>
          <w:szCs w:val="26"/>
        </w:rPr>
        <w:instrText xml:space="preserve"> DOCPROPERTY "Версия документа"  \* MERGEFORMAT </w:instrText>
      </w:r>
      <w:r w:rsidRPr="00C03F5D">
        <w:rPr>
          <w:rFonts w:ascii="Times New Roman" w:hAnsi="Times New Roman"/>
          <w:sz w:val="26"/>
          <w:szCs w:val="26"/>
        </w:rPr>
        <w:fldChar w:fldCharType="separate"/>
      </w:r>
      <w:r w:rsidR="00F13466" w:rsidRPr="00C03F5D">
        <w:rPr>
          <w:rFonts w:ascii="Times New Roman" w:hAnsi="Times New Roman"/>
          <w:sz w:val="26"/>
          <w:szCs w:val="26"/>
        </w:rPr>
        <w:t>26.1</w:t>
      </w:r>
      <w:r w:rsidRPr="00C03F5D">
        <w:rPr>
          <w:rFonts w:ascii="Times New Roman" w:hAnsi="Times New Roman"/>
          <w:sz w:val="26"/>
          <w:szCs w:val="26"/>
        </w:rPr>
        <w:fldChar w:fldCharType="end"/>
      </w:r>
    </w:p>
    <w:p w:rsidR="00917B20" w:rsidRPr="00C03F5D" w:rsidRDefault="00917B20" w:rsidP="00C03F5D">
      <w:pPr>
        <w:ind w:firstLine="0"/>
        <w:rPr>
          <w:sz w:val="26"/>
          <w:szCs w:val="26"/>
        </w:rPr>
      </w:pPr>
    </w:p>
    <w:p w:rsidR="00075667" w:rsidRPr="00C03F5D" w:rsidRDefault="00075667" w:rsidP="00C03F5D">
      <w:pPr>
        <w:pStyle w:val="aa"/>
        <w:spacing w:line="360" w:lineRule="auto"/>
        <w:rPr>
          <w:rFonts w:ascii="Times New Roman" w:hAnsi="Times New Roman"/>
          <w:sz w:val="26"/>
          <w:szCs w:val="26"/>
        </w:rPr>
        <w:sectPr w:rsidR="00075667" w:rsidRPr="00C03F5D" w:rsidSect="00B4140D">
          <w:headerReference w:type="default" r:id="rId8"/>
          <w:footerReference w:type="default" r:id="rId9"/>
          <w:pgSz w:w="12240" w:h="15840" w:code="1"/>
          <w:pgMar w:top="1134" w:right="1134" w:bottom="1134" w:left="1134" w:header="737" w:footer="737" w:gutter="0"/>
          <w:cols w:space="720"/>
          <w:noEndnote/>
          <w:titlePg/>
        </w:sectPr>
      </w:pPr>
    </w:p>
    <w:p w:rsidR="001868BC" w:rsidRPr="00C03F5D" w:rsidRDefault="001868BC" w:rsidP="00C03F5D">
      <w:pPr>
        <w:pStyle w:val="aa"/>
        <w:spacing w:line="360" w:lineRule="auto"/>
        <w:rPr>
          <w:rFonts w:ascii="Times New Roman" w:hAnsi="Times New Roman"/>
          <w:sz w:val="26"/>
          <w:szCs w:val="26"/>
        </w:rPr>
      </w:pPr>
      <w:r w:rsidRPr="00C03F5D">
        <w:rPr>
          <w:rFonts w:ascii="Times New Roman" w:hAnsi="Times New Roman"/>
          <w:sz w:val="26"/>
          <w:szCs w:val="26"/>
        </w:rPr>
        <w:lastRenderedPageBreak/>
        <w:t>Оглавление</w:t>
      </w:r>
    </w:p>
    <w:p w:rsidR="00F63063" w:rsidRPr="00C03F5D" w:rsidRDefault="00A35AB0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r w:rsidRPr="00C03F5D">
        <w:rPr>
          <w:sz w:val="20"/>
          <w:szCs w:val="20"/>
        </w:rPr>
        <w:fldChar w:fldCharType="begin"/>
      </w:r>
      <w:r w:rsidRPr="00C03F5D">
        <w:rPr>
          <w:sz w:val="20"/>
          <w:szCs w:val="20"/>
        </w:rPr>
        <w:instrText xml:space="preserve"> TOC \o "1-4" \h \z \u </w:instrText>
      </w:r>
      <w:r w:rsidRPr="00C03F5D">
        <w:rPr>
          <w:sz w:val="20"/>
          <w:szCs w:val="20"/>
        </w:rPr>
        <w:fldChar w:fldCharType="separate"/>
      </w:r>
      <w:hyperlink w:anchor="_Toc63361010" w:history="1">
        <w:r w:rsidR="00F63063" w:rsidRPr="00C03F5D">
          <w:rPr>
            <w:rStyle w:val="af1"/>
            <w:sz w:val="20"/>
            <w:szCs w:val="20"/>
          </w:rPr>
          <w:t>1.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Описание документа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11" w:history="1">
        <w:r w:rsidR="00F63063" w:rsidRPr="00C03F5D">
          <w:rPr>
            <w:rStyle w:val="af1"/>
            <w:sz w:val="20"/>
            <w:szCs w:val="20"/>
          </w:rPr>
          <w:t>1.1.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Назначение документа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12" w:history="1">
        <w:r w:rsidR="00F63063" w:rsidRPr="00C03F5D">
          <w:rPr>
            <w:rStyle w:val="af1"/>
            <w:sz w:val="20"/>
            <w:szCs w:val="20"/>
          </w:rPr>
          <w:t>1.2.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Пользователи документа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_Toc63361012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13" w:history="1">
        <w:r w:rsidR="00F63063" w:rsidRPr="00C03F5D">
          <w:rPr>
            <w:rStyle w:val="af1"/>
            <w:sz w:val="20"/>
            <w:szCs w:val="20"/>
          </w:rPr>
          <w:t>1.3.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Перечень ссылок и документов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_Toc63361013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14" w:history="1">
        <w:r w:rsidR="00F63063" w:rsidRPr="00C03F5D">
          <w:rPr>
            <w:rStyle w:val="af1"/>
            <w:sz w:val="20"/>
            <w:szCs w:val="20"/>
          </w:rPr>
          <w:t>2.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Основные термины системы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_Toc63361014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15" w:history="1">
        <w:r w:rsidR="00F63063" w:rsidRPr="00C03F5D">
          <w:rPr>
            <w:rStyle w:val="af1"/>
            <w:sz w:val="20"/>
            <w:szCs w:val="20"/>
          </w:rPr>
          <w:t>3.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Основные характеристики сущностей системы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_Toc63361015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9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16" w:history="1">
        <w:r w:rsidR="00F63063" w:rsidRPr="00C03F5D">
          <w:rPr>
            <w:rStyle w:val="af1"/>
            <w:sz w:val="20"/>
            <w:szCs w:val="20"/>
          </w:rPr>
          <w:t>4.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Порядок регистрации нового клиента и абонента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_Toc63361016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10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17" w:history="1">
        <w:r w:rsidR="00F63063" w:rsidRPr="00C03F5D">
          <w:rPr>
            <w:rStyle w:val="af1"/>
            <w:sz w:val="20"/>
            <w:szCs w:val="20"/>
          </w:rPr>
          <w:t>5.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Регистрация нового клиента и абонента в офисе Компании-оператора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_Toc63361017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12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18" w:history="1">
        <w:r w:rsidR="00F63063" w:rsidRPr="00C03F5D">
          <w:rPr>
            <w:rStyle w:val="af1"/>
            <w:sz w:val="20"/>
            <w:szCs w:val="20"/>
          </w:rPr>
          <w:t>5.1.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карточки клиента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_Toc63361018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12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19" w:history="1">
        <w:r w:rsidR="00F63063" w:rsidRPr="00C03F5D">
          <w:rPr>
            <w:rStyle w:val="af1"/>
            <w:sz w:val="20"/>
            <w:szCs w:val="20"/>
          </w:rPr>
          <w:t>5.2.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нового лицевого счета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_Toc63361019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20" w:history="1">
        <w:r w:rsidR="00F63063" w:rsidRPr="00C03F5D">
          <w:rPr>
            <w:rStyle w:val="af1"/>
            <w:sz w:val="20"/>
            <w:szCs w:val="20"/>
          </w:rPr>
          <w:t>5.2.1.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Заведение дополнительной контактной информации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16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21" w:history="1">
        <w:r w:rsidR="00F63063" w:rsidRPr="00C03F5D">
          <w:rPr>
            <w:rStyle w:val="af1"/>
            <w:sz w:val="20"/>
            <w:szCs w:val="20"/>
          </w:rPr>
          <w:t>5.3.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Заведение банковских реквизитов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22" w:history="1">
        <w:r w:rsidR="00F63063" w:rsidRPr="00C03F5D">
          <w:rPr>
            <w:rStyle w:val="af1"/>
            <w:sz w:val="20"/>
            <w:szCs w:val="20"/>
          </w:rPr>
          <w:t>5.3.1.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Заведение банковских реквизитов клиента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_Toc63361022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18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23" w:history="1">
        <w:r w:rsidR="00F63063" w:rsidRPr="00C03F5D">
          <w:rPr>
            <w:rStyle w:val="af1"/>
            <w:sz w:val="20"/>
            <w:szCs w:val="20"/>
          </w:rPr>
          <w:t>5.3.2.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Заведение банковских реквизитов биллинг-группы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_Toc63361023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20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24" w:history="1">
        <w:r w:rsidR="00F63063" w:rsidRPr="00C03F5D">
          <w:rPr>
            <w:rStyle w:val="af1"/>
            <w:sz w:val="20"/>
            <w:szCs w:val="20"/>
            <w:lang w:eastAsia="ru-RU"/>
          </w:rPr>
          <w:t>5.3.2.1.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  <w:lang w:eastAsia="ru-RU"/>
          </w:rPr>
          <w:t>Создание банковских реквизитов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_Toc63361024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22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25" w:history="1">
        <w:r w:rsidR="00F63063" w:rsidRPr="00C03F5D">
          <w:rPr>
            <w:rStyle w:val="af1"/>
            <w:sz w:val="20"/>
            <w:szCs w:val="20"/>
            <w:lang w:eastAsia="ru-RU"/>
          </w:rPr>
          <w:t>5.3.2.2.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  <w:lang w:eastAsia="ru-RU"/>
          </w:rPr>
          <w:t>Редактирование  банковских реквизитов.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_Toc63361025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23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26" w:history="1">
        <w:r w:rsidR="00F63063" w:rsidRPr="00C03F5D">
          <w:rPr>
            <w:rStyle w:val="af1"/>
            <w:sz w:val="20"/>
            <w:szCs w:val="20"/>
            <w:lang w:eastAsia="ru-RU"/>
          </w:rPr>
          <w:t>5.3.2.3.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  <w:lang w:eastAsia="ru-RU"/>
          </w:rPr>
          <w:t>Удаление  банковских реквизитов.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_Toc63361026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27" w:history="1">
        <w:r w:rsidR="00F63063" w:rsidRPr="00C03F5D">
          <w:rPr>
            <w:rStyle w:val="af1"/>
            <w:sz w:val="20"/>
            <w:szCs w:val="20"/>
          </w:rPr>
          <w:t>5.3.3.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Индивидуальное наименование банка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_Toc63361027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28" w:history="1">
        <w:r w:rsidR="00F63063" w:rsidRPr="00C03F5D">
          <w:rPr>
            <w:rStyle w:val="af1"/>
            <w:sz w:val="20"/>
            <w:szCs w:val="20"/>
          </w:rPr>
          <w:t>5.4.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Подключение абонентов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_Toc63361028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25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29" w:history="1">
        <w:r w:rsidR="00F63063" w:rsidRPr="00C03F5D">
          <w:rPr>
            <w:rStyle w:val="af1"/>
            <w:sz w:val="20"/>
            <w:szCs w:val="20"/>
          </w:rPr>
          <w:t>5.4.1.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Заведение заявки на новое подключение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_Toc63361029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30" w:history="1">
        <w:r w:rsidR="00F63063" w:rsidRPr="00C03F5D">
          <w:rPr>
            <w:rStyle w:val="af1"/>
            <w:sz w:val="20"/>
            <w:szCs w:val="20"/>
          </w:rPr>
          <w:t>5.4.1.1.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  <w:lang w:eastAsia="ru-RU"/>
          </w:rPr>
          <w:t>Автоматическое создание идентификатора подключения.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27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31" w:history="1">
        <w:r w:rsidR="00F63063" w:rsidRPr="00C03F5D">
          <w:rPr>
            <w:rStyle w:val="af1"/>
            <w:sz w:val="20"/>
            <w:szCs w:val="20"/>
          </w:rPr>
          <w:t>5.4.2.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Формирование контрактов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37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32" w:history="1">
        <w:r w:rsidR="00F63063" w:rsidRPr="00C03F5D">
          <w:rPr>
            <w:rStyle w:val="af1"/>
            <w:sz w:val="20"/>
            <w:szCs w:val="20"/>
          </w:rPr>
          <w:t>5.4.2.1.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контракта в заявке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_Toc63361032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37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33" w:history="1">
        <w:r w:rsidR="00F63063" w:rsidRPr="00C03F5D">
          <w:rPr>
            <w:rStyle w:val="af1"/>
            <w:sz w:val="20"/>
            <w:szCs w:val="20"/>
          </w:rPr>
          <w:t>5.4.2.2.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контракта из интерфейса «Контракты»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_Toc63361033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37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34" w:history="1">
        <w:r w:rsidR="00F63063" w:rsidRPr="00C03F5D">
          <w:rPr>
            <w:rStyle w:val="af1"/>
            <w:sz w:val="20"/>
            <w:szCs w:val="20"/>
          </w:rPr>
          <w:t>5.4.3.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Контроль выполнения заявки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_Toc63361034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40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35" w:history="1">
        <w:r w:rsidR="00F63063" w:rsidRPr="00C03F5D">
          <w:rPr>
            <w:rStyle w:val="af1"/>
            <w:sz w:val="20"/>
            <w:szCs w:val="20"/>
          </w:rPr>
          <w:t>5.4.4.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Выставление счета за подключение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_Toc63361035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41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36" w:history="1">
        <w:r w:rsidR="00F63063" w:rsidRPr="00C03F5D">
          <w:rPr>
            <w:rStyle w:val="af1"/>
            <w:sz w:val="20"/>
            <w:szCs w:val="20"/>
          </w:rPr>
          <w:t>5.4.5.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Оплата счета за подключение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_Toc63361036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41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37" w:history="1">
        <w:r w:rsidR="00F63063" w:rsidRPr="00C03F5D">
          <w:rPr>
            <w:rStyle w:val="af1"/>
            <w:sz w:val="20"/>
            <w:szCs w:val="20"/>
          </w:rPr>
          <w:t>5.4.6.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Выдача оборудования по заявке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_Toc63361037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42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38" w:history="1">
        <w:r w:rsidR="00F63063" w:rsidRPr="00C03F5D">
          <w:rPr>
            <w:rStyle w:val="af1"/>
            <w:sz w:val="20"/>
            <w:szCs w:val="20"/>
          </w:rPr>
          <w:t>5.4.7.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Частичная выдача оборудования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_Toc63361038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43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39" w:history="1">
        <w:r w:rsidR="00F63063" w:rsidRPr="00C03F5D">
          <w:rPr>
            <w:rStyle w:val="af1"/>
            <w:sz w:val="20"/>
            <w:szCs w:val="20"/>
          </w:rPr>
          <w:t>5.5.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информации о новом абоненте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_Toc63361039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40" w:history="1">
        <w:r w:rsidR="00F63063" w:rsidRPr="00C03F5D">
          <w:rPr>
            <w:rStyle w:val="af1"/>
            <w:sz w:val="20"/>
            <w:szCs w:val="20"/>
          </w:rPr>
          <w:t>6.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Регистрация нового абонента от дилера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1" w:history="1">
        <w:r w:rsidR="00F63063" w:rsidRPr="00C03F5D">
          <w:rPr>
            <w:rStyle w:val="af1"/>
            <w:sz w:val="20"/>
            <w:szCs w:val="20"/>
          </w:rPr>
          <w:t>6.1.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карточки клиента и банковских реквизитов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2" w:history="1">
        <w:r w:rsidR="00F63063" w:rsidRPr="00C03F5D">
          <w:rPr>
            <w:rStyle w:val="af1"/>
            <w:sz w:val="20"/>
            <w:szCs w:val="20"/>
          </w:rPr>
          <w:t>6.2.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нового лицевого счета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_Toc63361042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3" w:history="1">
        <w:r w:rsidR="00F63063" w:rsidRPr="00C03F5D">
          <w:rPr>
            <w:rStyle w:val="af1"/>
            <w:sz w:val="20"/>
            <w:szCs w:val="20"/>
          </w:rPr>
          <w:t>6.3.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Подключение абонента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_Toc63361043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49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4" w:history="1">
        <w:r w:rsidR="00F63063" w:rsidRPr="00C03F5D">
          <w:rPr>
            <w:rStyle w:val="af1"/>
            <w:sz w:val="20"/>
            <w:szCs w:val="20"/>
          </w:rPr>
          <w:t>6.4.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информации о новом абоненте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_Toc63361044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53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45" w:history="1">
        <w:r w:rsidR="00F63063" w:rsidRPr="00C03F5D">
          <w:rPr>
            <w:rStyle w:val="af1"/>
            <w:sz w:val="20"/>
            <w:szCs w:val="20"/>
          </w:rPr>
          <w:t>7.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 xml:space="preserve">Регистрация нового клиента и абонента через </w:t>
        </w:r>
        <w:r w:rsidR="00F63063" w:rsidRPr="00C03F5D">
          <w:rPr>
            <w:rStyle w:val="af1"/>
            <w:sz w:val="20"/>
            <w:szCs w:val="20"/>
            <w:lang w:val="en-US"/>
          </w:rPr>
          <w:t>WEB</w:t>
        </w:r>
        <w:r w:rsidR="00F63063" w:rsidRPr="00C03F5D">
          <w:rPr>
            <w:rStyle w:val="af1"/>
            <w:sz w:val="20"/>
            <w:szCs w:val="20"/>
          </w:rPr>
          <w:t>-интерфейс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_Toc63361045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55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6" w:history="1">
        <w:r w:rsidR="00F63063" w:rsidRPr="00C03F5D">
          <w:rPr>
            <w:rStyle w:val="af1"/>
            <w:sz w:val="20"/>
            <w:szCs w:val="20"/>
          </w:rPr>
          <w:t>7.1.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карточки клиента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_Toc63361046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55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7" w:history="1">
        <w:r w:rsidR="00F63063" w:rsidRPr="00C03F5D">
          <w:rPr>
            <w:rStyle w:val="af1"/>
            <w:sz w:val="20"/>
            <w:szCs w:val="20"/>
          </w:rPr>
          <w:t>7.2.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нового лицевого счета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_Toc63361047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56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8" w:history="1">
        <w:r w:rsidR="00F63063" w:rsidRPr="00C03F5D">
          <w:rPr>
            <w:rStyle w:val="af1"/>
            <w:sz w:val="20"/>
            <w:szCs w:val="20"/>
          </w:rPr>
          <w:t>7.3.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Подключение нового абонента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_Toc63361048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49" w:history="1">
        <w:r w:rsidR="00F63063" w:rsidRPr="00C03F5D">
          <w:rPr>
            <w:rStyle w:val="af1"/>
            <w:sz w:val="20"/>
            <w:szCs w:val="20"/>
          </w:rPr>
          <w:t>7.4.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Создание и просмотр нового клиента и абонента в АСР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_Toc63361049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50" w:history="1">
        <w:r w:rsidR="00F63063" w:rsidRPr="00C03F5D">
          <w:rPr>
            <w:rStyle w:val="af1"/>
            <w:sz w:val="20"/>
            <w:szCs w:val="20"/>
          </w:rPr>
          <w:t>8.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Организационная структура компании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51" w:history="1">
        <w:r w:rsidR="00F63063" w:rsidRPr="00C03F5D">
          <w:rPr>
            <w:rStyle w:val="af1"/>
            <w:sz w:val="20"/>
            <w:szCs w:val="20"/>
          </w:rPr>
          <w:t>8.1.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Общее описание интерфейса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58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52" w:history="1">
        <w:r w:rsidR="00F63063" w:rsidRPr="00C03F5D">
          <w:rPr>
            <w:rStyle w:val="af1"/>
            <w:sz w:val="20"/>
            <w:szCs w:val="20"/>
          </w:rPr>
          <w:t>8.1.1.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Отделы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_Toc63361052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60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53" w:history="1">
        <w:r w:rsidR="00F63063" w:rsidRPr="00C03F5D">
          <w:rPr>
            <w:rStyle w:val="af1"/>
            <w:sz w:val="20"/>
            <w:szCs w:val="20"/>
          </w:rPr>
          <w:t>8.1.2.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Сотрудники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_Toc63361053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62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41"/>
        <w:spacing w:line="360" w:lineRule="auto"/>
        <w:rPr>
          <w:rFonts w:eastAsiaTheme="minorEastAsia"/>
          <w:sz w:val="20"/>
          <w:szCs w:val="20"/>
          <w:lang w:eastAsia="ru-RU"/>
        </w:rPr>
      </w:pPr>
      <w:hyperlink w:anchor="_Toc63361054" w:history="1">
        <w:r w:rsidR="00F63063" w:rsidRPr="00C03F5D">
          <w:rPr>
            <w:rStyle w:val="af1"/>
            <w:sz w:val="20"/>
            <w:szCs w:val="20"/>
          </w:rPr>
          <w:t>8.1.2.1.</w:t>
        </w:r>
        <w:r w:rsidR="00F63063" w:rsidRPr="00C03F5D">
          <w:rPr>
            <w:rFonts w:eastAsiaTheme="minorEastAsia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Сотрудники-менеджеры (продавцы)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_Toc63361054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63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22"/>
        <w:spacing w:line="360" w:lineRule="auto"/>
        <w:rPr>
          <w:rFonts w:eastAsiaTheme="minorEastAsia"/>
          <w:smallCaps w:val="0"/>
          <w:sz w:val="20"/>
          <w:szCs w:val="20"/>
          <w:lang w:eastAsia="ru-RU"/>
        </w:rPr>
      </w:pPr>
      <w:hyperlink w:anchor="_Toc63361055" w:history="1">
        <w:r w:rsidR="00F63063" w:rsidRPr="00C03F5D">
          <w:rPr>
            <w:rStyle w:val="af1"/>
            <w:sz w:val="20"/>
            <w:szCs w:val="20"/>
          </w:rPr>
          <w:t>8.2.</w:t>
        </w:r>
        <w:r w:rsidR="00F63063" w:rsidRPr="00C03F5D">
          <w:rPr>
            <w:rFonts w:eastAsiaTheme="minorEastAsia"/>
            <w:small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Функциональные возможности интерфейса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_Toc63361055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68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56" w:history="1">
        <w:r w:rsidR="00F63063" w:rsidRPr="00C03F5D">
          <w:rPr>
            <w:rStyle w:val="af1"/>
            <w:sz w:val="20"/>
            <w:szCs w:val="20"/>
          </w:rPr>
          <w:t>8.2.1.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Добавление нового отдела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_Toc63361056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68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57" w:history="1">
        <w:r w:rsidR="00F63063" w:rsidRPr="00C03F5D">
          <w:rPr>
            <w:rStyle w:val="af1"/>
            <w:sz w:val="20"/>
            <w:szCs w:val="20"/>
          </w:rPr>
          <w:t>8.2.2.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Редактирование данных отдела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_Toc63361057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69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58" w:history="1">
        <w:r w:rsidR="00F63063" w:rsidRPr="00C03F5D">
          <w:rPr>
            <w:rStyle w:val="af1"/>
            <w:sz w:val="20"/>
            <w:szCs w:val="20"/>
          </w:rPr>
          <w:t>8.2.3.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Добавление нового сотрудника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_Toc63361058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70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59" w:history="1">
        <w:r w:rsidR="00F63063" w:rsidRPr="00C03F5D">
          <w:rPr>
            <w:rStyle w:val="af1"/>
            <w:sz w:val="20"/>
            <w:szCs w:val="20"/>
          </w:rPr>
          <w:t>8.2.4.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Редактирование данных сотрудника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_Toc63361059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70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0" w:history="1">
        <w:r w:rsidR="00F63063" w:rsidRPr="00C03F5D">
          <w:rPr>
            <w:rStyle w:val="af1"/>
            <w:sz w:val="20"/>
            <w:szCs w:val="20"/>
          </w:rPr>
          <w:t>8.2.5.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Привязка сотрудника к отделу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71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1" w:history="1">
        <w:r w:rsidR="00F63063" w:rsidRPr="00C03F5D">
          <w:rPr>
            <w:rStyle w:val="af1"/>
            <w:sz w:val="20"/>
            <w:szCs w:val="20"/>
          </w:rPr>
          <w:t>8.2.6.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Отвязка сотрудника от отдела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72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2" w:history="1">
        <w:r w:rsidR="00F63063" w:rsidRPr="00C03F5D">
          <w:rPr>
            <w:rStyle w:val="af1"/>
            <w:sz w:val="20"/>
            <w:szCs w:val="20"/>
          </w:rPr>
          <w:t>8.2.7.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истории изменения данных отдела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_Toc63361062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73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3" w:history="1">
        <w:r w:rsidR="00F63063" w:rsidRPr="00C03F5D">
          <w:rPr>
            <w:rStyle w:val="af1"/>
            <w:sz w:val="20"/>
            <w:szCs w:val="20"/>
          </w:rPr>
          <w:t>8.2.8.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ЛС, привязанных к отделу и привязка/отвязка ЛС к отделу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_Toc63361063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73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4" w:history="1">
        <w:r w:rsidR="00F63063" w:rsidRPr="00C03F5D">
          <w:rPr>
            <w:rStyle w:val="af1"/>
            <w:sz w:val="20"/>
            <w:szCs w:val="20"/>
          </w:rPr>
          <w:t>8.2.9.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и редактирование списка телефонов отдела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_Toc63361064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74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5" w:history="1">
        <w:r w:rsidR="00F63063" w:rsidRPr="00C03F5D">
          <w:rPr>
            <w:rStyle w:val="af1"/>
            <w:sz w:val="20"/>
            <w:szCs w:val="20"/>
          </w:rPr>
          <w:t>8.2.10.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 xml:space="preserve">Просмотр и редактирование </w:t>
        </w:r>
        <w:r w:rsidR="00F63063" w:rsidRPr="00C03F5D">
          <w:rPr>
            <w:rStyle w:val="af1"/>
            <w:sz w:val="20"/>
            <w:szCs w:val="20"/>
            <w:lang w:val="en-US"/>
          </w:rPr>
          <w:t>e</w:t>
        </w:r>
        <w:r w:rsidR="00F63063" w:rsidRPr="00C03F5D">
          <w:rPr>
            <w:rStyle w:val="af1"/>
            <w:sz w:val="20"/>
            <w:szCs w:val="20"/>
          </w:rPr>
          <w:t>-</w:t>
        </w:r>
        <w:r w:rsidR="00F63063" w:rsidRPr="00C03F5D">
          <w:rPr>
            <w:rStyle w:val="af1"/>
            <w:sz w:val="20"/>
            <w:szCs w:val="20"/>
            <w:lang w:val="en-US"/>
          </w:rPr>
          <w:t>mail</w:t>
        </w:r>
        <w:r w:rsidR="00F63063" w:rsidRPr="00C03F5D">
          <w:rPr>
            <w:rStyle w:val="af1"/>
            <w:sz w:val="20"/>
            <w:szCs w:val="20"/>
          </w:rPr>
          <w:t xml:space="preserve"> отдела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_Toc63361065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76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6" w:history="1">
        <w:r w:rsidR="00F63063" w:rsidRPr="00C03F5D">
          <w:rPr>
            <w:rStyle w:val="af1"/>
            <w:sz w:val="20"/>
            <w:szCs w:val="20"/>
          </w:rPr>
          <w:t>8.2.11.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истории изменения данных сотрудника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_Toc63361066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7" w:history="1">
        <w:r w:rsidR="00F63063" w:rsidRPr="00C03F5D">
          <w:rPr>
            <w:rStyle w:val="af1"/>
            <w:sz w:val="20"/>
            <w:szCs w:val="20"/>
          </w:rPr>
          <w:t>8.2.12.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ЛС, привязанных к сотруднику и привязка ЛС к сотруднику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_Toc63361067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8" w:history="1">
        <w:r w:rsidR="00F63063" w:rsidRPr="00C03F5D">
          <w:rPr>
            <w:rStyle w:val="af1"/>
            <w:sz w:val="20"/>
            <w:szCs w:val="20"/>
          </w:rPr>
          <w:t>8.2.13.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и редактирование списка телефонов сотрудника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_Toc63361068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77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69" w:history="1">
        <w:r w:rsidR="00F63063" w:rsidRPr="00C03F5D">
          <w:rPr>
            <w:rStyle w:val="af1"/>
            <w:sz w:val="20"/>
            <w:szCs w:val="20"/>
          </w:rPr>
          <w:t>8.2.14.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 xml:space="preserve">Просмотр и редактирование </w:t>
        </w:r>
        <w:r w:rsidR="00F63063" w:rsidRPr="00C03F5D">
          <w:rPr>
            <w:rStyle w:val="af1"/>
            <w:sz w:val="20"/>
            <w:szCs w:val="20"/>
            <w:lang w:val="en-US"/>
          </w:rPr>
          <w:t>e</w:t>
        </w:r>
        <w:r w:rsidR="00F63063" w:rsidRPr="00C03F5D">
          <w:rPr>
            <w:rStyle w:val="af1"/>
            <w:sz w:val="20"/>
            <w:szCs w:val="20"/>
          </w:rPr>
          <w:t>-</w:t>
        </w:r>
        <w:r w:rsidR="00F63063" w:rsidRPr="00C03F5D">
          <w:rPr>
            <w:rStyle w:val="af1"/>
            <w:sz w:val="20"/>
            <w:szCs w:val="20"/>
            <w:lang w:val="en-US"/>
          </w:rPr>
          <w:t>mail</w:t>
        </w:r>
        <w:r w:rsidR="00F63063" w:rsidRPr="00C03F5D">
          <w:rPr>
            <w:rStyle w:val="af1"/>
            <w:sz w:val="20"/>
            <w:szCs w:val="20"/>
          </w:rPr>
          <w:t xml:space="preserve"> сотрудника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_Toc63361069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31"/>
        <w:spacing w:line="360" w:lineRule="auto"/>
        <w:rPr>
          <w:rFonts w:eastAsiaTheme="minorEastAsia"/>
          <w:iCs w:val="0"/>
          <w:sz w:val="20"/>
          <w:szCs w:val="20"/>
          <w:lang w:eastAsia="ru-RU"/>
        </w:rPr>
      </w:pPr>
      <w:hyperlink w:anchor="_Toc63361070" w:history="1">
        <w:r w:rsidR="00F63063" w:rsidRPr="00C03F5D">
          <w:rPr>
            <w:rStyle w:val="af1"/>
            <w:sz w:val="20"/>
            <w:szCs w:val="20"/>
          </w:rPr>
          <w:t>8.2.15.</w:t>
        </w:r>
        <w:r w:rsidR="00F63063" w:rsidRPr="00C03F5D">
          <w:rPr>
            <w:rFonts w:eastAsiaTheme="minorEastAsia"/>
            <w:iC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Просмотр логина, привязанного к сотруднику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_Toc63361070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78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F63063" w:rsidRPr="00C03F5D" w:rsidRDefault="005627B1" w:rsidP="00C03F5D">
      <w:pPr>
        <w:pStyle w:val="11"/>
        <w:spacing w:line="360" w:lineRule="auto"/>
        <w:rPr>
          <w:rFonts w:eastAsiaTheme="minorEastAsia"/>
          <w:b w:val="0"/>
          <w:bCs w:val="0"/>
          <w:caps w:val="0"/>
          <w:sz w:val="20"/>
          <w:szCs w:val="20"/>
          <w:lang w:eastAsia="ru-RU"/>
        </w:rPr>
      </w:pPr>
      <w:hyperlink w:anchor="_Toc63361071" w:history="1">
        <w:r w:rsidR="00F63063" w:rsidRPr="00C03F5D">
          <w:rPr>
            <w:rStyle w:val="af1"/>
            <w:sz w:val="20"/>
            <w:szCs w:val="20"/>
          </w:rPr>
          <w:t>9.</w:t>
        </w:r>
        <w:r w:rsidR="00F63063" w:rsidRPr="00C03F5D">
          <w:rPr>
            <w:rFonts w:eastAsiaTheme="minorEastAsia"/>
            <w:b w:val="0"/>
            <w:bCs w:val="0"/>
            <w:caps w:val="0"/>
            <w:sz w:val="20"/>
            <w:szCs w:val="20"/>
            <w:lang w:eastAsia="ru-RU"/>
          </w:rPr>
          <w:tab/>
        </w:r>
        <w:r w:rsidR="00F63063" w:rsidRPr="00C03F5D">
          <w:rPr>
            <w:rStyle w:val="af1"/>
            <w:sz w:val="20"/>
            <w:szCs w:val="20"/>
          </w:rPr>
          <w:t>Практические задания</w:t>
        </w:r>
        <w:r w:rsidR="00F63063" w:rsidRPr="00C03F5D">
          <w:rPr>
            <w:webHidden/>
            <w:sz w:val="20"/>
            <w:szCs w:val="20"/>
          </w:rPr>
          <w:tab/>
        </w:r>
        <w:r w:rsidR="00F63063" w:rsidRPr="00C03F5D">
          <w:rPr>
            <w:webHidden/>
            <w:sz w:val="20"/>
            <w:szCs w:val="20"/>
          </w:rPr>
          <w:fldChar w:fldCharType="begin"/>
        </w:r>
        <w:r w:rsidR="00F63063" w:rsidRPr="00C03F5D">
          <w:rPr>
            <w:webHidden/>
            <w:sz w:val="20"/>
            <w:szCs w:val="20"/>
          </w:rPr>
          <w:instrText xml:space="preserve"> PAGEREF _Toc63361071 \h </w:instrText>
        </w:r>
        <w:r w:rsidR="00F63063" w:rsidRPr="00C03F5D">
          <w:rPr>
            <w:webHidden/>
            <w:sz w:val="20"/>
            <w:szCs w:val="20"/>
          </w:rPr>
        </w:r>
        <w:r w:rsidR="00F63063" w:rsidRPr="00C03F5D">
          <w:rPr>
            <w:webHidden/>
            <w:sz w:val="20"/>
            <w:szCs w:val="20"/>
          </w:rPr>
          <w:fldChar w:fldCharType="separate"/>
        </w:r>
        <w:r w:rsidR="00C41682">
          <w:rPr>
            <w:webHidden/>
            <w:sz w:val="20"/>
            <w:szCs w:val="20"/>
          </w:rPr>
          <w:t>79</w:t>
        </w:r>
        <w:r w:rsidR="00F63063" w:rsidRPr="00C03F5D">
          <w:rPr>
            <w:webHidden/>
            <w:sz w:val="20"/>
            <w:szCs w:val="20"/>
          </w:rPr>
          <w:fldChar w:fldCharType="end"/>
        </w:r>
      </w:hyperlink>
    </w:p>
    <w:p w:rsidR="00494D7F" w:rsidRPr="00C03F5D" w:rsidRDefault="00A35AB0" w:rsidP="00C03F5D">
      <w:pPr>
        <w:tabs>
          <w:tab w:val="right" w:leader="dot" w:pos="9923"/>
        </w:tabs>
        <w:ind w:right="900"/>
        <w:rPr>
          <w:noProof/>
          <w:sz w:val="20"/>
          <w:szCs w:val="20"/>
        </w:rPr>
      </w:pPr>
      <w:r w:rsidRPr="00C03F5D">
        <w:rPr>
          <w:sz w:val="20"/>
          <w:szCs w:val="20"/>
        </w:rPr>
        <w:fldChar w:fldCharType="end"/>
      </w:r>
    </w:p>
    <w:p w:rsidR="007D4D40" w:rsidRPr="00C03F5D" w:rsidRDefault="00494D7F" w:rsidP="00C03F5D">
      <w:pPr>
        <w:pStyle w:val="10"/>
        <w:spacing w:before="0" w:after="0"/>
        <w:rPr>
          <w:rFonts w:ascii="Times New Roman" w:hAnsi="Times New Roman" w:cs="Times New Roman"/>
          <w:noProof/>
          <w:sz w:val="26"/>
          <w:szCs w:val="26"/>
        </w:rPr>
      </w:pPr>
      <w:bookmarkStart w:id="0" w:name="_Toc63361010"/>
      <w:r w:rsidRPr="00C03F5D">
        <w:rPr>
          <w:rFonts w:ascii="Times New Roman" w:hAnsi="Times New Roman" w:cs="Times New Roman"/>
          <w:noProof/>
          <w:sz w:val="26"/>
          <w:szCs w:val="26"/>
        </w:rPr>
        <w:lastRenderedPageBreak/>
        <w:t>Описание документа</w:t>
      </w:r>
      <w:bookmarkStart w:id="1" w:name="_GoBack"/>
      <w:bookmarkEnd w:id="0"/>
      <w:bookmarkEnd w:id="1"/>
    </w:p>
    <w:p w:rsidR="00494D7F" w:rsidRPr="00C03F5D" w:rsidRDefault="00B473F4" w:rsidP="00C03F5D">
      <w:pPr>
        <w:pStyle w:val="2"/>
        <w:spacing w:before="0" w:after="0"/>
        <w:rPr>
          <w:rFonts w:ascii="Times New Roman" w:hAnsi="Times New Roman" w:cs="Times New Roman"/>
          <w:noProof/>
          <w:sz w:val="26"/>
          <w:szCs w:val="26"/>
        </w:rPr>
      </w:pPr>
      <w:bookmarkStart w:id="2" w:name="_Toc103678448"/>
      <w:bookmarkStart w:id="3" w:name="_Toc103678644"/>
      <w:bookmarkStart w:id="4" w:name="_Toc103678767"/>
      <w:bookmarkStart w:id="5" w:name="_Toc103678857"/>
      <w:bookmarkStart w:id="6" w:name="_Toc63361011"/>
      <w:r w:rsidRPr="00C03F5D">
        <w:rPr>
          <w:rFonts w:ascii="Times New Roman" w:hAnsi="Times New Roman" w:cs="Times New Roman"/>
          <w:noProof/>
          <w:sz w:val="26"/>
          <w:szCs w:val="26"/>
        </w:rPr>
        <w:t>Назначение</w:t>
      </w:r>
      <w:r w:rsidR="00494D7F" w:rsidRPr="00C03F5D">
        <w:rPr>
          <w:rFonts w:ascii="Times New Roman" w:hAnsi="Times New Roman" w:cs="Times New Roman"/>
          <w:noProof/>
          <w:sz w:val="26"/>
          <w:szCs w:val="26"/>
        </w:rPr>
        <w:t xml:space="preserve"> документа</w:t>
      </w:r>
      <w:bookmarkEnd w:id="2"/>
      <w:bookmarkEnd w:id="3"/>
      <w:bookmarkEnd w:id="4"/>
      <w:bookmarkEnd w:id="5"/>
      <w:bookmarkEnd w:id="6"/>
    </w:p>
    <w:p w:rsidR="00494D7F" w:rsidRPr="00C03F5D" w:rsidRDefault="003D0CB2" w:rsidP="00C03F5D">
      <w:pPr>
        <w:rPr>
          <w:noProof/>
          <w:sz w:val="26"/>
          <w:szCs w:val="26"/>
        </w:rPr>
      </w:pPr>
      <w:r w:rsidRPr="00C03F5D">
        <w:rPr>
          <w:noProof/>
          <w:sz w:val="26"/>
          <w:szCs w:val="26"/>
        </w:rPr>
        <w:t xml:space="preserve">Данный документ предназначен для </w:t>
      </w:r>
      <w:r w:rsidR="00D1495C" w:rsidRPr="00C03F5D">
        <w:rPr>
          <w:noProof/>
          <w:sz w:val="26"/>
          <w:szCs w:val="26"/>
        </w:rPr>
        <w:t>пользователей</w:t>
      </w:r>
      <w:r w:rsidRPr="00C03F5D">
        <w:rPr>
          <w:noProof/>
          <w:sz w:val="26"/>
          <w:szCs w:val="26"/>
        </w:rPr>
        <w:t xml:space="preserve"> системы «Атлант», он описывает </w:t>
      </w:r>
      <w:r w:rsidR="000B1335" w:rsidRPr="00C03F5D">
        <w:rPr>
          <w:noProof/>
          <w:sz w:val="26"/>
          <w:szCs w:val="26"/>
        </w:rPr>
        <w:t>модуль продаж</w:t>
      </w:r>
      <w:r w:rsidR="000A5B04" w:rsidRPr="00C03F5D">
        <w:rPr>
          <w:noProof/>
          <w:sz w:val="26"/>
          <w:szCs w:val="26"/>
        </w:rPr>
        <w:t xml:space="preserve"> АСР «Атлант»</w:t>
      </w:r>
      <w:r w:rsidRPr="00C03F5D">
        <w:rPr>
          <w:noProof/>
          <w:sz w:val="26"/>
          <w:szCs w:val="26"/>
        </w:rPr>
        <w:t>.</w:t>
      </w:r>
    </w:p>
    <w:p w:rsidR="00B473F4" w:rsidRPr="00C03F5D" w:rsidRDefault="00B473F4" w:rsidP="00C03F5D">
      <w:pPr>
        <w:pStyle w:val="2"/>
        <w:spacing w:before="0" w:after="0"/>
        <w:rPr>
          <w:rFonts w:ascii="Times New Roman" w:hAnsi="Times New Roman" w:cs="Times New Roman"/>
          <w:noProof/>
          <w:sz w:val="26"/>
          <w:szCs w:val="26"/>
        </w:rPr>
      </w:pPr>
      <w:bookmarkStart w:id="7" w:name="_Toc63361012"/>
      <w:r w:rsidRPr="00C03F5D">
        <w:rPr>
          <w:rFonts w:ascii="Times New Roman" w:hAnsi="Times New Roman" w:cs="Times New Roman"/>
          <w:noProof/>
          <w:sz w:val="26"/>
          <w:szCs w:val="26"/>
        </w:rPr>
        <w:t>Пользователи документа</w:t>
      </w:r>
      <w:bookmarkEnd w:id="7"/>
    </w:p>
    <w:p w:rsidR="003758FE" w:rsidRPr="00C03F5D" w:rsidRDefault="00831D32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Документ предназначен для </w:t>
      </w:r>
      <w:r w:rsidR="00D1495C" w:rsidRPr="00C03F5D">
        <w:rPr>
          <w:sz w:val="26"/>
          <w:szCs w:val="26"/>
        </w:rPr>
        <w:t>пользователей</w:t>
      </w:r>
      <w:r w:rsidRPr="00C03F5D">
        <w:rPr>
          <w:sz w:val="26"/>
          <w:szCs w:val="26"/>
        </w:rPr>
        <w:t xml:space="preserve"> </w:t>
      </w:r>
      <w:r w:rsidRPr="00C03F5D">
        <w:rPr>
          <w:noProof/>
          <w:sz w:val="26"/>
          <w:szCs w:val="26"/>
        </w:rPr>
        <w:t>системы «Атлант».</w:t>
      </w:r>
    </w:p>
    <w:p w:rsidR="00C92052" w:rsidRPr="00C03F5D" w:rsidRDefault="00C92052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8" w:name="_Toc238459538"/>
      <w:bookmarkStart w:id="9" w:name="_Toc300571080"/>
      <w:bookmarkStart w:id="10" w:name="_Toc302401789"/>
      <w:bookmarkStart w:id="11" w:name="_Toc63361013"/>
      <w:r w:rsidRPr="00C03F5D">
        <w:rPr>
          <w:rFonts w:ascii="Times New Roman" w:hAnsi="Times New Roman" w:cs="Times New Roman"/>
          <w:sz w:val="26"/>
          <w:szCs w:val="26"/>
        </w:rPr>
        <w:t>Перечень ссылок и документов</w:t>
      </w:r>
      <w:bookmarkStart w:id="12" w:name="_Ref238457999"/>
      <w:bookmarkStart w:id="13" w:name="_Ref238458047"/>
      <w:bookmarkEnd w:id="8"/>
      <w:bookmarkEnd w:id="9"/>
      <w:bookmarkEnd w:id="10"/>
      <w:bookmarkEnd w:id="11"/>
    </w:p>
    <w:p w:rsidR="00C92052" w:rsidRPr="00C03F5D" w:rsidRDefault="00C92052" w:rsidP="00C03F5D">
      <w:pPr>
        <w:numPr>
          <w:ilvl w:val="0"/>
          <w:numId w:val="37"/>
        </w:numPr>
        <w:rPr>
          <w:sz w:val="26"/>
          <w:szCs w:val="26"/>
        </w:rPr>
      </w:pPr>
      <w:bookmarkStart w:id="14" w:name="Админ"/>
      <w:r w:rsidRPr="00C03F5D">
        <w:rPr>
          <w:sz w:val="26"/>
          <w:szCs w:val="26"/>
        </w:rPr>
        <w:t>ЗАО «АВК-Коммьюникейшнз». Методическое пособие. Администрирование</w:t>
      </w:r>
      <w:bookmarkEnd w:id="12"/>
      <w:bookmarkEnd w:id="13"/>
      <w:r w:rsidRPr="00C03F5D">
        <w:rPr>
          <w:sz w:val="26"/>
          <w:szCs w:val="26"/>
        </w:rPr>
        <w:t>.</w:t>
      </w:r>
      <w:bookmarkEnd w:id="14"/>
    </w:p>
    <w:p w:rsidR="00740C26" w:rsidRPr="00C03F5D" w:rsidRDefault="00740C26" w:rsidP="00C03F5D">
      <w:pPr>
        <w:numPr>
          <w:ilvl w:val="0"/>
          <w:numId w:val="37"/>
        </w:numPr>
        <w:rPr>
          <w:sz w:val="26"/>
          <w:szCs w:val="26"/>
        </w:rPr>
      </w:pPr>
      <w:bookmarkStart w:id="15" w:name="_Ref308087210"/>
      <w:r w:rsidRPr="00C03F5D">
        <w:rPr>
          <w:sz w:val="26"/>
          <w:szCs w:val="26"/>
        </w:rPr>
        <w:t>ЗАО «АВК-Коммьюникейшнз». Методическое пособие. Абонентское обслуживание.</w:t>
      </w:r>
      <w:bookmarkEnd w:id="15"/>
    </w:p>
    <w:p w:rsidR="001D7A28" w:rsidRPr="00C03F5D" w:rsidRDefault="001D7A28" w:rsidP="00C03F5D">
      <w:pPr>
        <w:numPr>
          <w:ilvl w:val="0"/>
          <w:numId w:val="37"/>
        </w:numPr>
        <w:rPr>
          <w:sz w:val="26"/>
          <w:szCs w:val="26"/>
        </w:rPr>
      </w:pPr>
      <w:bookmarkStart w:id="16" w:name="_Ref310942606"/>
      <w:r w:rsidRPr="00C03F5D">
        <w:rPr>
          <w:sz w:val="26"/>
          <w:szCs w:val="26"/>
        </w:rPr>
        <w:t xml:space="preserve">ЗАО «АВК-Коммьюникейшнз». Пользовательская документация: </w:t>
      </w:r>
      <w:r w:rsidRPr="00C03F5D">
        <w:rPr>
          <w:sz w:val="26"/>
          <w:szCs w:val="26"/>
          <w:lang w:val="en-US"/>
        </w:rPr>
        <w:t>Start</w:t>
      </w:r>
      <w:r w:rsidRPr="00C03F5D">
        <w:rPr>
          <w:sz w:val="26"/>
          <w:szCs w:val="26"/>
        </w:rPr>
        <w:t>_</w:t>
      </w:r>
      <w:r w:rsidRPr="00C03F5D">
        <w:rPr>
          <w:sz w:val="26"/>
          <w:szCs w:val="26"/>
          <w:lang w:val="en-US"/>
        </w:rPr>
        <w:t>PD</w:t>
      </w:r>
      <w:r w:rsidRPr="00C03F5D">
        <w:rPr>
          <w:sz w:val="26"/>
          <w:szCs w:val="26"/>
        </w:rPr>
        <w:t>.</w:t>
      </w:r>
      <w:r w:rsidRPr="00C03F5D">
        <w:rPr>
          <w:sz w:val="26"/>
          <w:szCs w:val="26"/>
          <w:lang w:val="en-US"/>
        </w:rPr>
        <w:t>chm</w:t>
      </w:r>
      <w:bookmarkEnd w:id="16"/>
    </w:p>
    <w:p w:rsidR="003758FE" w:rsidRPr="00C03F5D" w:rsidRDefault="003758FE" w:rsidP="00C03F5D">
      <w:pPr>
        <w:ind w:firstLine="0"/>
        <w:rPr>
          <w:noProof/>
          <w:sz w:val="26"/>
          <w:szCs w:val="26"/>
        </w:rPr>
      </w:pP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7" w:name="_Toc150058769"/>
      <w:bookmarkStart w:id="18" w:name="_Toc63361014"/>
      <w:bookmarkStart w:id="19" w:name="_Toc509294423"/>
      <w:bookmarkStart w:id="20" w:name="_Toc509301306"/>
      <w:bookmarkStart w:id="21" w:name="_Toc509294427"/>
      <w:bookmarkStart w:id="22" w:name="_Toc509301310"/>
      <w:r w:rsidRPr="00C03F5D">
        <w:rPr>
          <w:rFonts w:ascii="Times New Roman" w:hAnsi="Times New Roman" w:cs="Times New Roman"/>
          <w:sz w:val="26"/>
          <w:szCs w:val="26"/>
        </w:rPr>
        <w:lastRenderedPageBreak/>
        <w:t>Основные термины системы</w:t>
      </w:r>
      <w:bookmarkEnd w:id="17"/>
      <w:bookmarkEnd w:id="18"/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Абонент</w:t>
      </w:r>
      <w:r w:rsidRPr="00C03F5D">
        <w:rPr>
          <w:sz w:val="26"/>
          <w:szCs w:val="26"/>
        </w:rPr>
        <w:t xml:space="preserve"> – лицо, которое является правомочным пользователем услуг связи и идентифицируется избирательным номером (</w:t>
      </w:r>
      <w:r w:rsidRPr="00C03F5D">
        <w:rPr>
          <w:sz w:val="26"/>
          <w:szCs w:val="26"/>
          <w:lang w:val="en-US"/>
        </w:rPr>
        <w:t>IP</w:t>
      </w:r>
      <w:r w:rsidRPr="00C03F5D">
        <w:rPr>
          <w:sz w:val="26"/>
          <w:szCs w:val="26"/>
        </w:rPr>
        <w:t>-адресом, доменом, логином) или диапазоном избирательных номеров (</w:t>
      </w:r>
      <w:r w:rsidRPr="00C03F5D">
        <w:rPr>
          <w:sz w:val="26"/>
          <w:szCs w:val="26"/>
          <w:lang w:val="en-US"/>
        </w:rPr>
        <w:t>IP</w:t>
      </w:r>
      <w:r w:rsidRPr="00C03F5D">
        <w:rPr>
          <w:sz w:val="26"/>
          <w:szCs w:val="26"/>
        </w:rPr>
        <w:t>-адресов, доменов, логинов).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Абонентское оборудование</w:t>
      </w:r>
      <w:r w:rsidRPr="00C03F5D">
        <w:rPr>
          <w:sz w:val="26"/>
          <w:szCs w:val="26"/>
        </w:rPr>
        <w:t xml:space="preserve"> – оборудование, которое предназначено для предоставления услуг связи. Абонентское оборудование может быть подключаемым, т.е. оборудование, которое требует обязательного присвоения избирательного номера\</w:t>
      </w:r>
      <w:r w:rsidRPr="00C03F5D">
        <w:rPr>
          <w:sz w:val="26"/>
          <w:szCs w:val="26"/>
          <w:lang w:val="en-US"/>
        </w:rPr>
        <w:t>IP</w:t>
      </w:r>
      <w:r w:rsidRPr="00C03F5D">
        <w:rPr>
          <w:sz w:val="26"/>
          <w:szCs w:val="26"/>
        </w:rPr>
        <w:t xml:space="preserve">-адреса (например, </w:t>
      </w:r>
      <w:r w:rsidRPr="00C03F5D">
        <w:rPr>
          <w:sz w:val="26"/>
          <w:szCs w:val="26"/>
          <w:lang w:val="en-US"/>
        </w:rPr>
        <w:t>SIM</w:t>
      </w:r>
      <w:r w:rsidRPr="00C03F5D">
        <w:rPr>
          <w:sz w:val="26"/>
          <w:szCs w:val="26"/>
        </w:rPr>
        <w:t xml:space="preserve">-карта, </w:t>
      </w:r>
      <w:r w:rsidRPr="00C03F5D">
        <w:rPr>
          <w:sz w:val="26"/>
          <w:szCs w:val="26"/>
          <w:lang w:val="en-US"/>
        </w:rPr>
        <w:t>DAMPS</w:t>
      </w:r>
      <w:r w:rsidRPr="00C03F5D">
        <w:rPr>
          <w:sz w:val="26"/>
          <w:szCs w:val="26"/>
        </w:rPr>
        <w:t>-радиотелефон) и неподключаемым, которое не требует обязательного присвоения избирательного номера\</w:t>
      </w:r>
      <w:r w:rsidRPr="00C03F5D">
        <w:rPr>
          <w:sz w:val="26"/>
          <w:szCs w:val="26"/>
          <w:lang w:val="en-US"/>
        </w:rPr>
        <w:t>IP</w:t>
      </w:r>
      <w:r w:rsidRPr="00C03F5D">
        <w:rPr>
          <w:sz w:val="26"/>
          <w:szCs w:val="26"/>
        </w:rPr>
        <w:t xml:space="preserve">-адреса (например, </w:t>
      </w:r>
      <w:r w:rsidRPr="00C03F5D">
        <w:rPr>
          <w:sz w:val="26"/>
          <w:szCs w:val="26"/>
          <w:lang w:val="en-US"/>
        </w:rPr>
        <w:t>GSM</w:t>
      </w:r>
      <w:r w:rsidRPr="00C03F5D">
        <w:rPr>
          <w:sz w:val="26"/>
          <w:szCs w:val="26"/>
        </w:rPr>
        <w:t xml:space="preserve">-радиотелефон). Кроме того, абонентское оборудование может быть номерным, т.е. имеющим серийный номер (например, </w:t>
      </w:r>
      <w:r w:rsidRPr="00C03F5D">
        <w:rPr>
          <w:sz w:val="26"/>
          <w:szCs w:val="26"/>
          <w:lang w:val="en-US"/>
        </w:rPr>
        <w:t>GSM</w:t>
      </w:r>
      <w:r w:rsidRPr="00C03F5D">
        <w:rPr>
          <w:sz w:val="26"/>
          <w:szCs w:val="26"/>
        </w:rPr>
        <w:t>-радиотелефон) или неномерным (например, аксессуары), подключаемое абонентское оборудование всегда является номерным оборудованием.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Аванс</w:t>
      </w:r>
      <w:r w:rsidRPr="00C03F5D">
        <w:rPr>
          <w:sz w:val="26"/>
          <w:szCs w:val="26"/>
        </w:rPr>
        <w:t xml:space="preserve"> – финансовый показатель лицевого счета, определяющий состояние взаиморасчетов клиента и Компании-оператора, расходом аванса может распоряжаться только клиент, кроме исключительных случаев, когда аванс используется Компанией-оператором для погашения дебиторской задолженности. Аванс лицевого счета может изменяться в результате регистрации и распределения платежей, а так же в результате внутреннего перемещения средств между различными финансовыми характеристиками клиента или клиентов (финансовые переводы).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Авансовые операции</w:t>
      </w:r>
      <w:r w:rsidRPr="00C03F5D">
        <w:rPr>
          <w:sz w:val="26"/>
          <w:szCs w:val="26"/>
        </w:rPr>
        <w:t xml:space="preserve"> – операции, оплата которых ведет к увеличению размера</w:t>
      </w:r>
      <w:r w:rsidR="00C03F5D">
        <w:rPr>
          <w:sz w:val="26"/>
          <w:szCs w:val="26"/>
        </w:rPr>
        <w:t xml:space="preserve"> баланса/аванса лицевого счета.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b/>
          <w:bCs/>
          <w:i/>
          <w:iCs/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Баланс</w:t>
      </w:r>
      <w:r w:rsidRPr="00C03F5D">
        <w:rPr>
          <w:sz w:val="26"/>
          <w:szCs w:val="26"/>
        </w:rPr>
        <w:t xml:space="preserve"> – финансовый показатель лицевого счета, определяющий состояние взаиморасчетов клиента и Компании-оператора, расходом баланса может распоряжаться как клиент, так и Компания-оператор. Баланс лицевого счета может изменяться в результате выставления счетов, регистрации и распределения платежей, а так же в результате внутреннего перемещения средств между различными финансовыми характеристиками клиента или клиентов (финансовые переводы).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Биллинговая группа (лицевой счет) клиента</w:t>
      </w:r>
      <w:r w:rsidRPr="00C03F5D">
        <w:rPr>
          <w:sz w:val="26"/>
          <w:szCs w:val="26"/>
        </w:rPr>
        <w:t xml:space="preserve"> – группа избирательных номеров (номер) одного клиента, действующих в рамках одного лицевого счета (баланса). Биллинговая </w:t>
      </w:r>
      <w:r w:rsidRPr="00C03F5D">
        <w:rPr>
          <w:sz w:val="26"/>
          <w:szCs w:val="26"/>
        </w:rPr>
        <w:lastRenderedPageBreak/>
        <w:t>группа характеризуется системой расчетов, адресом доставки, на абонентов одной биллинговой группы выставляется единый счет. Для одного клиента возможно наличие нескольких лицевых счетов. Лицевой счет содержит всю историю начислений и оплат с возможностью определения времени, атрибутов и стоимости каждой оказанной услуги. По данным лицевого счета можно получить любую информацию о начислениях и оплате услуг за произвольный период.</w:t>
      </w:r>
    </w:p>
    <w:p w:rsidR="00411151" w:rsidRPr="00C03F5D" w:rsidRDefault="00411151" w:rsidP="00C03F5D">
      <w:pPr>
        <w:ind w:firstLine="0"/>
        <w:rPr>
          <w:b/>
          <w:bCs/>
          <w:i/>
          <w:iCs/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Группа налогообложения</w:t>
      </w:r>
      <w:r w:rsidRPr="00C03F5D">
        <w:rPr>
          <w:sz w:val="26"/>
          <w:szCs w:val="26"/>
        </w:rPr>
        <w:t xml:space="preserve"> - атрибут клиента, определяющий список налогов и момент начисления налогов, которыми должен облагаться клиент.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Договор</w:t>
      </w:r>
      <w:r w:rsidRPr="00C03F5D">
        <w:rPr>
          <w:sz w:val="26"/>
          <w:szCs w:val="26"/>
        </w:rPr>
        <w:t xml:space="preserve"> - документ в любой законной форме (письменной, публичной), регламентирующий взаимоотношения с клиентом или партнером по предоставлению услуг и порядка расчетов.</w:t>
      </w:r>
    </w:p>
    <w:p w:rsidR="00411151" w:rsidRPr="00C03F5D" w:rsidRDefault="00411151" w:rsidP="00C03F5D">
      <w:pPr>
        <w:ind w:firstLine="0"/>
        <w:rPr>
          <w:rFonts w:eastAsia="Arial Unicode MS"/>
          <w:b/>
          <w:bCs/>
          <w:i/>
          <w:iCs/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Заявка</w:t>
      </w:r>
      <w:r w:rsidRPr="00C03F5D">
        <w:rPr>
          <w:sz w:val="26"/>
          <w:szCs w:val="26"/>
        </w:rPr>
        <w:t xml:space="preserve"> – формализованный и зарегистрированный в Системе электронный документ, с помощью которого реализуются основные бизнес-процессы и функции Системы.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Источник курса валюты</w:t>
      </w:r>
      <w:r w:rsidRPr="00C03F5D">
        <w:rPr>
          <w:sz w:val="26"/>
          <w:szCs w:val="26"/>
        </w:rPr>
        <w:t xml:space="preserve"> – параметр, который определяет бизнес-правила работы Компании-оператора с курсами валют при </w:t>
      </w:r>
      <w:r w:rsidR="00C03F5D">
        <w:rPr>
          <w:sz w:val="26"/>
          <w:szCs w:val="26"/>
        </w:rPr>
        <w:t>расчете с клиентами.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Клиент</w:t>
      </w:r>
      <w:r w:rsidRPr="00C03F5D">
        <w:rPr>
          <w:sz w:val="26"/>
          <w:szCs w:val="26"/>
        </w:rPr>
        <w:t xml:space="preserve"> – физическое или юридическое лицо, заключившее с оператором договорные отношения о предоставлении услуг связи.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Кросс-курс</w:t>
      </w:r>
      <w:r w:rsidRPr="00C03F5D">
        <w:rPr>
          <w:sz w:val="26"/>
          <w:szCs w:val="26"/>
        </w:rPr>
        <w:t xml:space="preserve"> – курсовое соотношение между двумя валютами, определяемое на основе курса этих валют по отноше</w:t>
      </w:r>
      <w:r w:rsidR="00C03F5D">
        <w:rPr>
          <w:sz w:val="26"/>
          <w:szCs w:val="26"/>
        </w:rPr>
        <w:t>нию к третьей валюте.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Механизм резервирования</w:t>
      </w:r>
      <w:r w:rsidRPr="00C03F5D">
        <w:rPr>
          <w:sz w:val="26"/>
          <w:szCs w:val="26"/>
        </w:rPr>
        <w:t xml:space="preserve"> – механизм, позволяющий начислить налоги после оказания услуги (по факту оплаты), механизм позволяет доначислять суммы налогов при регистрации платежей по счетам или выделять их в поступивших от клиента аванс</w:t>
      </w:r>
      <w:r w:rsidR="00C03F5D">
        <w:rPr>
          <w:sz w:val="26"/>
          <w:szCs w:val="26"/>
        </w:rPr>
        <w:t>ах (целевых платежах).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Операция</w:t>
      </w:r>
      <w:r w:rsidRPr="00C03F5D">
        <w:rPr>
          <w:sz w:val="26"/>
          <w:szCs w:val="26"/>
        </w:rPr>
        <w:t xml:space="preserve"> - одна из составляющих заявки, которая определяет разовые действия Системы, производимые при обработке заявки, операция может выражаться в стоимостном отношении и включаться в сумму </w:t>
      </w:r>
      <w:r w:rsidR="00C03F5D">
        <w:rPr>
          <w:sz w:val="26"/>
          <w:szCs w:val="26"/>
        </w:rPr>
        <w:t>счета.</w:t>
      </w:r>
    </w:p>
    <w:p w:rsidR="00411151" w:rsidRPr="00C03F5D" w:rsidRDefault="00411151" w:rsidP="00C03F5D">
      <w:pPr>
        <w:pStyle w:val="af7"/>
        <w:spacing w:after="0"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Подключение</w:t>
      </w:r>
      <w:r w:rsidRPr="00C03F5D">
        <w:rPr>
          <w:sz w:val="26"/>
          <w:szCs w:val="26"/>
        </w:rPr>
        <w:t xml:space="preserve"> – индивидуальная совокупность избирательного номера (</w:t>
      </w:r>
      <w:r w:rsidRPr="00C03F5D">
        <w:rPr>
          <w:sz w:val="26"/>
          <w:szCs w:val="26"/>
          <w:lang w:val="en-US"/>
        </w:rPr>
        <w:t>IP</w:t>
      </w:r>
      <w:r w:rsidRPr="00C03F5D">
        <w:rPr>
          <w:sz w:val="26"/>
          <w:szCs w:val="26"/>
        </w:rPr>
        <w:t>-адреса, домена, логина) и серийного номера абонентского оборудования (виртуального оборудования).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lastRenderedPageBreak/>
        <w:t>Счет</w:t>
      </w:r>
      <w:r w:rsidRPr="00C03F5D">
        <w:rPr>
          <w:sz w:val="26"/>
          <w:szCs w:val="26"/>
        </w:rPr>
        <w:t xml:space="preserve"> – финансовый</w:t>
      </w:r>
      <w:r w:rsidRPr="00C03F5D">
        <w:rPr>
          <w:color w:val="800080"/>
          <w:sz w:val="26"/>
          <w:szCs w:val="26"/>
        </w:rPr>
        <w:t xml:space="preserve"> </w:t>
      </w:r>
      <w:r w:rsidRPr="00C03F5D">
        <w:rPr>
          <w:sz w:val="26"/>
          <w:szCs w:val="26"/>
        </w:rPr>
        <w:t>документ, выставляемый клиенту для оплаты услуг. Содержит суммы, подлежащие оплате. Строки счета формируются по видам услуг. Различаются разовые и регулярные (периодические) счета.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Счет-фактура</w:t>
      </w:r>
      <w:r w:rsidRPr="00C03F5D">
        <w:rPr>
          <w:sz w:val="26"/>
          <w:szCs w:val="26"/>
        </w:rPr>
        <w:t xml:space="preserve"> – обязательный документ для всех плательщиков налога на добавленную стоимость (НДС) при совершении операций по реализации товаров (работ, услуг). Счет-фактура всегда выставляется на текущую дату (дату проведения операции).</w:t>
      </w:r>
    </w:p>
    <w:p w:rsidR="00411151" w:rsidRPr="00C03F5D" w:rsidRDefault="00411151" w:rsidP="00C03F5D">
      <w:pPr>
        <w:ind w:firstLine="0"/>
        <w:rPr>
          <w:rFonts w:eastAsia="Arial Unicode MS"/>
          <w:b/>
          <w:bCs/>
          <w:i/>
          <w:iCs/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Тариф</w:t>
      </w:r>
      <w:r w:rsidRPr="00C03F5D">
        <w:rPr>
          <w:sz w:val="26"/>
          <w:szCs w:val="26"/>
        </w:rPr>
        <w:t xml:space="preserve"> - установленная цена на услугу в расчете на соответствующую единицу (единицы) ее измерения.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Тарифный план (ТП)</w:t>
      </w:r>
      <w:r w:rsidRPr="00C03F5D">
        <w:rPr>
          <w:sz w:val="26"/>
          <w:szCs w:val="26"/>
        </w:rPr>
        <w:t xml:space="preserve"> - множество тарифов на услугу, с указанием выбора тарифа в зависимости от различных условий (факторов), например, от категории клиента, вре</w:t>
      </w:r>
      <w:r w:rsidR="00C03F5D">
        <w:rPr>
          <w:sz w:val="26"/>
          <w:szCs w:val="26"/>
        </w:rPr>
        <w:t>мени суток, зоны звонка, и т.д.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Тип (вариант) пересчета</w:t>
      </w:r>
      <w:r w:rsidRPr="00C03F5D">
        <w:rPr>
          <w:sz w:val="26"/>
          <w:szCs w:val="26"/>
        </w:rPr>
        <w:t xml:space="preserve"> - механизм, позволяющий определить вариант условий приема платежей при их регистрации в Системе. Любой выставляемый счет характеризуется типом пересчета, согласно этому механизму сумма платежа будет пересчитана в валюту выставления счета.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Тип платежа</w:t>
      </w:r>
      <w:r w:rsidRPr="00C03F5D">
        <w:rPr>
          <w:sz w:val="26"/>
          <w:szCs w:val="26"/>
        </w:rPr>
        <w:t xml:space="preserve"> - параметр, который определяет назначение денежного поступления.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 xml:space="preserve">Услуга </w:t>
      </w:r>
      <w:r w:rsidRPr="00C03F5D">
        <w:rPr>
          <w:sz w:val="26"/>
          <w:szCs w:val="26"/>
        </w:rPr>
        <w:t>– сервис, предоставляемый организаций клиенту (например, международная связь, конференц-связь, переадресация вызовов), по которому осуществляется периодически отдельная тарификация. Стоимость услуги определяется тарифным планом и регулярно включается в счета за услуги связи.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Коммутаторная услуга –</w:t>
      </w:r>
      <w:r w:rsidRPr="00C03F5D">
        <w:rPr>
          <w:sz w:val="26"/>
          <w:szCs w:val="26"/>
        </w:rPr>
        <w:t xml:space="preserve"> услуга, активация которой необходима на внешнем сетевом устройстве.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Некоммутаторная</w:t>
      </w:r>
      <w:r w:rsidRPr="00C03F5D">
        <w:rPr>
          <w:sz w:val="26"/>
          <w:szCs w:val="26"/>
        </w:rPr>
        <w:t xml:space="preserve"> услуга – услуга, активация которой не требует подключения на внешних сетевых устройствах.</w:t>
      </w:r>
    </w:p>
    <w:p w:rsidR="00411151" w:rsidRPr="00C03F5D" w:rsidRDefault="00411151" w:rsidP="00C03F5D">
      <w:pPr>
        <w:pStyle w:val="Normal1"/>
        <w:spacing w:line="360" w:lineRule="auto"/>
        <w:jc w:val="both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t>Форма платежа</w:t>
      </w:r>
      <w:r w:rsidRPr="00C03F5D">
        <w:rPr>
          <w:sz w:val="26"/>
          <w:szCs w:val="26"/>
        </w:rPr>
        <w:t xml:space="preserve"> – системный параметр, который определяет источник прихода платежа от клиента – безналичная оплата, наличная оплата, оплата кредитной картой. Форма платежа определяет логику по обработке платежа.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b/>
          <w:bCs/>
          <w:i/>
          <w:iCs/>
          <w:sz w:val="26"/>
          <w:szCs w:val="26"/>
        </w:rPr>
        <w:lastRenderedPageBreak/>
        <w:t>Целевой платеж</w:t>
      </w:r>
      <w:r w:rsidRPr="00C03F5D">
        <w:rPr>
          <w:sz w:val="26"/>
          <w:szCs w:val="26"/>
        </w:rPr>
        <w:t xml:space="preserve"> - тип платежа, регистрация которого сопряжена с отнесением суммы платежа на аванс или баланс определенного лицевого счета, в зависимости от этого различают целевой авансовы</w:t>
      </w:r>
      <w:r w:rsidR="00C03F5D">
        <w:rPr>
          <w:sz w:val="26"/>
          <w:szCs w:val="26"/>
        </w:rPr>
        <w:t>й и целевой балансовый платеж.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3" w:name="_Toc150058770"/>
      <w:bookmarkStart w:id="24" w:name="_Toc63361015"/>
      <w:r w:rsidRPr="00C03F5D">
        <w:rPr>
          <w:rFonts w:ascii="Times New Roman" w:hAnsi="Times New Roman" w:cs="Times New Roman"/>
          <w:sz w:val="26"/>
          <w:szCs w:val="26"/>
        </w:rPr>
        <w:lastRenderedPageBreak/>
        <w:t>Основные характеристики сущностей системы</w:t>
      </w:r>
      <w:bookmarkEnd w:id="23"/>
      <w:bookmarkEnd w:id="24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86"/>
        <w:gridCol w:w="3037"/>
        <w:gridCol w:w="5424"/>
      </w:tblGrid>
      <w:tr w:rsidR="00411151" w:rsidRPr="00C03F5D">
        <w:tc>
          <w:tcPr>
            <w:tcW w:w="1203" w:type="dxa"/>
            <w:tcBorders>
              <w:bottom w:val="thickThinSmallGap" w:sz="24" w:space="0" w:color="auto"/>
            </w:tcBorders>
            <w:vAlign w:val="center"/>
          </w:tcPr>
          <w:p w:rsidR="00411151" w:rsidRPr="00C03F5D" w:rsidRDefault="00411151" w:rsidP="00C03F5D">
            <w:pPr>
              <w:ind w:firstLine="0"/>
              <w:rPr>
                <w:b/>
                <w:bCs/>
                <w:i/>
                <w:iCs/>
                <w:sz w:val="26"/>
                <w:szCs w:val="26"/>
              </w:rPr>
            </w:pPr>
            <w:r w:rsidRPr="00C03F5D">
              <w:rPr>
                <w:b/>
                <w:bCs/>
                <w:i/>
                <w:iCs/>
                <w:sz w:val="26"/>
                <w:szCs w:val="26"/>
              </w:rPr>
              <w:t>Уровень иерархии</w:t>
            </w:r>
          </w:p>
        </w:tc>
        <w:tc>
          <w:tcPr>
            <w:tcW w:w="3056" w:type="dxa"/>
            <w:tcBorders>
              <w:bottom w:val="thickThinSmallGap" w:sz="24" w:space="0" w:color="auto"/>
            </w:tcBorders>
            <w:vAlign w:val="center"/>
          </w:tcPr>
          <w:p w:rsidR="00411151" w:rsidRPr="00C03F5D" w:rsidRDefault="00411151" w:rsidP="00C03F5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03F5D">
              <w:rPr>
                <w:b/>
                <w:bCs/>
                <w:i/>
                <w:iCs/>
                <w:sz w:val="26"/>
                <w:szCs w:val="26"/>
              </w:rPr>
              <w:t>Сущность</w:t>
            </w:r>
          </w:p>
        </w:tc>
        <w:tc>
          <w:tcPr>
            <w:tcW w:w="5488" w:type="dxa"/>
            <w:tcBorders>
              <w:bottom w:val="thickThinSmallGap" w:sz="24" w:space="0" w:color="auto"/>
            </w:tcBorders>
            <w:vAlign w:val="center"/>
          </w:tcPr>
          <w:p w:rsidR="00411151" w:rsidRPr="00C03F5D" w:rsidRDefault="00411151" w:rsidP="00C03F5D">
            <w:pPr>
              <w:jc w:val="center"/>
              <w:rPr>
                <w:b/>
                <w:bCs/>
                <w:i/>
                <w:iCs/>
                <w:sz w:val="26"/>
                <w:szCs w:val="26"/>
              </w:rPr>
            </w:pPr>
            <w:r w:rsidRPr="00C03F5D">
              <w:rPr>
                <w:b/>
                <w:bCs/>
                <w:i/>
                <w:iCs/>
                <w:sz w:val="26"/>
                <w:szCs w:val="26"/>
              </w:rPr>
              <w:t>Основные параметры сущности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 w:val="restart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numPr>
                <w:ilvl w:val="0"/>
                <w:numId w:val="16"/>
              </w:numPr>
              <w:jc w:val="left"/>
              <w:rPr>
                <w:sz w:val="26"/>
                <w:szCs w:val="26"/>
              </w:rPr>
            </w:pPr>
          </w:p>
        </w:tc>
        <w:tc>
          <w:tcPr>
            <w:tcW w:w="3056" w:type="dxa"/>
            <w:vMerge w:val="restart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Клиент</w:t>
            </w:r>
          </w:p>
        </w:tc>
        <w:tc>
          <w:tcPr>
            <w:tcW w:w="5488" w:type="dxa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Номер клиента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Наименование клиента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Тип клиента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Юридический адрес, ИНН, банковские реквизиты, паспортные данные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Степень лояльность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  <w:lang w:val="en-US"/>
              </w:rPr>
              <w:t>VIP</w:t>
            </w:r>
            <w:r w:rsidRPr="00C03F5D">
              <w:rPr>
                <w:sz w:val="26"/>
                <w:szCs w:val="26"/>
              </w:rPr>
              <w:t>-статус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  <w:tcBorders>
              <w:bottom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  <w:tcBorders>
              <w:bottom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  <w:tcBorders>
              <w:bottom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Группа налогообложения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 w:val="restart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numPr>
                <w:ilvl w:val="0"/>
                <w:numId w:val="16"/>
              </w:numPr>
              <w:jc w:val="left"/>
              <w:rPr>
                <w:sz w:val="26"/>
                <w:szCs w:val="26"/>
              </w:rPr>
            </w:pPr>
          </w:p>
        </w:tc>
        <w:tc>
          <w:tcPr>
            <w:tcW w:w="3056" w:type="dxa"/>
            <w:vMerge w:val="restart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 xml:space="preserve">Лицевой счет </w:t>
            </w:r>
          </w:p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(биллинговая группа)</w:t>
            </w:r>
          </w:p>
        </w:tc>
        <w:tc>
          <w:tcPr>
            <w:tcW w:w="5488" w:type="dxa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Номер лицевого счета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Номер биллинговой группы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Адрес доставки, тип доставки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Система расчетов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Точка выставления счетов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Валюта лицевого счета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Баланс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  <w:tcBorders>
              <w:bottom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  <w:tcBorders>
              <w:bottom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  <w:tcBorders>
              <w:bottom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Аванс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 w:val="restart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numPr>
                <w:ilvl w:val="0"/>
                <w:numId w:val="16"/>
              </w:numPr>
              <w:jc w:val="left"/>
              <w:rPr>
                <w:sz w:val="26"/>
                <w:szCs w:val="26"/>
              </w:rPr>
            </w:pPr>
          </w:p>
        </w:tc>
        <w:tc>
          <w:tcPr>
            <w:tcW w:w="3056" w:type="dxa"/>
            <w:vMerge w:val="restart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Абонент (подключение)</w:t>
            </w:r>
          </w:p>
        </w:tc>
        <w:tc>
          <w:tcPr>
            <w:tcW w:w="5488" w:type="dxa"/>
            <w:tcBorders>
              <w:top w:val="thickThinSmallGap" w:sz="2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Номер подключения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Идентификатор подключения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Тип оборудования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Серийный номер абонентского оборудования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Тарифный план подключения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Состояние активности</w:t>
            </w:r>
          </w:p>
        </w:tc>
      </w:tr>
      <w:tr w:rsidR="00411151" w:rsidRPr="00C03F5D">
        <w:trPr>
          <w:cantSplit/>
        </w:trPr>
        <w:tc>
          <w:tcPr>
            <w:tcW w:w="1203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056" w:type="dxa"/>
            <w:vMerge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5488" w:type="dxa"/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Набор услуг</w:t>
            </w:r>
          </w:p>
        </w:tc>
      </w:tr>
    </w:tbl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5" w:name="_Toc150058771"/>
      <w:bookmarkStart w:id="26" w:name="_Toc63361016"/>
      <w:r w:rsidRPr="00C03F5D">
        <w:rPr>
          <w:rFonts w:ascii="Times New Roman" w:hAnsi="Times New Roman" w:cs="Times New Roman"/>
          <w:sz w:val="26"/>
          <w:szCs w:val="26"/>
        </w:rPr>
        <w:lastRenderedPageBreak/>
        <w:t>Порядок регистрации нового клиента</w:t>
      </w:r>
      <w:bookmarkEnd w:id="19"/>
      <w:bookmarkEnd w:id="20"/>
      <w:r w:rsidRPr="00C03F5D">
        <w:rPr>
          <w:rFonts w:ascii="Times New Roman" w:hAnsi="Times New Roman" w:cs="Times New Roman"/>
          <w:sz w:val="26"/>
          <w:szCs w:val="26"/>
        </w:rPr>
        <w:t xml:space="preserve"> и абонента</w:t>
      </w:r>
      <w:bookmarkEnd w:id="25"/>
      <w:bookmarkEnd w:id="26"/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Общая схема регистрации нового клиента и создания нового абонента в АСР выглядит следующим образом:</w:t>
      </w:r>
    </w:p>
    <w:p w:rsidR="00411151" w:rsidRPr="00C03F5D" w:rsidRDefault="00411151" w:rsidP="00C03F5D">
      <w:pPr>
        <w:rPr>
          <w:sz w:val="26"/>
          <w:szCs w:val="26"/>
        </w:rPr>
      </w:pP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2313"/>
        <w:gridCol w:w="6618"/>
      </w:tblGrid>
      <w:tr w:rsidR="00411151" w:rsidRPr="00C03F5D">
        <w:trPr>
          <w:trHeight w:val="1098"/>
        </w:trPr>
        <w:tc>
          <w:tcPr>
            <w:tcW w:w="2313" w:type="dxa"/>
            <w:tcBorders>
              <w:bottom w:val="single" w:sz="4" w:space="0" w:color="auto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39296" behindDoc="0" locked="0" layoutInCell="1" allowOverlap="1" wp14:anchorId="10770DA0" wp14:editId="42527BBB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22225</wp:posOffset>
                      </wp:positionV>
                      <wp:extent cx="395605" cy="616585"/>
                      <wp:effectExtent l="0" t="0" r="0" b="0"/>
                      <wp:wrapNone/>
                      <wp:docPr id="440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5605" cy="616585"/>
                                <a:chOff x="3860" y="2540"/>
                                <a:chExt cx="623" cy="971"/>
                              </a:xfrm>
                            </wpg:grpSpPr>
                            <wpg:grpSp>
                              <wpg:cNvPr id="441" name="Group 3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0" y="2647"/>
                                  <a:ext cx="332" cy="864"/>
                                  <a:chOff x="4925" y="1513"/>
                                  <a:chExt cx="332" cy="864"/>
                                </a:xfrm>
                              </wpg:grpSpPr>
                              <wps:wsp>
                                <wps:cNvPr id="442" name="Freeform 3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8" y="1513"/>
                                    <a:ext cx="149" cy="147"/>
                                  </a:xfrm>
                                  <a:custGeom>
                                    <a:avLst/>
                                    <a:gdLst>
                                      <a:gd name="T0" fmla="*/ 251 w 479"/>
                                      <a:gd name="T1" fmla="*/ 476 h 477"/>
                                      <a:gd name="T2" fmla="*/ 275 w 479"/>
                                      <a:gd name="T3" fmla="*/ 474 h 477"/>
                                      <a:gd name="T4" fmla="*/ 280 w 479"/>
                                      <a:gd name="T5" fmla="*/ 473 h 477"/>
                                      <a:gd name="T6" fmla="*/ 291 w 479"/>
                                      <a:gd name="T7" fmla="*/ 470 h 477"/>
                                      <a:gd name="T8" fmla="*/ 297 w 479"/>
                                      <a:gd name="T9" fmla="*/ 469 h 477"/>
                                      <a:gd name="T10" fmla="*/ 330 w 479"/>
                                      <a:gd name="T11" fmla="*/ 459 h 477"/>
                                      <a:gd name="T12" fmla="*/ 371 w 479"/>
                                      <a:gd name="T13" fmla="*/ 437 h 477"/>
                                      <a:gd name="T14" fmla="*/ 390 w 479"/>
                                      <a:gd name="T15" fmla="*/ 423 h 477"/>
                                      <a:gd name="T16" fmla="*/ 424 w 479"/>
                                      <a:gd name="T17" fmla="*/ 388 h 477"/>
                                      <a:gd name="T18" fmla="*/ 439 w 479"/>
                                      <a:gd name="T19" fmla="*/ 369 h 477"/>
                                      <a:gd name="T20" fmla="*/ 461 w 479"/>
                                      <a:gd name="T21" fmla="*/ 329 h 477"/>
                                      <a:gd name="T22" fmla="*/ 474 w 479"/>
                                      <a:gd name="T23" fmla="*/ 285 h 477"/>
                                      <a:gd name="T24" fmla="*/ 474 w 479"/>
                                      <a:gd name="T25" fmla="*/ 275 h 477"/>
                                      <a:gd name="T26" fmla="*/ 478 w 479"/>
                                      <a:gd name="T27" fmla="*/ 261 h 477"/>
                                      <a:gd name="T28" fmla="*/ 479 w 479"/>
                                      <a:gd name="T29" fmla="*/ 238 h 477"/>
                                      <a:gd name="T30" fmla="*/ 474 w 479"/>
                                      <a:gd name="T31" fmla="*/ 190 h 477"/>
                                      <a:gd name="T32" fmla="*/ 461 w 479"/>
                                      <a:gd name="T33" fmla="*/ 147 h 477"/>
                                      <a:gd name="T34" fmla="*/ 439 w 479"/>
                                      <a:gd name="T35" fmla="*/ 107 h 477"/>
                                      <a:gd name="T36" fmla="*/ 409 w 479"/>
                                      <a:gd name="T37" fmla="*/ 71 h 477"/>
                                      <a:gd name="T38" fmla="*/ 371 w 479"/>
                                      <a:gd name="T39" fmla="*/ 40 h 477"/>
                                      <a:gd name="T40" fmla="*/ 330 w 479"/>
                                      <a:gd name="T41" fmla="*/ 18 h 477"/>
                                      <a:gd name="T42" fmla="*/ 287 w 479"/>
                                      <a:gd name="T43" fmla="*/ 4 h 477"/>
                                      <a:gd name="T44" fmla="*/ 240 w 479"/>
                                      <a:gd name="T45" fmla="*/ 0 h 477"/>
                                      <a:gd name="T46" fmla="*/ 191 w 479"/>
                                      <a:gd name="T47" fmla="*/ 4 h 477"/>
                                      <a:gd name="T48" fmla="*/ 147 w 479"/>
                                      <a:gd name="T49" fmla="*/ 18 h 477"/>
                                      <a:gd name="T50" fmla="*/ 106 w 479"/>
                                      <a:gd name="T51" fmla="*/ 40 h 477"/>
                                      <a:gd name="T52" fmla="*/ 70 w 479"/>
                                      <a:gd name="T53" fmla="*/ 71 h 477"/>
                                      <a:gd name="T54" fmla="*/ 39 w 479"/>
                                      <a:gd name="T55" fmla="*/ 107 h 477"/>
                                      <a:gd name="T56" fmla="*/ 17 w 479"/>
                                      <a:gd name="T57" fmla="*/ 147 h 477"/>
                                      <a:gd name="T58" fmla="*/ 3 w 479"/>
                                      <a:gd name="T59" fmla="*/ 190 h 477"/>
                                      <a:gd name="T60" fmla="*/ 0 w 479"/>
                                      <a:gd name="T61" fmla="*/ 261 h 477"/>
                                      <a:gd name="T62" fmla="*/ 9 w 479"/>
                                      <a:gd name="T63" fmla="*/ 307 h 477"/>
                                      <a:gd name="T64" fmla="*/ 27 w 479"/>
                                      <a:gd name="T65" fmla="*/ 349 h 477"/>
                                      <a:gd name="T66" fmla="*/ 54 w 479"/>
                                      <a:gd name="T67" fmla="*/ 388 h 477"/>
                                      <a:gd name="T68" fmla="*/ 87 w 479"/>
                                      <a:gd name="T69" fmla="*/ 423 h 477"/>
                                      <a:gd name="T70" fmla="*/ 126 w 479"/>
                                      <a:gd name="T71" fmla="*/ 449 h 477"/>
                                      <a:gd name="T72" fmla="*/ 169 w 479"/>
                                      <a:gd name="T73" fmla="*/ 467 h 477"/>
                                      <a:gd name="T74" fmla="*/ 214 w 479"/>
                                      <a:gd name="T75" fmla="*/ 476 h 4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479" h="477">
                                        <a:moveTo>
                                          <a:pt x="240" y="477"/>
                                        </a:moveTo>
                                        <a:lnTo>
                                          <a:pt x="251" y="476"/>
                                        </a:lnTo>
                                        <a:lnTo>
                                          <a:pt x="263" y="476"/>
                                        </a:lnTo>
                                        <a:lnTo>
                                          <a:pt x="275" y="474"/>
                                        </a:lnTo>
                                        <a:lnTo>
                                          <a:pt x="277" y="473"/>
                                        </a:lnTo>
                                        <a:lnTo>
                                          <a:pt x="280" y="473"/>
                                        </a:lnTo>
                                        <a:lnTo>
                                          <a:pt x="287" y="473"/>
                                        </a:lnTo>
                                        <a:lnTo>
                                          <a:pt x="291" y="470"/>
                                        </a:lnTo>
                                        <a:lnTo>
                                          <a:pt x="294" y="469"/>
                                        </a:lnTo>
                                        <a:lnTo>
                                          <a:pt x="297" y="469"/>
                                        </a:lnTo>
                                        <a:lnTo>
                                          <a:pt x="308" y="467"/>
                                        </a:lnTo>
                                        <a:lnTo>
                                          <a:pt x="330" y="459"/>
                                        </a:lnTo>
                                        <a:lnTo>
                                          <a:pt x="350" y="449"/>
                                        </a:lnTo>
                                        <a:lnTo>
                                          <a:pt x="371" y="437"/>
                                        </a:lnTo>
                                        <a:lnTo>
                                          <a:pt x="379" y="429"/>
                                        </a:lnTo>
                                        <a:lnTo>
                                          <a:pt x="390" y="423"/>
                                        </a:lnTo>
                                        <a:lnTo>
                                          <a:pt x="409" y="407"/>
                                        </a:lnTo>
                                        <a:lnTo>
                                          <a:pt x="424" y="388"/>
                                        </a:lnTo>
                                        <a:lnTo>
                                          <a:pt x="431" y="378"/>
                                        </a:lnTo>
                                        <a:lnTo>
                                          <a:pt x="439" y="369"/>
                                        </a:lnTo>
                                        <a:lnTo>
                                          <a:pt x="451" y="349"/>
                                        </a:lnTo>
                                        <a:lnTo>
                                          <a:pt x="461" y="329"/>
                                        </a:lnTo>
                                        <a:lnTo>
                                          <a:pt x="469" y="307"/>
                                        </a:lnTo>
                                        <a:lnTo>
                                          <a:pt x="474" y="285"/>
                                        </a:lnTo>
                                        <a:lnTo>
                                          <a:pt x="474" y="278"/>
                                        </a:lnTo>
                                        <a:lnTo>
                                          <a:pt x="474" y="275"/>
                                        </a:lnTo>
                                        <a:lnTo>
                                          <a:pt x="475" y="272"/>
                                        </a:lnTo>
                                        <a:lnTo>
                                          <a:pt x="478" y="261"/>
                                        </a:lnTo>
                                        <a:lnTo>
                                          <a:pt x="478" y="249"/>
                                        </a:lnTo>
                                        <a:lnTo>
                                          <a:pt x="479" y="238"/>
                                        </a:lnTo>
                                        <a:lnTo>
                                          <a:pt x="478" y="213"/>
                                        </a:lnTo>
                                        <a:lnTo>
                                          <a:pt x="474" y="190"/>
                                        </a:lnTo>
                                        <a:lnTo>
                                          <a:pt x="469" y="168"/>
                                        </a:lnTo>
                                        <a:lnTo>
                                          <a:pt x="461" y="147"/>
                                        </a:lnTo>
                                        <a:lnTo>
                                          <a:pt x="451" y="126"/>
                                        </a:lnTo>
                                        <a:lnTo>
                                          <a:pt x="439" y="107"/>
                                        </a:lnTo>
                                        <a:lnTo>
                                          <a:pt x="424" y="88"/>
                                        </a:lnTo>
                                        <a:lnTo>
                                          <a:pt x="409" y="71"/>
                                        </a:lnTo>
                                        <a:lnTo>
                                          <a:pt x="390" y="54"/>
                                        </a:lnTo>
                                        <a:lnTo>
                                          <a:pt x="371" y="40"/>
                                        </a:lnTo>
                                        <a:lnTo>
                                          <a:pt x="350" y="28"/>
                                        </a:lnTo>
                                        <a:lnTo>
                                          <a:pt x="330" y="18"/>
                                        </a:lnTo>
                                        <a:lnTo>
                                          <a:pt x="308" y="10"/>
                                        </a:lnTo>
                                        <a:lnTo>
                                          <a:pt x="287" y="4"/>
                                        </a:lnTo>
                                        <a:lnTo>
                                          <a:pt x="263" y="1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14" y="1"/>
                                        </a:lnTo>
                                        <a:lnTo>
                                          <a:pt x="191" y="4"/>
                                        </a:lnTo>
                                        <a:lnTo>
                                          <a:pt x="169" y="10"/>
                                        </a:lnTo>
                                        <a:lnTo>
                                          <a:pt x="147" y="18"/>
                                        </a:lnTo>
                                        <a:lnTo>
                                          <a:pt x="126" y="28"/>
                                        </a:lnTo>
                                        <a:lnTo>
                                          <a:pt x="106" y="40"/>
                                        </a:lnTo>
                                        <a:lnTo>
                                          <a:pt x="87" y="54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54" y="88"/>
                                        </a:lnTo>
                                        <a:lnTo>
                                          <a:pt x="39" y="107"/>
                                        </a:lnTo>
                                        <a:lnTo>
                                          <a:pt x="27" y="126"/>
                                        </a:lnTo>
                                        <a:lnTo>
                                          <a:pt x="17" y="147"/>
                                        </a:lnTo>
                                        <a:lnTo>
                                          <a:pt x="9" y="168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0" y="238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3" y="285"/>
                                        </a:lnTo>
                                        <a:lnTo>
                                          <a:pt x="9" y="307"/>
                                        </a:lnTo>
                                        <a:lnTo>
                                          <a:pt x="17" y="329"/>
                                        </a:lnTo>
                                        <a:lnTo>
                                          <a:pt x="27" y="349"/>
                                        </a:lnTo>
                                        <a:lnTo>
                                          <a:pt x="39" y="369"/>
                                        </a:lnTo>
                                        <a:lnTo>
                                          <a:pt x="54" y="388"/>
                                        </a:lnTo>
                                        <a:lnTo>
                                          <a:pt x="70" y="407"/>
                                        </a:lnTo>
                                        <a:lnTo>
                                          <a:pt x="87" y="423"/>
                                        </a:lnTo>
                                        <a:lnTo>
                                          <a:pt x="106" y="437"/>
                                        </a:lnTo>
                                        <a:lnTo>
                                          <a:pt x="126" y="449"/>
                                        </a:lnTo>
                                        <a:lnTo>
                                          <a:pt x="147" y="459"/>
                                        </a:lnTo>
                                        <a:lnTo>
                                          <a:pt x="169" y="467"/>
                                        </a:lnTo>
                                        <a:lnTo>
                                          <a:pt x="191" y="473"/>
                                        </a:lnTo>
                                        <a:lnTo>
                                          <a:pt x="214" y="476"/>
                                        </a:lnTo>
                                        <a:lnTo>
                                          <a:pt x="240" y="4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3" name="Freeform 3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5" y="1685"/>
                                    <a:ext cx="332" cy="692"/>
                                  </a:xfrm>
                                  <a:custGeom>
                                    <a:avLst/>
                                    <a:gdLst>
                                      <a:gd name="T0" fmla="*/ 837 w 1067"/>
                                      <a:gd name="T1" fmla="*/ 940 h 2215"/>
                                      <a:gd name="T2" fmla="*/ 836 w 1067"/>
                                      <a:gd name="T3" fmla="*/ 983 h 2215"/>
                                      <a:gd name="T4" fmla="*/ 854 w 1067"/>
                                      <a:gd name="T5" fmla="*/ 1024 h 2215"/>
                                      <a:gd name="T6" fmla="*/ 886 w 1067"/>
                                      <a:gd name="T7" fmla="*/ 1056 h 2215"/>
                                      <a:gd name="T8" fmla="*/ 951 w 1067"/>
                                      <a:gd name="T9" fmla="*/ 1076 h 2215"/>
                                      <a:gd name="T10" fmla="*/ 980 w 1067"/>
                                      <a:gd name="T11" fmla="*/ 1070 h 2215"/>
                                      <a:gd name="T12" fmla="*/ 1014 w 1067"/>
                                      <a:gd name="T13" fmla="*/ 1056 h 2215"/>
                                      <a:gd name="T14" fmla="*/ 1040 w 1067"/>
                                      <a:gd name="T15" fmla="*/ 1033 h 2215"/>
                                      <a:gd name="T16" fmla="*/ 1061 w 1067"/>
                                      <a:gd name="T17" fmla="*/ 993 h 2215"/>
                                      <a:gd name="T18" fmla="*/ 1065 w 1067"/>
                                      <a:gd name="T19" fmla="*/ 983 h 2215"/>
                                      <a:gd name="T20" fmla="*/ 1066 w 1067"/>
                                      <a:gd name="T21" fmla="*/ 257 h 2215"/>
                                      <a:gd name="T22" fmla="*/ 1048 w 1067"/>
                                      <a:gd name="T23" fmla="*/ 175 h 2215"/>
                                      <a:gd name="T24" fmla="*/ 1017 w 1067"/>
                                      <a:gd name="T25" fmla="*/ 109 h 2215"/>
                                      <a:gd name="T26" fmla="*/ 971 w 1067"/>
                                      <a:gd name="T27" fmla="*/ 58 h 2215"/>
                                      <a:gd name="T28" fmla="*/ 911 w 1067"/>
                                      <a:gd name="T29" fmla="*/ 24 h 2215"/>
                                      <a:gd name="T30" fmla="*/ 836 w 1067"/>
                                      <a:gd name="T31" fmla="*/ 2 h 2215"/>
                                      <a:gd name="T32" fmla="*/ 229 w 1067"/>
                                      <a:gd name="T33" fmla="*/ 2 h 2215"/>
                                      <a:gd name="T34" fmla="*/ 154 w 1067"/>
                                      <a:gd name="T35" fmla="*/ 24 h 2215"/>
                                      <a:gd name="T36" fmla="*/ 93 w 1067"/>
                                      <a:gd name="T37" fmla="*/ 58 h 2215"/>
                                      <a:gd name="T38" fmla="*/ 47 w 1067"/>
                                      <a:gd name="T39" fmla="*/ 109 h 2215"/>
                                      <a:gd name="T40" fmla="*/ 16 w 1067"/>
                                      <a:gd name="T41" fmla="*/ 175 h 2215"/>
                                      <a:gd name="T42" fmla="*/ 1 w 1067"/>
                                      <a:gd name="T43" fmla="*/ 257 h 2215"/>
                                      <a:gd name="T44" fmla="*/ 1 w 1067"/>
                                      <a:gd name="T45" fmla="*/ 983 h 2215"/>
                                      <a:gd name="T46" fmla="*/ 18 w 1067"/>
                                      <a:gd name="T47" fmla="*/ 1024 h 2215"/>
                                      <a:gd name="T48" fmla="*/ 50 w 1067"/>
                                      <a:gd name="T49" fmla="*/ 1056 h 2215"/>
                                      <a:gd name="T50" fmla="*/ 116 w 1067"/>
                                      <a:gd name="T51" fmla="*/ 1076 h 2215"/>
                                      <a:gd name="T52" fmla="*/ 145 w 1067"/>
                                      <a:gd name="T53" fmla="*/ 1070 h 2215"/>
                                      <a:gd name="T54" fmla="*/ 169 w 1067"/>
                                      <a:gd name="T55" fmla="*/ 1062 h 2215"/>
                                      <a:gd name="T56" fmla="*/ 188 w 1067"/>
                                      <a:gd name="T57" fmla="*/ 1049 h 2215"/>
                                      <a:gd name="T58" fmla="*/ 212 w 1067"/>
                                      <a:gd name="T59" fmla="*/ 1024 h 2215"/>
                                      <a:gd name="T60" fmla="*/ 227 w 1067"/>
                                      <a:gd name="T61" fmla="*/ 989 h 2215"/>
                                      <a:gd name="T62" fmla="*/ 232 w 1067"/>
                                      <a:gd name="T63" fmla="*/ 960 h 2215"/>
                                      <a:gd name="T64" fmla="*/ 230 w 1067"/>
                                      <a:gd name="T65" fmla="*/ 944 h 2215"/>
                                      <a:gd name="T66" fmla="*/ 279 w 1067"/>
                                      <a:gd name="T67" fmla="*/ 306 h 2215"/>
                                      <a:gd name="T68" fmla="*/ 281 w 1067"/>
                                      <a:gd name="T69" fmla="*/ 2123 h 2215"/>
                                      <a:gd name="T70" fmla="*/ 306 w 1067"/>
                                      <a:gd name="T71" fmla="*/ 2172 h 2215"/>
                                      <a:gd name="T72" fmla="*/ 352 w 1067"/>
                                      <a:gd name="T73" fmla="*/ 2206 h 2215"/>
                                      <a:gd name="T74" fmla="*/ 420 w 1067"/>
                                      <a:gd name="T75" fmla="*/ 2213 h 2215"/>
                                      <a:gd name="T76" fmla="*/ 430 w 1067"/>
                                      <a:gd name="T77" fmla="*/ 2210 h 2215"/>
                                      <a:gd name="T78" fmla="*/ 454 w 1067"/>
                                      <a:gd name="T79" fmla="*/ 2197 h 2215"/>
                                      <a:gd name="T80" fmla="*/ 479 w 1067"/>
                                      <a:gd name="T81" fmla="*/ 2182 h 2215"/>
                                      <a:gd name="T82" fmla="*/ 497 w 1067"/>
                                      <a:gd name="T83" fmla="*/ 2153 h 2215"/>
                                      <a:gd name="T84" fmla="*/ 504 w 1067"/>
                                      <a:gd name="T85" fmla="*/ 2129 h 2215"/>
                                      <a:gd name="T86" fmla="*/ 508 w 1067"/>
                                      <a:gd name="T87" fmla="*/ 2116 h 2215"/>
                                      <a:gd name="T88" fmla="*/ 511 w 1067"/>
                                      <a:gd name="T89" fmla="*/ 2099 h 2215"/>
                                      <a:gd name="T90" fmla="*/ 556 w 1067"/>
                                      <a:gd name="T91" fmla="*/ 2099 h 2215"/>
                                      <a:gd name="T92" fmla="*/ 564 w 1067"/>
                                      <a:gd name="T93" fmla="*/ 2144 h 2215"/>
                                      <a:gd name="T94" fmla="*/ 605 w 1067"/>
                                      <a:gd name="T95" fmla="*/ 2195 h 2215"/>
                                      <a:gd name="T96" fmla="*/ 670 w 1067"/>
                                      <a:gd name="T97" fmla="*/ 2215 h 2215"/>
                                      <a:gd name="T98" fmla="*/ 699 w 1067"/>
                                      <a:gd name="T99" fmla="*/ 2210 h 2215"/>
                                      <a:gd name="T100" fmla="*/ 733 w 1067"/>
                                      <a:gd name="T101" fmla="*/ 2195 h 2215"/>
                                      <a:gd name="T102" fmla="*/ 759 w 1067"/>
                                      <a:gd name="T103" fmla="*/ 2172 h 2215"/>
                                      <a:gd name="T104" fmla="*/ 771 w 1067"/>
                                      <a:gd name="T105" fmla="*/ 2153 h 2215"/>
                                      <a:gd name="T106" fmla="*/ 780 w 1067"/>
                                      <a:gd name="T107" fmla="*/ 2129 h 2215"/>
                                      <a:gd name="T108" fmla="*/ 786 w 1067"/>
                                      <a:gd name="T109" fmla="*/ 2111 h 2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067" h="2215">
                                        <a:moveTo>
                                          <a:pt x="788" y="306"/>
                                        </a:moveTo>
                                        <a:lnTo>
                                          <a:pt x="837" y="306"/>
                                        </a:lnTo>
                                        <a:lnTo>
                                          <a:pt x="837" y="940"/>
                                        </a:lnTo>
                                        <a:lnTo>
                                          <a:pt x="836" y="948"/>
                                        </a:lnTo>
                                        <a:lnTo>
                                          <a:pt x="835" y="960"/>
                                        </a:lnTo>
                                        <a:lnTo>
                                          <a:pt x="836" y="983"/>
                                        </a:lnTo>
                                        <a:lnTo>
                                          <a:pt x="838" y="993"/>
                                        </a:lnTo>
                                        <a:lnTo>
                                          <a:pt x="843" y="1004"/>
                                        </a:lnTo>
                                        <a:lnTo>
                                          <a:pt x="854" y="1024"/>
                                        </a:lnTo>
                                        <a:lnTo>
                                          <a:pt x="860" y="1033"/>
                                        </a:lnTo>
                                        <a:lnTo>
                                          <a:pt x="869" y="1043"/>
                                        </a:lnTo>
                                        <a:lnTo>
                                          <a:pt x="886" y="1056"/>
                                        </a:lnTo>
                                        <a:lnTo>
                                          <a:pt x="906" y="1067"/>
                                        </a:lnTo>
                                        <a:lnTo>
                                          <a:pt x="927" y="1074"/>
                                        </a:lnTo>
                                        <a:lnTo>
                                          <a:pt x="951" y="1076"/>
                                        </a:lnTo>
                                        <a:lnTo>
                                          <a:pt x="973" y="1074"/>
                                        </a:lnTo>
                                        <a:lnTo>
                                          <a:pt x="978" y="1072"/>
                                        </a:lnTo>
                                        <a:lnTo>
                                          <a:pt x="980" y="1070"/>
                                        </a:lnTo>
                                        <a:lnTo>
                                          <a:pt x="983" y="1070"/>
                                        </a:lnTo>
                                        <a:lnTo>
                                          <a:pt x="994" y="1067"/>
                                        </a:lnTo>
                                        <a:lnTo>
                                          <a:pt x="1014" y="1056"/>
                                        </a:lnTo>
                                        <a:lnTo>
                                          <a:pt x="1023" y="1049"/>
                                        </a:lnTo>
                                        <a:lnTo>
                                          <a:pt x="1033" y="1043"/>
                                        </a:lnTo>
                                        <a:lnTo>
                                          <a:pt x="1040" y="1033"/>
                                        </a:lnTo>
                                        <a:lnTo>
                                          <a:pt x="1047" y="1024"/>
                                        </a:lnTo>
                                        <a:lnTo>
                                          <a:pt x="1058" y="1004"/>
                                        </a:lnTo>
                                        <a:lnTo>
                                          <a:pt x="1061" y="993"/>
                                        </a:lnTo>
                                        <a:lnTo>
                                          <a:pt x="1061" y="989"/>
                                        </a:lnTo>
                                        <a:lnTo>
                                          <a:pt x="1062" y="987"/>
                                        </a:lnTo>
                                        <a:lnTo>
                                          <a:pt x="1065" y="983"/>
                                        </a:lnTo>
                                        <a:lnTo>
                                          <a:pt x="1067" y="960"/>
                                        </a:lnTo>
                                        <a:lnTo>
                                          <a:pt x="1066" y="940"/>
                                        </a:lnTo>
                                        <a:lnTo>
                                          <a:pt x="1066" y="257"/>
                                        </a:lnTo>
                                        <a:lnTo>
                                          <a:pt x="1061" y="227"/>
                                        </a:lnTo>
                                        <a:lnTo>
                                          <a:pt x="1056" y="200"/>
                                        </a:lnTo>
                                        <a:lnTo>
                                          <a:pt x="1048" y="175"/>
                                        </a:lnTo>
                                        <a:lnTo>
                                          <a:pt x="1040" y="153"/>
                                        </a:lnTo>
                                        <a:lnTo>
                                          <a:pt x="1029" y="129"/>
                                        </a:lnTo>
                                        <a:lnTo>
                                          <a:pt x="1017" y="109"/>
                                        </a:lnTo>
                                        <a:lnTo>
                                          <a:pt x="1003" y="90"/>
                                        </a:lnTo>
                                        <a:lnTo>
                                          <a:pt x="989" y="75"/>
                                        </a:lnTo>
                                        <a:lnTo>
                                          <a:pt x="971" y="58"/>
                                        </a:lnTo>
                                        <a:lnTo>
                                          <a:pt x="952" y="45"/>
                                        </a:lnTo>
                                        <a:lnTo>
                                          <a:pt x="932" y="32"/>
                                        </a:lnTo>
                                        <a:lnTo>
                                          <a:pt x="911" y="24"/>
                                        </a:lnTo>
                                        <a:lnTo>
                                          <a:pt x="887" y="14"/>
                                        </a:lnTo>
                                        <a:lnTo>
                                          <a:pt x="863" y="8"/>
                                        </a:lnTo>
                                        <a:lnTo>
                                          <a:pt x="836" y="2"/>
                                        </a:lnTo>
                                        <a:lnTo>
                                          <a:pt x="808" y="0"/>
                                        </a:lnTo>
                                        <a:lnTo>
                                          <a:pt x="259" y="0"/>
                                        </a:lnTo>
                                        <a:lnTo>
                                          <a:pt x="229" y="2"/>
                                        </a:lnTo>
                                        <a:lnTo>
                                          <a:pt x="202" y="8"/>
                                        </a:lnTo>
                                        <a:lnTo>
                                          <a:pt x="176" y="14"/>
                                        </a:lnTo>
                                        <a:lnTo>
                                          <a:pt x="154" y="24"/>
                                        </a:lnTo>
                                        <a:lnTo>
                                          <a:pt x="132" y="32"/>
                                        </a:lnTo>
                                        <a:lnTo>
                                          <a:pt x="112" y="45"/>
                                        </a:lnTo>
                                        <a:lnTo>
                                          <a:pt x="93" y="58"/>
                                        </a:lnTo>
                                        <a:lnTo>
                                          <a:pt x="77" y="75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47" y="109"/>
                                        </a:lnTo>
                                        <a:lnTo>
                                          <a:pt x="35" y="129"/>
                                        </a:lnTo>
                                        <a:lnTo>
                                          <a:pt x="26" y="153"/>
                                        </a:lnTo>
                                        <a:lnTo>
                                          <a:pt x="16" y="175"/>
                                        </a:lnTo>
                                        <a:lnTo>
                                          <a:pt x="9" y="200"/>
                                        </a:lnTo>
                                        <a:lnTo>
                                          <a:pt x="3" y="227"/>
                                        </a:lnTo>
                                        <a:lnTo>
                                          <a:pt x="1" y="257"/>
                                        </a:lnTo>
                                        <a:lnTo>
                                          <a:pt x="1" y="940"/>
                                        </a:lnTo>
                                        <a:lnTo>
                                          <a:pt x="0" y="960"/>
                                        </a:lnTo>
                                        <a:lnTo>
                                          <a:pt x="1" y="983"/>
                                        </a:lnTo>
                                        <a:lnTo>
                                          <a:pt x="3" y="993"/>
                                        </a:lnTo>
                                        <a:lnTo>
                                          <a:pt x="8" y="1004"/>
                                        </a:lnTo>
                                        <a:lnTo>
                                          <a:pt x="18" y="1024"/>
                                        </a:lnTo>
                                        <a:lnTo>
                                          <a:pt x="25" y="1033"/>
                                        </a:lnTo>
                                        <a:lnTo>
                                          <a:pt x="34" y="1043"/>
                                        </a:lnTo>
                                        <a:lnTo>
                                          <a:pt x="50" y="1056"/>
                                        </a:lnTo>
                                        <a:lnTo>
                                          <a:pt x="70" y="1067"/>
                                        </a:lnTo>
                                        <a:lnTo>
                                          <a:pt x="92" y="1074"/>
                                        </a:lnTo>
                                        <a:lnTo>
                                          <a:pt x="116" y="1076"/>
                                        </a:lnTo>
                                        <a:lnTo>
                                          <a:pt x="138" y="1074"/>
                                        </a:lnTo>
                                        <a:lnTo>
                                          <a:pt x="143" y="1072"/>
                                        </a:lnTo>
                                        <a:lnTo>
                                          <a:pt x="145" y="1070"/>
                                        </a:lnTo>
                                        <a:lnTo>
                                          <a:pt x="149" y="1070"/>
                                        </a:lnTo>
                                        <a:lnTo>
                                          <a:pt x="160" y="1067"/>
                                        </a:lnTo>
                                        <a:lnTo>
                                          <a:pt x="169" y="1062"/>
                                        </a:lnTo>
                                        <a:lnTo>
                                          <a:pt x="173" y="1058"/>
                                        </a:lnTo>
                                        <a:lnTo>
                                          <a:pt x="179" y="1056"/>
                                        </a:lnTo>
                                        <a:lnTo>
                                          <a:pt x="188" y="1049"/>
                                        </a:lnTo>
                                        <a:lnTo>
                                          <a:pt x="198" y="1043"/>
                                        </a:lnTo>
                                        <a:lnTo>
                                          <a:pt x="204" y="1033"/>
                                        </a:lnTo>
                                        <a:lnTo>
                                          <a:pt x="212" y="1024"/>
                                        </a:lnTo>
                                        <a:lnTo>
                                          <a:pt x="223" y="1004"/>
                                        </a:lnTo>
                                        <a:lnTo>
                                          <a:pt x="227" y="993"/>
                                        </a:lnTo>
                                        <a:lnTo>
                                          <a:pt x="227" y="989"/>
                                        </a:lnTo>
                                        <a:lnTo>
                                          <a:pt x="228" y="987"/>
                                        </a:lnTo>
                                        <a:lnTo>
                                          <a:pt x="230" y="983"/>
                                        </a:lnTo>
                                        <a:lnTo>
                                          <a:pt x="232" y="960"/>
                                        </a:lnTo>
                                        <a:lnTo>
                                          <a:pt x="231" y="954"/>
                                        </a:lnTo>
                                        <a:lnTo>
                                          <a:pt x="231" y="948"/>
                                        </a:lnTo>
                                        <a:lnTo>
                                          <a:pt x="230" y="944"/>
                                        </a:lnTo>
                                        <a:lnTo>
                                          <a:pt x="230" y="940"/>
                                        </a:lnTo>
                                        <a:lnTo>
                                          <a:pt x="230" y="306"/>
                                        </a:lnTo>
                                        <a:lnTo>
                                          <a:pt x="279" y="306"/>
                                        </a:lnTo>
                                        <a:lnTo>
                                          <a:pt x="279" y="2099"/>
                                        </a:lnTo>
                                        <a:lnTo>
                                          <a:pt x="279" y="2111"/>
                                        </a:lnTo>
                                        <a:lnTo>
                                          <a:pt x="281" y="2123"/>
                                        </a:lnTo>
                                        <a:lnTo>
                                          <a:pt x="289" y="2144"/>
                                        </a:lnTo>
                                        <a:lnTo>
                                          <a:pt x="299" y="2163"/>
                                        </a:lnTo>
                                        <a:lnTo>
                                          <a:pt x="306" y="2172"/>
                                        </a:lnTo>
                                        <a:lnTo>
                                          <a:pt x="315" y="2182"/>
                                        </a:lnTo>
                                        <a:lnTo>
                                          <a:pt x="331" y="2195"/>
                                        </a:lnTo>
                                        <a:lnTo>
                                          <a:pt x="352" y="2206"/>
                                        </a:lnTo>
                                        <a:lnTo>
                                          <a:pt x="373" y="2213"/>
                                        </a:lnTo>
                                        <a:lnTo>
                                          <a:pt x="397" y="2215"/>
                                        </a:lnTo>
                                        <a:lnTo>
                                          <a:pt x="420" y="2213"/>
                                        </a:lnTo>
                                        <a:lnTo>
                                          <a:pt x="424" y="2211"/>
                                        </a:lnTo>
                                        <a:lnTo>
                                          <a:pt x="426" y="2210"/>
                                        </a:lnTo>
                                        <a:lnTo>
                                          <a:pt x="430" y="2210"/>
                                        </a:lnTo>
                                        <a:lnTo>
                                          <a:pt x="441" y="2206"/>
                                        </a:lnTo>
                                        <a:lnTo>
                                          <a:pt x="450" y="2201"/>
                                        </a:lnTo>
                                        <a:lnTo>
                                          <a:pt x="454" y="2197"/>
                                        </a:lnTo>
                                        <a:lnTo>
                                          <a:pt x="460" y="2195"/>
                                        </a:lnTo>
                                        <a:lnTo>
                                          <a:pt x="469" y="2188"/>
                                        </a:lnTo>
                                        <a:lnTo>
                                          <a:pt x="479" y="2182"/>
                                        </a:lnTo>
                                        <a:lnTo>
                                          <a:pt x="485" y="2172"/>
                                        </a:lnTo>
                                        <a:lnTo>
                                          <a:pt x="492" y="2163"/>
                                        </a:lnTo>
                                        <a:lnTo>
                                          <a:pt x="497" y="2153"/>
                                        </a:lnTo>
                                        <a:lnTo>
                                          <a:pt x="502" y="2144"/>
                                        </a:lnTo>
                                        <a:lnTo>
                                          <a:pt x="504" y="2133"/>
                                        </a:lnTo>
                                        <a:lnTo>
                                          <a:pt x="504" y="2129"/>
                                        </a:lnTo>
                                        <a:lnTo>
                                          <a:pt x="506" y="2127"/>
                                        </a:lnTo>
                                        <a:lnTo>
                                          <a:pt x="508" y="2123"/>
                                        </a:lnTo>
                                        <a:lnTo>
                                          <a:pt x="508" y="2116"/>
                                        </a:lnTo>
                                        <a:lnTo>
                                          <a:pt x="508" y="2113"/>
                                        </a:lnTo>
                                        <a:lnTo>
                                          <a:pt x="509" y="2111"/>
                                        </a:lnTo>
                                        <a:lnTo>
                                          <a:pt x="511" y="2099"/>
                                        </a:lnTo>
                                        <a:lnTo>
                                          <a:pt x="511" y="1107"/>
                                        </a:lnTo>
                                        <a:lnTo>
                                          <a:pt x="556" y="1107"/>
                                        </a:lnTo>
                                        <a:lnTo>
                                          <a:pt x="556" y="2099"/>
                                        </a:lnTo>
                                        <a:lnTo>
                                          <a:pt x="557" y="2123"/>
                                        </a:lnTo>
                                        <a:lnTo>
                                          <a:pt x="559" y="2133"/>
                                        </a:lnTo>
                                        <a:lnTo>
                                          <a:pt x="564" y="2144"/>
                                        </a:lnTo>
                                        <a:lnTo>
                                          <a:pt x="574" y="2163"/>
                                        </a:lnTo>
                                        <a:lnTo>
                                          <a:pt x="588" y="2182"/>
                                        </a:lnTo>
                                        <a:lnTo>
                                          <a:pt x="605" y="2195"/>
                                        </a:lnTo>
                                        <a:lnTo>
                                          <a:pt x="625" y="2206"/>
                                        </a:lnTo>
                                        <a:lnTo>
                                          <a:pt x="646" y="2213"/>
                                        </a:lnTo>
                                        <a:lnTo>
                                          <a:pt x="670" y="2215"/>
                                        </a:lnTo>
                                        <a:lnTo>
                                          <a:pt x="692" y="2213"/>
                                        </a:lnTo>
                                        <a:lnTo>
                                          <a:pt x="696" y="2211"/>
                                        </a:lnTo>
                                        <a:lnTo>
                                          <a:pt x="699" y="2210"/>
                                        </a:lnTo>
                                        <a:lnTo>
                                          <a:pt x="702" y="2210"/>
                                        </a:lnTo>
                                        <a:lnTo>
                                          <a:pt x="713" y="2206"/>
                                        </a:lnTo>
                                        <a:lnTo>
                                          <a:pt x="733" y="2195"/>
                                        </a:lnTo>
                                        <a:lnTo>
                                          <a:pt x="742" y="2188"/>
                                        </a:lnTo>
                                        <a:lnTo>
                                          <a:pt x="752" y="2182"/>
                                        </a:lnTo>
                                        <a:lnTo>
                                          <a:pt x="759" y="2172"/>
                                        </a:lnTo>
                                        <a:lnTo>
                                          <a:pt x="766" y="2163"/>
                                        </a:lnTo>
                                        <a:lnTo>
                                          <a:pt x="768" y="2157"/>
                                        </a:lnTo>
                                        <a:lnTo>
                                          <a:pt x="771" y="2153"/>
                                        </a:lnTo>
                                        <a:lnTo>
                                          <a:pt x="777" y="2144"/>
                                        </a:lnTo>
                                        <a:lnTo>
                                          <a:pt x="780" y="2133"/>
                                        </a:lnTo>
                                        <a:lnTo>
                                          <a:pt x="780" y="2129"/>
                                        </a:lnTo>
                                        <a:lnTo>
                                          <a:pt x="781" y="2127"/>
                                        </a:lnTo>
                                        <a:lnTo>
                                          <a:pt x="783" y="2123"/>
                                        </a:lnTo>
                                        <a:lnTo>
                                          <a:pt x="786" y="2111"/>
                                        </a:lnTo>
                                        <a:lnTo>
                                          <a:pt x="788" y="2099"/>
                                        </a:lnTo>
                                        <a:lnTo>
                                          <a:pt x="788" y="3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44" name="Group 32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45" y="2540"/>
                                  <a:ext cx="238" cy="308"/>
                                  <a:chOff x="3220" y="785"/>
                                  <a:chExt cx="168" cy="218"/>
                                </a:xfrm>
                              </wpg:grpSpPr>
                              <wps:wsp>
                                <wps:cNvPr id="445" name="Line 326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970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6" name="Freeform 3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336" y="788"/>
                                    <a:ext cx="49" cy="48"/>
                                  </a:xfrm>
                                  <a:custGeom>
                                    <a:avLst/>
                                    <a:gdLst>
                                      <a:gd name="T0" fmla="*/ 0 w 294"/>
                                      <a:gd name="T1" fmla="*/ 0 h 292"/>
                                      <a:gd name="T2" fmla="*/ 0 w 294"/>
                                      <a:gd name="T3" fmla="*/ 292 h 292"/>
                                      <a:gd name="T4" fmla="*/ 294 w 294"/>
                                      <a:gd name="T5" fmla="*/ 292 h 29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294" h="292">
                                        <a:moveTo>
                                          <a:pt x="0" y="0"/>
                                        </a:moveTo>
                                        <a:lnTo>
                                          <a:pt x="0" y="292"/>
                                        </a:lnTo>
                                        <a:lnTo>
                                          <a:pt x="294" y="292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7" name="Line 328"/>
                                <wps:cNvCnPr>
                                  <a:cxnSpLocks/>
                                </wps:cNvCnPr>
                                <wps:spPr bwMode="auto">
                                  <a:xfrm flipH="1" flipV="1">
                                    <a:off x="3336" y="788"/>
                                    <a:ext cx="49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8" name="Line 329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837"/>
                                    <a:ext cx="4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9" name="Line 330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821"/>
                                    <a:ext cx="4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0" name="Line 331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806"/>
                                    <a:ext cx="4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1" name="Line 332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985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2" name="Freeform 3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20" y="785"/>
                                    <a:ext cx="168" cy="218"/>
                                  </a:xfrm>
                                  <a:custGeom>
                                    <a:avLst/>
                                    <a:gdLst>
                                      <a:gd name="T0" fmla="*/ 694 w 1002"/>
                                      <a:gd name="T1" fmla="*/ 14 h 1302"/>
                                      <a:gd name="T2" fmla="*/ 681 w 1002"/>
                                      <a:gd name="T3" fmla="*/ 0 h 1302"/>
                                      <a:gd name="T4" fmla="*/ 0 w 1002"/>
                                      <a:gd name="T5" fmla="*/ 0 h 1302"/>
                                      <a:gd name="T6" fmla="*/ 0 w 1002"/>
                                      <a:gd name="T7" fmla="*/ 1302 h 1302"/>
                                      <a:gd name="T8" fmla="*/ 1002 w 1002"/>
                                      <a:gd name="T9" fmla="*/ 1302 h 1302"/>
                                      <a:gd name="T10" fmla="*/ 1002 w 1002"/>
                                      <a:gd name="T11" fmla="*/ 320 h 1302"/>
                                      <a:gd name="T12" fmla="*/ 988 w 1002"/>
                                      <a:gd name="T13" fmla="*/ 306 h 130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</a:cxnLst>
                                    <a:rect l="0" t="0" r="r" b="b"/>
                                    <a:pathLst>
                                      <a:path w="1002" h="1302">
                                        <a:moveTo>
                                          <a:pt x="694" y="14"/>
                                        </a:moveTo>
                                        <a:lnTo>
                                          <a:pt x="681" y="0"/>
                                        </a:lnTo>
                                        <a:lnTo>
                                          <a:pt x="0" y="0"/>
                                        </a:lnTo>
                                        <a:lnTo>
                                          <a:pt x="0" y="1302"/>
                                        </a:lnTo>
                                        <a:lnTo>
                                          <a:pt x="1002" y="1302"/>
                                        </a:lnTo>
                                        <a:lnTo>
                                          <a:pt x="1002" y="320"/>
                                        </a:lnTo>
                                        <a:lnTo>
                                          <a:pt x="988" y="306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53" name="Line 334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939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4" name="Line 335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955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5" name="Line 336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923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6" name="Line 337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893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7" name="Line 338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908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58" name="Line 339"/>
                                <wps:cNvCnPr>
                                  <a:cxnSpLocks/>
                                </wps:cNvCnPr>
                                <wps:spPr bwMode="auto">
                                  <a:xfrm flipH="1">
                                    <a:off x="3236" y="877"/>
                                    <a:ext cx="133" cy="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58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2C6F1A" id="Group 321" o:spid="_x0000_s1026" style="position:absolute;margin-left:16.65pt;margin-top:1.75pt;width:31.15pt;height:48.55pt;z-index:251639296" coordorigin="3860,2540" coordsize="623,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">
                      <v:group id="Group 322" o:spid="_x0000_s1027" style="position:absolute;left:3860;top:2647;width:332;height:864" coordorigin="4925,1513" coordsize="33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">
                        <v:shape id="Freeform 323" o:spid="_x0000_s1028" style="position:absolute;left:5018;top:1513;width:149;height:147;visibility:visible;mso-wrap-style:square;v-text-anchor:top" coordsize="47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" path="m240,477r11,-1l263,476r12,-2l277,473r3,l287,473r4,-3l294,469r3,l308,467r22,-8l350,449r21,-12l379,429r11,-6l409,407r15,-19l431,378r8,-9l451,349r10,-20l469,307r5,-22l474,278r,-3l475,272r3,-11l478,249r1,-11l478,213r-4,-23l469,168r-8,-21l451,126,439,107,424,88,409,71,390,54,371,40,350,28,330,18,308,10,287,4,263,1,240,,214,1,191,4r-22,6l147,18,126,28,106,40,87,54,70,71,54,88,39,107,27,126,17,147,9,168,3,190,,238r,23l3,285r6,22l17,329r10,20l39,369r15,19l70,407r17,16l106,437r20,12l147,459r22,8l191,473r23,3l240,477xe" fillcolor="black" stroked="f">
                          <v:path arrowok="t" o:connecttype="custom" o:connectlocs="78,147;86,146;87,146;91,145;92,145;103,141;115,135;121,130;132,120;137,114;143,101;147,88;147,85;149,80;149,73;147,59;143,45;137,33;127,22;115,12;103,6;89,1;75,0;59,1;46,6;33,12;22,22;12,33;5,45;1,59;0,80;3,95;8,108;17,120;27,130;39,138;53,144;67,147" o:connectangles="0,0,0,0,0,0,0,0,0,0,0,0,0,0,0,0,0,0,0,0,0,0,0,0,0,0,0,0,0,0,0,0,0,0,0,0,0,0"/>
                        </v:shape>
                        <v:shape id="Freeform 324" o:spid="_x0000_s1029" style="position:absolute;left:4925;top:1685;width:332;height:692;visibility:visible;mso-wrap-style:square;v-text-anchor:top" coordsize="1067,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" path="m788,306r49,l837,940r-1,8l835,960r1,23l838,993r5,11l854,1024r6,9l869,1043r17,13l906,1067r21,7l951,1076r22,-2l978,1072r2,-2l983,1070r11,-3l1014,1056r9,-7l1033,1043r7,-10l1047,1024r11,-20l1061,993r,-4l1062,987r3,-4l1067,960r-1,-20l1066,257r-5,-30l1056,200r-8,-25l1040,153r-11,-24l1017,109,1003,90,989,75,971,58,952,45,932,32,911,24,887,14,863,8,836,2,808,,259,,229,2,202,8r-26,6l154,24r-22,8l112,45,93,58,77,75,60,90,47,109,35,129r-9,24l16,175,9,200,3,227,1,257r,683l,960r1,23l3,993r5,11l18,1024r7,9l34,1043r16,13l70,1067r22,7l116,1076r22,-2l143,1072r2,-2l149,1070r11,-3l169,1062r4,-4l179,1056r9,-7l198,1043r6,-10l212,1024r11,-20l227,993r,-4l228,987r2,-4l232,960r-1,-6l231,948r-1,-4l230,940r,-634l279,306r,1793l279,2111r2,12l289,2144r10,19l306,2172r9,10l331,2195r21,11l373,2213r24,2l420,2213r4,-2l426,2210r4,l441,2206r9,-5l454,2197r6,-2l469,2188r10,-6l485,2172r7,-9l497,2153r5,-9l504,2133r,-4l506,2127r2,-4l508,2116r,-3l509,2111r2,-12l511,1107r45,l556,2099r1,24l559,2133r5,11l574,2163r14,19l605,2195r20,11l646,2213r24,2l692,2213r4,-2l699,2210r3,l713,2206r20,-11l742,2188r10,-6l759,2172r7,-9l768,2157r3,-4l777,2144r3,-11l780,2129r1,-2l783,2123r3,-12l788,2099r,-1793xe" fillcolor="black" stroked="f">
                          <v:path arrowok="t" o:connecttype="custom" o:connectlocs="260,294;260,307;266,320;276,330;296,336;305,334;316,330;324,323;330,310;331,307;332,80;326,55;316,34;302,18;283,7;260,1;71,1;48,7;29,18;15,34;5,55;0,80;0,307;6,320;16,330;36,336;45,334;53,332;58,328;66,320;71,309;72,300;72,295;87,96;87,663;95,679;110,689;131,691;134,690;141,686;149,682;155,673;157,665;158,661;159,656;173,656;175,670;188,686;208,692;217,690;228,686;236,679;240,673;243,665;245,660" o:connectangles="0,0,0,0,0,0,0,0,0,0,0,0,0,0,0,0,0,0,0,0,0,0,0,0,0,0,0,0,0,0,0,0,0,0,0,0,0,0,0,0,0,0,0,0,0,0,0,0,0,0,0,0,0,0,0"/>
                        </v:shape>
                      </v:group>
                      <v:group id="Group 325" o:spid="_x0000_s1030" style="position:absolute;left:4245;top:2540;width:238;height:308" coordorigin="3220,785" coordsize="168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">
                        <v:line id="Line 326" o:spid="_x0000_s1031" style="position:absolute;flip:x;visibility:visible;mso-wrap-style:square" from="3236,970" to="3369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" strokeweight="1.25pt">
                          <o:lock v:ext="edit" shapetype="f"/>
                        </v:line>
                        <v:shape id="Freeform 327" o:spid="_x0000_s1032" style="position:absolute;left:3336;top:788;width:49;height:48;visibility:visible;mso-wrap-style:square;v-text-anchor:top" coordsize="29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" path="m,l,292r294,e" filled="f" strokeweight="1.25pt">
                          <v:path arrowok="t" o:connecttype="custom" o:connectlocs="0,0;0,48;49,48" o:connectangles="0,0,0"/>
                        </v:shape>
                        <v:line id="Line 328" o:spid="_x0000_s1033" style="position:absolute;flip:x y;visibility:visible;mso-wrap-style:square" from="3336,788" to="3385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" strokeweight="1.25pt">
                          <o:lock v:ext="edit" shapetype="f"/>
                        </v:line>
                        <v:line id="Line 329" o:spid="_x0000_s1034" style="position:absolute;flip:x;visibility:visible;mso-wrap-style:square" from="3236,837" to="327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" strokeweight="1.25pt">
                          <o:lock v:ext="edit" shapetype="f"/>
                        </v:line>
                        <v:line id="Line 330" o:spid="_x0000_s1035" style="position:absolute;flip:x;visibility:visible;mso-wrap-style:square" from="3236,821" to="3279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" strokeweight="1.25pt">
                          <o:lock v:ext="edit" shapetype="f"/>
                        </v:line>
                        <v:line id="Line 331" o:spid="_x0000_s1036" style="position:absolute;flip:x;visibility:visible;mso-wrap-style:square" from="3236,806" to="3279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" strokeweight="1.25pt">
                          <o:lock v:ext="edit" shapetype="f"/>
                        </v:line>
                        <v:line id="Line 332" o:spid="_x0000_s1037" style="position:absolute;flip:x;visibility:visible;mso-wrap-style:square" from="3236,985" to="3369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" strokeweight="1.25pt">
                          <o:lock v:ext="edit" shapetype="f"/>
                        </v:line>
                        <v:shape id="Freeform 333" o:spid="_x0000_s1038" style="position:absolute;left:3220;top:785;width:168;height:218;visibility:visible;mso-wrap-style:square;v-text-anchor:top" coordsize="1002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" path="m694,14l681,,,,,1302r1002,l1002,320,988,306e" filled="f" strokeweight="1.25pt">
                          <v:path arrowok="t" o:connecttype="custom" o:connectlocs="116,2;114,0;0,0;0,218;168,218;168,54;166,51" o:connectangles="0,0,0,0,0,0,0"/>
                        </v:shape>
                        <v:line id="Line 334" o:spid="_x0000_s1039" style="position:absolute;flip:x;visibility:visible;mso-wrap-style:square" from="3236,939" to="3369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" strokeweight="1.25pt">
                          <o:lock v:ext="edit" shapetype="f"/>
                        </v:line>
                        <v:line id="Line 335" o:spid="_x0000_s1040" style="position:absolute;flip:x;visibility:visible;mso-wrap-style:square" from="3236,955" to="3369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" strokeweight="1.25pt">
                          <o:lock v:ext="edit" shapetype="f"/>
                        </v:line>
                        <v:line id="Line 336" o:spid="_x0000_s1041" style="position:absolute;flip:x;visibility:visible;mso-wrap-style:square" from="3236,923" to="3369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" strokeweight="1.25pt">
                          <o:lock v:ext="edit" shapetype="f"/>
                        </v:line>
                        <v:line id="Line 337" o:spid="_x0000_s1042" style="position:absolute;flip:x;visibility:visible;mso-wrap-style:square" from="3236,893" to="3369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" strokeweight="1.25pt">
                          <o:lock v:ext="edit" shapetype="f"/>
                        </v:line>
                        <v:line id="Line 338" o:spid="_x0000_s1043" style="position:absolute;flip:x;visibility:visible;mso-wrap-style:square" from="3236,908" to="3369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" strokeweight="1.25pt">
                          <o:lock v:ext="edit" shapetype="f"/>
                        </v:line>
                        <v:line id="Line 339" o:spid="_x0000_s1044" style="position:absolute;flip:x;visibility:visible;mso-wrap-style:square" from="3236,877" to="336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" strokeweight="1.25pt">
                          <o:lock v:ext="edit" shapetype="f"/>
                        </v:line>
                      </v:group>
                    </v:group>
                  </w:pict>
                </mc:Fallback>
              </mc:AlternateContent>
            </w:r>
          </w:p>
        </w:tc>
        <w:tc>
          <w:tcPr>
            <w:tcW w:w="6618" w:type="dxa"/>
            <w:tcBorders>
              <w:bottom w:val="single" w:sz="4" w:space="0" w:color="auto"/>
              <w:right w:val="single" w:sz="4" w:space="0" w:color="auto"/>
            </w:tcBorders>
          </w:tcPr>
          <w:p w:rsidR="00411151" w:rsidRPr="00C03F5D" w:rsidRDefault="00411151" w:rsidP="00C03F5D">
            <w:pPr>
              <w:pStyle w:val="Normal2"/>
              <w:spacing w:before="0" w:after="0"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C03F5D">
              <w:rPr>
                <w:b/>
                <w:bCs/>
                <w:sz w:val="26"/>
                <w:szCs w:val="26"/>
              </w:rPr>
              <w:t>Регистрация нового клиента в АСР</w:t>
            </w:r>
          </w:p>
          <w:p w:rsidR="00411151" w:rsidRPr="00C03F5D" w:rsidRDefault="00411151" w:rsidP="00C03F5D">
            <w:pPr>
              <w:pStyle w:val="Normal2"/>
              <w:numPr>
                <w:ilvl w:val="0"/>
                <w:numId w:val="13"/>
              </w:num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(заполнение Карточки клиента)</w:t>
            </w:r>
          </w:p>
        </w:tc>
      </w:tr>
      <w:tr w:rsidR="00411151" w:rsidRPr="00C03F5D">
        <w:trPr>
          <w:cantSplit/>
        </w:trPr>
        <w:tc>
          <w:tcPr>
            <w:tcW w:w="8931" w:type="dxa"/>
            <w:gridSpan w:val="2"/>
            <w:tcBorders>
              <w:left w:val="nil"/>
              <w:bottom w:val="single" w:sz="4" w:space="0" w:color="auto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71618F25" wp14:editId="46BD72F4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-125730</wp:posOffset>
                      </wp:positionV>
                      <wp:extent cx="201295" cy="405130"/>
                      <wp:effectExtent l="12700" t="0" r="1905" b="13970"/>
                      <wp:wrapSquare wrapText="bothSides"/>
                      <wp:docPr id="439" name="AutoShape 3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1295" cy="4051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3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01004C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utoShape 320" o:spid="_x0000_s1026" type="#_x0000_t67" style="position:absolute;margin-left:102.6pt;margin-top:-9.9pt;width:15.85pt;height:31.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</w:tr>
      <w:tr w:rsidR="00411151" w:rsidRPr="00C03F5D">
        <w:trPr>
          <w:cantSplit/>
        </w:trPr>
        <w:tc>
          <w:tcPr>
            <w:tcW w:w="2313" w:type="dxa"/>
            <w:tcBorders>
              <w:bottom w:val="single" w:sz="4" w:space="0" w:color="auto"/>
              <w:right w:val="nil"/>
            </w:tcBorders>
          </w:tcPr>
          <w:p w:rsidR="00411151" w:rsidRPr="00C03F5D" w:rsidRDefault="00411151" w:rsidP="00C03F5D">
            <w:pPr>
              <w:pStyle w:val="af7"/>
              <w:spacing w:after="0" w:line="360" w:lineRule="auto"/>
              <w:jc w:val="both"/>
              <w:rPr>
                <w:b/>
                <w:bCs/>
                <w:sz w:val="26"/>
                <w:szCs w:val="26"/>
              </w:rPr>
            </w:pPr>
          </w:p>
          <w:p w:rsidR="00A02C10" w:rsidRPr="00C03F5D" w:rsidRDefault="005627B1" w:rsidP="00120197">
            <w:pPr>
              <w:pStyle w:val="af7"/>
              <w:spacing w:after="0"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</w:rPr>
              <w:object w:dxaOrig="510" w:dyaOrig="660">
                <v:shape id="_x0000_i1038" type="#_x0000_t75" alt="" style="width:26pt;height:33pt;mso-width-percent:0;mso-height-percent:0;mso-width-percent:0;mso-height-percent:0" o:ole="">
                  <v:imagedata r:id="rId10" o:title=""/>
                </v:shape>
                <o:OLEObject Type="Embed" ProgID="PBrush" ShapeID="_x0000_i1038" DrawAspect="Content" ObjectID="_1677078227" r:id="rId11"/>
              </w:object>
            </w:r>
            <w:r w:rsidR="00A02C10" w:rsidRPr="00C03F5D">
              <w:rPr>
                <w:sz w:val="26"/>
                <w:szCs w:val="26"/>
              </w:rPr>
              <w:t xml:space="preserve"> </w:t>
            </w:r>
            <w:r w:rsidRPr="00C03F5D">
              <w:rPr>
                <w:noProof/>
                <w:sz w:val="26"/>
                <w:szCs w:val="26"/>
              </w:rPr>
              <w:object w:dxaOrig="390" w:dyaOrig="765">
                <v:shape id="_x0000_i1037" type="#_x0000_t75" alt="" style="width:20pt;height:38pt;mso-width-percent:0;mso-height-percent:0;mso-width-percent:0;mso-height-percent:0" o:ole="">
                  <v:imagedata r:id="rId12" o:title=""/>
                </v:shape>
                <o:OLEObject Type="Embed" ProgID="PBrush" ShapeID="_x0000_i1037" DrawAspect="Content" ObjectID="_1677078228" r:id="rId13"/>
              </w:object>
            </w:r>
          </w:p>
        </w:tc>
        <w:tc>
          <w:tcPr>
            <w:tcW w:w="661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411151" w:rsidRPr="00C03F5D" w:rsidRDefault="00411151" w:rsidP="00C03F5D">
            <w:pPr>
              <w:pStyle w:val="af7"/>
              <w:spacing w:after="0"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C03F5D">
              <w:rPr>
                <w:b/>
                <w:bCs/>
                <w:sz w:val="26"/>
                <w:szCs w:val="26"/>
              </w:rPr>
              <w:t>Формирование лицевого счета (биллинговой группы)</w:t>
            </w:r>
          </w:p>
          <w:p w:rsidR="00411151" w:rsidRPr="00C03F5D" w:rsidRDefault="00411151" w:rsidP="00C03F5D">
            <w:pPr>
              <w:numPr>
                <w:ilvl w:val="0"/>
                <w:numId w:val="12"/>
              </w:num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(выбор валюты биллинговой группы, точки выставления, формы оплаты)</w:t>
            </w:r>
          </w:p>
        </w:tc>
      </w:tr>
      <w:tr w:rsidR="00411151" w:rsidRPr="00C03F5D">
        <w:trPr>
          <w:cantSplit/>
        </w:trPr>
        <w:tc>
          <w:tcPr>
            <w:tcW w:w="8931" w:type="dxa"/>
            <w:gridSpan w:val="2"/>
            <w:tcBorders>
              <w:left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6CEFE5DC" wp14:editId="4A52265A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-1166495</wp:posOffset>
                      </wp:positionV>
                      <wp:extent cx="201295" cy="405130"/>
                      <wp:effectExtent l="12700" t="0" r="1905" b="13970"/>
                      <wp:wrapSquare wrapText="bothSides"/>
                      <wp:docPr id="438" name="AutoShape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1295" cy="4051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3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9E31FC" id="AutoShape 319" o:spid="_x0000_s1026" type="#_x0000_t67" style="position:absolute;margin-left:102.6pt;margin-top:-91.85pt;width:15.85pt;height:31.9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</w:tr>
      <w:tr w:rsidR="00411151" w:rsidRPr="00C03F5D">
        <w:tc>
          <w:tcPr>
            <w:tcW w:w="2313" w:type="dxa"/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2368" behindDoc="0" locked="0" layoutInCell="1" allowOverlap="1" wp14:anchorId="4C96273B" wp14:editId="376BE8C9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62230</wp:posOffset>
                      </wp:positionV>
                      <wp:extent cx="387985" cy="705485"/>
                      <wp:effectExtent l="0" t="0" r="5715" b="0"/>
                      <wp:wrapNone/>
                      <wp:docPr id="421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87985" cy="705485"/>
                                <a:chOff x="3860" y="7115"/>
                                <a:chExt cx="611" cy="1111"/>
                              </a:xfrm>
                            </wpg:grpSpPr>
                            <wpg:grpSp>
                              <wpg:cNvPr id="422" name="Group 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0" y="7362"/>
                                  <a:ext cx="332" cy="864"/>
                                  <a:chOff x="4925" y="1513"/>
                                  <a:chExt cx="332" cy="864"/>
                                </a:xfrm>
                              </wpg:grpSpPr>
                              <wps:wsp>
                                <wps:cNvPr id="423" name="Freeform 30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018" y="1513"/>
                                    <a:ext cx="149" cy="147"/>
                                  </a:xfrm>
                                  <a:custGeom>
                                    <a:avLst/>
                                    <a:gdLst>
                                      <a:gd name="T0" fmla="*/ 251 w 479"/>
                                      <a:gd name="T1" fmla="*/ 476 h 477"/>
                                      <a:gd name="T2" fmla="*/ 275 w 479"/>
                                      <a:gd name="T3" fmla="*/ 474 h 477"/>
                                      <a:gd name="T4" fmla="*/ 280 w 479"/>
                                      <a:gd name="T5" fmla="*/ 473 h 477"/>
                                      <a:gd name="T6" fmla="*/ 291 w 479"/>
                                      <a:gd name="T7" fmla="*/ 470 h 477"/>
                                      <a:gd name="T8" fmla="*/ 297 w 479"/>
                                      <a:gd name="T9" fmla="*/ 469 h 477"/>
                                      <a:gd name="T10" fmla="*/ 330 w 479"/>
                                      <a:gd name="T11" fmla="*/ 459 h 477"/>
                                      <a:gd name="T12" fmla="*/ 371 w 479"/>
                                      <a:gd name="T13" fmla="*/ 437 h 477"/>
                                      <a:gd name="T14" fmla="*/ 390 w 479"/>
                                      <a:gd name="T15" fmla="*/ 423 h 477"/>
                                      <a:gd name="T16" fmla="*/ 424 w 479"/>
                                      <a:gd name="T17" fmla="*/ 388 h 477"/>
                                      <a:gd name="T18" fmla="*/ 439 w 479"/>
                                      <a:gd name="T19" fmla="*/ 369 h 477"/>
                                      <a:gd name="T20" fmla="*/ 461 w 479"/>
                                      <a:gd name="T21" fmla="*/ 329 h 477"/>
                                      <a:gd name="T22" fmla="*/ 474 w 479"/>
                                      <a:gd name="T23" fmla="*/ 285 h 477"/>
                                      <a:gd name="T24" fmla="*/ 474 w 479"/>
                                      <a:gd name="T25" fmla="*/ 275 h 477"/>
                                      <a:gd name="T26" fmla="*/ 478 w 479"/>
                                      <a:gd name="T27" fmla="*/ 261 h 477"/>
                                      <a:gd name="T28" fmla="*/ 479 w 479"/>
                                      <a:gd name="T29" fmla="*/ 238 h 477"/>
                                      <a:gd name="T30" fmla="*/ 474 w 479"/>
                                      <a:gd name="T31" fmla="*/ 190 h 477"/>
                                      <a:gd name="T32" fmla="*/ 461 w 479"/>
                                      <a:gd name="T33" fmla="*/ 147 h 477"/>
                                      <a:gd name="T34" fmla="*/ 439 w 479"/>
                                      <a:gd name="T35" fmla="*/ 107 h 477"/>
                                      <a:gd name="T36" fmla="*/ 409 w 479"/>
                                      <a:gd name="T37" fmla="*/ 71 h 477"/>
                                      <a:gd name="T38" fmla="*/ 371 w 479"/>
                                      <a:gd name="T39" fmla="*/ 40 h 477"/>
                                      <a:gd name="T40" fmla="*/ 330 w 479"/>
                                      <a:gd name="T41" fmla="*/ 18 h 477"/>
                                      <a:gd name="T42" fmla="*/ 287 w 479"/>
                                      <a:gd name="T43" fmla="*/ 4 h 477"/>
                                      <a:gd name="T44" fmla="*/ 240 w 479"/>
                                      <a:gd name="T45" fmla="*/ 0 h 477"/>
                                      <a:gd name="T46" fmla="*/ 191 w 479"/>
                                      <a:gd name="T47" fmla="*/ 4 h 477"/>
                                      <a:gd name="T48" fmla="*/ 147 w 479"/>
                                      <a:gd name="T49" fmla="*/ 18 h 477"/>
                                      <a:gd name="T50" fmla="*/ 106 w 479"/>
                                      <a:gd name="T51" fmla="*/ 40 h 477"/>
                                      <a:gd name="T52" fmla="*/ 70 w 479"/>
                                      <a:gd name="T53" fmla="*/ 71 h 477"/>
                                      <a:gd name="T54" fmla="*/ 39 w 479"/>
                                      <a:gd name="T55" fmla="*/ 107 h 477"/>
                                      <a:gd name="T56" fmla="*/ 17 w 479"/>
                                      <a:gd name="T57" fmla="*/ 147 h 477"/>
                                      <a:gd name="T58" fmla="*/ 3 w 479"/>
                                      <a:gd name="T59" fmla="*/ 190 h 477"/>
                                      <a:gd name="T60" fmla="*/ 0 w 479"/>
                                      <a:gd name="T61" fmla="*/ 261 h 477"/>
                                      <a:gd name="T62" fmla="*/ 9 w 479"/>
                                      <a:gd name="T63" fmla="*/ 307 h 477"/>
                                      <a:gd name="T64" fmla="*/ 27 w 479"/>
                                      <a:gd name="T65" fmla="*/ 349 h 477"/>
                                      <a:gd name="T66" fmla="*/ 54 w 479"/>
                                      <a:gd name="T67" fmla="*/ 388 h 477"/>
                                      <a:gd name="T68" fmla="*/ 87 w 479"/>
                                      <a:gd name="T69" fmla="*/ 423 h 477"/>
                                      <a:gd name="T70" fmla="*/ 126 w 479"/>
                                      <a:gd name="T71" fmla="*/ 449 h 477"/>
                                      <a:gd name="T72" fmla="*/ 169 w 479"/>
                                      <a:gd name="T73" fmla="*/ 467 h 477"/>
                                      <a:gd name="T74" fmla="*/ 214 w 479"/>
                                      <a:gd name="T75" fmla="*/ 476 h 477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</a:cxnLst>
                                    <a:rect l="0" t="0" r="r" b="b"/>
                                    <a:pathLst>
                                      <a:path w="479" h="477">
                                        <a:moveTo>
                                          <a:pt x="240" y="477"/>
                                        </a:moveTo>
                                        <a:lnTo>
                                          <a:pt x="251" y="476"/>
                                        </a:lnTo>
                                        <a:lnTo>
                                          <a:pt x="263" y="476"/>
                                        </a:lnTo>
                                        <a:lnTo>
                                          <a:pt x="275" y="474"/>
                                        </a:lnTo>
                                        <a:lnTo>
                                          <a:pt x="277" y="473"/>
                                        </a:lnTo>
                                        <a:lnTo>
                                          <a:pt x="280" y="473"/>
                                        </a:lnTo>
                                        <a:lnTo>
                                          <a:pt x="287" y="473"/>
                                        </a:lnTo>
                                        <a:lnTo>
                                          <a:pt x="291" y="470"/>
                                        </a:lnTo>
                                        <a:lnTo>
                                          <a:pt x="294" y="469"/>
                                        </a:lnTo>
                                        <a:lnTo>
                                          <a:pt x="297" y="469"/>
                                        </a:lnTo>
                                        <a:lnTo>
                                          <a:pt x="308" y="467"/>
                                        </a:lnTo>
                                        <a:lnTo>
                                          <a:pt x="330" y="459"/>
                                        </a:lnTo>
                                        <a:lnTo>
                                          <a:pt x="350" y="449"/>
                                        </a:lnTo>
                                        <a:lnTo>
                                          <a:pt x="371" y="437"/>
                                        </a:lnTo>
                                        <a:lnTo>
                                          <a:pt x="379" y="429"/>
                                        </a:lnTo>
                                        <a:lnTo>
                                          <a:pt x="390" y="423"/>
                                        </a:lnTo>
                                        <a:lnTo>
                                          <a:pt x="409" y="407"/>
                                        </a:lnTo>
                                        <a:lnTo>
                                          <a:pt x="424" y="388"/>
                                        </a:lnTo>
                                        <a:lnTo>
                                          <a:pt x="431" y="378"/>
                                        </a:lnTo>
                                        <a:lnTo>
                                          <a:pt x="439" y="369"/>
                                        </a:lnTo>
                                        <a:lnTo>
                                          <a:pt x="451" y="349"/>
                                        </a:lnTo>
                                        <a:lnTo>
                                          <a:pt x="461" y="329"/>
                                        </a:lnTo>
                                        <a:lnTo>
                                          <a:pt x="469" y="307"/>
                                        </a:lnTo>
                                        <a:lnTo>
                                          <a:pt x="474" y="285"/>
                                        </a:lnTo>
                                        <a:lnTo>
                                          <a:pt x="474" y="278"/>
                                        </a:lnTo>
                                        <a:lnTo>
                                          <a:pt x="474" y="275"/>
                                        </a:lnTo>
                                        <a:lnTo>
                                          <a:pt x="475" y="272"/>
                                        </a:lnTo>
                                        <a:lnTo>
                                          <a:pt x="478" y="261"/>
                                        </a:lnTo>
                                        <a:lnTo>
                                          <a:pt x="478" y="249"/>
                                        </a:lnTo>
                                        <a:lnTo>
                                          <a:pt x="479" y="238"/>
                                        </a:lnTo>
                                        <a:lnTo>
                                          <a:pt x="478" y="213"/>
                                        </a:lnTo>
                                        <a:lnTo>
                                          <a:pt x="474" y="190"/>
                                        </a:lnTo>
                                        <a:lnTo>
                                          <a:pt x="469" y="168"/>
                                        </a:lnTo>
                                        <a:lnTo>
                                          <a:pt x="461" y="147"/>
                                        </a:lnTo>
                                        <a:lnTo>
                                          <a:pt x="451" y="126"/>
                                        </a:lnTo>
                                        <a:lnTo>
                                          <a:pt x="439" y="107"/>
                                        </a:lnTo>
                                        <a:lnTo>
                                          <a:pt x="424" y="88"/>
                                        </a:lnTo>
                                        <a:lnTo>
                                          <a:pt x="409" y="71"/>
                                        </a:lnTo>
                                        <a:lnTo>
                                          <a:pt x="390" y="54"/>
                                        </a:lnTo>
                                        <a:lnTo>
                                          <a:pt x="371" y="40"/>
                                        </a:lnTo>
                                        <a:lnTo>
                                          <a:pt x="350" y="28"/>
                                        </a:lnTo>
                                        <a:lnTo>
                                          <a:pt x="330" y="18"/>
                                        </a:lnTo>
                                        <a:lnTo>
                                          <a:pt x="308" y="10"/>
                                        </a:lnTo>
                                        <a:lnTo>
                                          <a:pt x="287" y="4"/>
                                        </a:lnTo>
                                        <a:lnTo>
                                          <a:pt x="263" y="1"/>
                                        </a:lnTo>
                                        <a:lnTo>
                                          <a:pt x="240" y="0"/>
                                        </a:lnTo>
                                        <a:lnTo>
                                          <a:pt x="214" y="1"/>
                                        </a:lnTo>
                                        <a:lnTo>
                                          <a:pt x="191" y="4"/>
                                        </a:lnTo>
                                        <a:lnTo>
                                          <a:pt x="169" y="10"/>
                                        </a:lnTo>
                                        <a:lnTo>
                                          <a:pt x="147" y="18"/>
                                        </a:lnTo>
                                        <a:lnTo>
                                          <a:pt x="126" y="28"/>
                                        </a:lnTo>
                                        <a:lnTo>
                                          <a:pt x="106" y="40"/>
                                        </a:lnTo>
                                        <a:lnTo>
                                          <a:pt x="87" y="54"/>
                                        </a:lnTo>
                                        <a:lnTo>
                                          <a:pt x="70" y="71"/>
                                        </a:lnTo>
                                        <a:lnTo>
                                          <a:pt x="54" y="88"/>
                                        </a:lnTo>
                                        <a:lnTo>
                                          <a:pt x="39" y="107"/>
                                        </a:lnTo>
                                        <a:lnTo>
                                          <a:pt x="27" y="126"/>
                                        </a:lnTo>
                                        <a:lnTo>
                                          <a:pt x="17" y="147"/>
                                        </a:lnTo>
                                        <a:lnTo>
                                          <a:pt x="9" y="168"/>
                                        </a:lnTo>
                                        <a:lnTo>
                                          <a:pt x="3" y="190"/>
                                        </a:lnTo>
                                        <a:lnTo>
                                          <a:pt x="0" y="238"/>
                                        </a:lnTo>
                                        <a:lnTo>
                                          <a:pt x="0" y="261"/>
                                        </a:lnTo>
                                        <a:lnTo>
                                          <a:pt x="3" y="285"/>
                                        </a:lnTo>
                                        <a:lnTo>
                                          <a:pt x="9" y="307"/>
                                        </a:lnTo>
                                        <a:lnTo>
                                          <a:pt x="17" y="329"/>
                                        </a:lnTo>
                                        <a:lnTo>
                                          <a:pt x="27" y="349"/>
                                        </a:lnTo>
                                        <a:lnTo>
                                          <a:pt x="39" y="369"/>
                                        </a:lnTo>
                                        <a:lnTo>
                                          <a:pt x="54" y="388"/>
                                        </a:lnTo>
                                        <a:lnTo>
                                          <a:pt x="70" y="407"/>
                                        </a:lnTo>
                                        <a:lnTo>
                                          <a:pt x="87" y="423"/>
                                        </a:lnTo>
                                        <a:lnTo>
                                          <a:pt x="106" y="437"/>
                                        </a:lnTo>
                                        <a:lnTo>
                                          <a:pt x="126" y="449"/>
                                        </a:lnTo>
                                        <a:lnTo>
                                          <a:pt x="147" y="459"/>
                                        </a:lnTo>
                                        <a:lnTo>
                                          <a:pt x="169" y="467"/>
                                        </a:lnTo>
                                        <a:lnTo>
                                          <a:pt x="191" y="473"/>
                                        </a:lnTo>
                                        <a:lnTo>
                                          <a:pt x="214" y="476"/>
                                        </a:lnTo>
                                        <a:lnTo>
                                          <a:pt x="240" y="477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4" name="Freeform 3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925" y="1685"/>
                                    <a:ext cx="332" cy="692"/>
                                  </a:xfrm>
                                  <a:custGeom>
                                    <a:avLst/>
                                    <a:gdLst>
                                      <a:gd name="T0" fmla="*/ 837 w 1067"/>
                                      <a:gd name="T1" fmla="*/ 940 h 2215"/>
                                      <a:gd name="T2" fmla="*/ 836 w 1067"/>
                                      <a:gd name="T3" fmla="*/ 983 h 2215"/>
                                      <a:gd name="T4" fmla="*/ 854 w 1067"/>
                                      <a:gd name="T5" fmla="*/ 1024 h 2215"/>
                                      <a:gd name="T6" fmla="*/ 886 w 1067"/>
                                      <a:gd name="T7" fmla="*/ 1056 h 2215"/>
                                      <a:gd name="T8" fmla="*/ 951 w 1067"/>
                                      <a:gd name="T9" fmla="*/ 1076 h 2215"/>
                                      <a:gd name="T10" fmla="*/ 980 w 1067"/>
                                      <a:gd name="T11" fmla="*/ 1070 h 2215"/>
                                      <a:gd name="T12" fmla="*/ 1014 w 1067"/>
                                      <a:gd name="T13" fmla="*/ 1056 h 2215"/>
                                      <a:gd name="T14" fmla="*/ 1040 w 1067"/>
                                      <a:gd name="T15" fmla="*/ 1033 h 2215"/>
                                      <a:gd name="T16" fmla="*/ 1061 w 1067"/>
                                      <a:gd name="T17" fmla="*/ 993 h 2215"/>
                                      <a:gd name="T18" fmla="*/ 1065 w 1067"/>
                                      <a:gd name="T19" fmla="*/ 983 h 2215"/>
                                      <a:gd name="T20" fmla="*/ 1066 w 1067"/>
                                      <a:gd name="T21" fmla="*/ 257 h 2215"/>
                                      <a:gd name="T22" fmla="*/ 1048 w 1067"/>
                                      <a:gd name="T23" fmla="*/ 175 h 2215"/>
                                      <a:gd name="T24" fmla="*/ 1017 w 1067"/>
                                      <a:gd name="T25" fmla="*/ 109 h 2215"/>
                                      <a:gd name="T26" fmla="*/ 971 w 1067"/>
                                      <a:gd name="T27" fmla="*/ 58 h 2215"/>
                                      <a:gd name="T28" fmla="*/ 911 w 1067"/>
                                      <a:gd name="T29" fmla="*/ 24 h 2215"/>
                                      <a:gd name="T30" fmla="*/ 836 w 1067"/>
                                      <a:gd name="T31" fmla="*/ 2 h 2215"/>
                                      <a:gd name="T32" fmla="*/ 229 w 1067"/>
                                      <a:gd name="T33" fmla="*/ 2 h 2215"/>
                                      <a:gd name="T34" fmla="*/ 154 w 1067"/>
                                      <a:gd name="T35" fmla="*/ 24 h 2215"/>
                                      <a:gd name="T36" fmla="*/ 93 w 1067"/>
                                      <a:gd name="T37" fmla="*/ 58 h 2215"/>
                                      <a:gd name="T38" fmla="*/ 47 w 1067"/>
                                      <a:gd name="T39" fmla="*/ 109 h 2215"/>
                                      <a:gd name="T40" fmla="*/ 16 w 1067"/>
                                      <a:gd name="T41" fmla="*/ 175 h 2215"/>
                                      <a:gd name="T42" fmla="*/ 1 w 1067"/>
                                      <a:gd name="T43" fmla="*/ 257 h 2215"/>
                                      <a:gd name="T44" fmla="*/ 1 w 1067"/>
                                      <a:gd name="T45" fmla="*/ 983 h 2215"/>
                                      <a:gd name="T46" fmla="*/ 18 w 1067"/>
                                      <a:gd name="T47" fmla="*/ 1024 h 2215"/>
                                      <a:gd name="T48" fmla="*/ 50 w 1067"/>
                                      <a:gd name="T49" fmla="*/ 1056 h 2215"/>
                                      <a:gd name="T50" fmla="*/ 116 w 1067"/>
                                      <a:gd name="T51" fmla="*/ 1076 h 2215"/>
                                      <a:gd name="T52" fmla="*/ 145 w 1067"/>
                                      <a:gd name="T53" fmla="*/ 1070 h 2215"/>
                                      <a:gd name="T54" fmla="*/ 169 w 1067"/>
                                      <a:gd name="T55" fmla="*/ 1062 h 2215"/>
                                      <a:gd name="T56" fmla="*/ 188 w 1067"/>
                                      <a:gd name="T57" fmla="*/ 1049 h 2215"/>
                                      <a:gd name="T58" fmla="*/ 212 w 1067"/>
                                      <a:gd name="T59" fmla="*/ 1024 h 2215"/>
                                      <a:gd name="T60" fmla="*/ 227 w 1067"/>
                                      <a:gd name="T61" fmla="*/ 989 h 2215"/>
                                      <a:gd name="T62" fmla="*/ 232 w 1067"/>
                                      <a:gd name="T63" fmla="*/ 960 h 2215"/>
                                      <a:gd name="T64" fmla="*/ 230 w 1067"/>
                                      <a:gd name="T65" fmla="*/ 944 h 2215"/>
                                      <a:gd name="T66" fmla="*/ 279 w 1067"/>
                                      <a:gd name="T67" fmla="*/ 306 h 2215"/>
                                      <a:gd name="T68" fmla="*/ 281 w 1067"/>
                                      <a:gd name="T69" fmla="*/ 2123 h 2215"/>
                                      <a:gd name="T70" fmla="*/ 306 w 1067"/>
                                      <a:gd name="T71" fmla="*/ 2172 h 2215"/>
                                      <a:gd name="T72" fmla="*/ 352 w 1067"/>
                                      <a:gd name="T73" fmla="*/ 2206 h 2215"/>
                                      <a:gd name="T74" fmla="*/ 420 w 1067"/>
                                      <a:gd name="T75" fmla="*/ 2213 h 2215"/>
                                      <a:gd name="T76" fmla="*/ 430 w 1067"/>
                                      <a:gd name="T77" fmla="*/ 2210 h 2215"/>
                                      <a:gd name="T78" fmla="*/ 454 w 1067"/>
                                      <a:gd name="T79" fmla="*/ 2197 h 2215"/>
                                      <a:gd name="T80" fmla="*/ 479 w 1067"/>
                                      <a:gd name="T81" fmla="*/ 2182 h 2215"/>
                                      <a:gd name="T82" fmla="*/ 497 w 1067"/>
                                      <a:gd name="T83" fmla="*/ 2153 h 2215"/>
                                      <a:gd name="T84" fmla="*/ 504 w 1067"/>
                                      <a:gd name="T85" fmla="*/ 2129 h 2215"/>
                                      <a:gd name="T86" fmla="*/ 508 w 1067"/>
                                      <a:gd name="T87" fmla="*/ 2116 h 2215"/>
                                      <a:gd name="T88" fmla="*/ 511 w 1067"/>
                                      <a:gd name="T89" fmla="*/ 2099 h 2215"/>
                                      <a:gd name="T90" fmla="*/ 556 w 1067"/>
                                      <a:gd name="T91" fmla="*/ 2099 h 2215"/>
                                      <a:gd name="T92" fmla="*/ 564 w 1067"/>
                                      <a:gd name="T93" fmla="*/ 2144 h 2215"/>
                                      <a:gd name="T94" fmla="*/ 605 w 1067"/>
                                      <a:gd name="T95" fmla="*/ 2195 h 2215"/>
                                      <a:gd name="T96" fmla="*/ 670 w 1067"/>
                                      <a:gd name="T97" fmla="*/ 2215 h 2215"/>
                                      <a:gd name="T98" fmla="*/ 699 w 1067"/>
                                      <a:gd name="T99" fmla="*/ 2210 h 2215"/>
                                      <a:gd name="T100" fmla="*/ 733 w 1067"/>
                                      <a:gd name="T101" fmla="*/ 2195 h 2215"/>
                                      <a:gd name="T102" fmla="*/ 759 w 1067"/>
                                      <a:gd name="T103" fmla="*/ 2172 h 2215"/>
                                      <a:gd name="T104" fmla="*/ 771 w 1067"/>
                                      <a:gd name="T105" fmla="*/ 2153 h 2215"/>
                                      <a:gd name="T106" fmla="*/ 780 w 1067"/>
                                      <a:gd name="T107" fmla="*/ 2129 h 2215"/>
                                      <a:gd name="T108" fmla="*/ 786 w 1067"/>
                                      <a:gd name="T109" fmla="*/ 2111 h 22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</a:cxnLst>
                                    <a:rect l="0" t="0" r="r" b="b"/>
                                    <a:pathLst>
                                      <a:path w="1067" h="2215">
                                        <a:moveTo>
                                          <a:pt x="788" y="306"/>
                                        </a:moveTo>
                                        <a:lnTo>
                                          <a:pt x="837" y="306"/>
                                        </a:lnTo>
                                        <a:lnTo>
                                          <a:pt x="837" y="940"/>
                                        </a:lnTo>
                                        <a:lnTo>
                                          <a:pt x="836" y="948"/>
                                        </a:lnTo>
                                        <a:lnTo>
                                          <a:pt x="835" y="960"/>
                                        </a:lnTo>
                                        <a:lnTo>
                                          <a:pt x="836" y="983"/>
                                        </a:lnTo>
                                        <a:lnTo>
                                          <a:pt x="838" y="993"/>
                                        </a:lnTo>
                                        <a:lnTo>
                                          <a:pt x="843" y="1004"/>
                                        </a:lnTo>
                                        <a:lnTo>
                                          <a:pt x="854" y="1024"/>
                                        </a:lnTo>
                                        <a:lnTo>
                                          <a:pt x="860" y="1033"/>
                                        </a:lnTo>
                                        <a:lnTo>
                                          <a:pt x="869" y="1043"/>
                                        </a:lnTo>
                                        <a:lnTo>
                                          <a:pt x="886" y="1056"/>
                                        </a:lnTo>
                                        <a:lnTo>
                                          <a:pt x="906" y="1067"/>
                                        </a:lnTo>
                                        <a:lnTo>
                                          <a:pt x="927" y="1074"/>
                                        </a:lnTo>
                                        <a:lnTo>
                                          <a:pt x="951" y="1076"/>
                                        </a:lnTo>
                                        <a:lnTo>
                                          <a:pt x="973" y="1074"/>
                                        </a:lnTo>
                                        <a:lnTo>
                                          <a:pt x="978" y="1072"/>
                                        </a:lnTo>
                                        <a:lnTo>
                                          <a:pt x="980" y="1070"/>
                                        </a:lnTo>
                                        <a:lnTo>
                                          <a:pt x="983" y="1070"/>
                                        </a:lnTo>
                                        <a:lnTo>
                                          <a:pt x="994" y="1067"/>
                                        </a:lnTo>
                                        <a:lnTo>
                                          <a:pt x="1014" y="1056"/>
                                        </a:lnTo>
                                        <a:lnTo>
                                          <a:pt x="1023" y="1049"/>
                                        </a:lnTo>
                                        <a:lnTo>
                                          <a:pt x="1033" y="1043"/>
                                        </a:lnTo>
                                        <a:lnTo>
                                          <a:pt x="1040" y="1033"/>
                                        </a:lnTo>
                                        <a:lnTo>
                                          <a:pt x="1047" y="1024"/>
                                        </a:lnTo>
                                        <a:lnTo>
                                          <a:pt x="1058" y="1004"/>
                                        </a:lnTo>
                                        <a:lnTo>
                                          <a:pt x="1061" y="993"/>
                                        </a:lnTo>
                                        <a:lnTo>
                                          <a:pt x="1061" y="989"/>
                                        </a:lnTo>
                                        <a:lnTo>
                                          <a:pt x="1062" y="987"/>
                                        </a:lnTo>
                                        <a:lnTo>
                                          <a:pt x="1065" y="983"/>
                                        </a:lnTo>
                                        <a:lnTo>
                                          <a:pt x="1067" y="960"/>
                                        </a:lnTo>
                                        <a:lnTo>
                                          <a:pt x="1066" y="940"/>
                                        </a:lnTo>
                                        <a:lnTo>
                                          <a:pt x="1066" y="257"/>
                                        </a:lnTo>
                                        <a:lnTo>
                                          <a:pt x="1061" y="227"/>
                                        </a:lnTo>
                                        <a:lnTo>
                                          <a:pt x="1056" y="200"/>
                                        </a:lnTo>
                                        <a:lnTo>
                                          <a:pt x="1048" y="175"/>
                                        </a:lnTo>
                                        <a:lnTo>
                                          <a:pt x="1040" y="153"/>
                                        </a:lnTo>
                                        <a:lnTo>
                                          <a:pt x="1029" y="129"/>
                                        </a:lnTo>
                                        <a:lnTo>
                                          <a:pt x="1017" y="109"/>
                                        </a:lnTo>
                                        <a:lnTo>
                                          <a:pt x="1003" y="90"/>
                                        </a:lnTo>
                                        <a:lnTo>
                                          <a:pt x="989" y="75"/>
                                        </a:lnTo>
                                        <a:lnTo>
                                          <a:pt x="971" y="58"/>
                                        </a:lnTo>
                                        <a:lnTo>
                                          <a:pt x="952" y="45"/>
                                        </a:lnTo>
                                        <a:lnTo>
                                          <a:pt x="932" y="32"/>
                                        </a:lnTo>
                                        <a:lnTo>
                                          <a:pt x="911" y="24"/>
                                        </a:lnTo>
                                        <a:lnTo>
                                          <a:pt x="887" y="14"/>
                                        </a:lnTo>
                                        <a:lnTo>
                                          <a:pt x="863" y="8"/>
                                        </a:lnTo>
                                        <a:lnTo>
                                          <a:pt x="836" y="2"/>
                                        </a:lnTo>
                                        <a:lnTo>
                                          <a:pt x="808" y="0"/>
                                        </a:lnTo>
                                        <a:lnTo>
                                          <a:pt x="259" y="0"/>
                                        </a:lnTo>
                                        <a:lnTo>
                                          <a:pt x="229" y="2"/>
                                        </a:lnTo>
                                        <a:lnTo>
                                          <a:pt x="202" y="8"/>
                                        </a:lnTo>
                                        <a:lnTo>
                                          <a:pt x="176" y="14"/>
                                        </a:lnTo>
                                        <a:lnTo>
                                          <a:pt x="154" y="24"/>
                                        </a:lnTo>
                                        <a:lnTo>
                                          <a:pt x="132" y="32"/>
                                        </a:lnTo>
                                        <a:lnTo>
                                          <a:pt x="112" y="45"/>
                                        </a:lnTo>
                                        <a:lnTo>
                                          <a:pt x="93" y="58"/>
                                        </a:lnTo>
                                        <a:lnTo>
                                          <a:pt x="77" y="75"/>
                                        </a:lnTo>
                                        <a:lnTo>
                                          <a:pt x="60" y="90"/>
                                        </a:lnTo>
                                        <a:lnTo>
                                          <a:pt x="47" y="109"/>
                                        </a:lnTo>
                                        <a:lnTo>
                                          <a:pt x="35" y="129"/>
                                        </a:lnTo>
                                        <a:lnTo>
                                          <a:pt x="26" y="153"/>
                                        </a:lnTo>
                                        <a:lnTo>
                                          <a:pt x="16" y="175"/>
                                        </a:lnTo>
                                        <a:lnTo>
                                          <a:pt x="9" y="200"/>
                                        </a:lnTo>
                                        <a:lnTo>
                                          <a:pt x="3" y="227"/>
                                        </a:lnTo>
                                        <a:lnTo>
                                          <a:pt x="1" y="257"/>
                                        </a:lnTo>
                                        <a:lnTo>
                                          <a:pt x="1" y="940"/>
                                        </a:lnTo>
                                        <a:lnTo>
                                          <a:pt x="0" y="960"/>
                                        </a:lnTo>
                                        <a:lnTo>
                                          <a:pt x="1" y="983"/>
                                        </a:lnTo>
                                        <a:lnTo>
                                          <a:pt x="3" y="993"/>
                                        </a:lnTo>
                                        <a:lnTo>
                                          <a:pt x="8" y="1004"/>
                                        </a:lnTo>
                                        <a:lnTo>
                                          <a:pt x="18" y="1024"/>
                                        </a:lnTo>
                                        <a:lnTo>
                                          <a:pt x="25" y="1033"/>
                                        </a:lnTo>
                                        <a:lnTo>
                                          <a:pt x="34" y="1043"/>
                                        </a:lnTo>
                                        <a:lnTo>
                                          <a:pt x="50" y="1056"/>
                                        </a:lnTo>
                                        <a:lnTo>
                                          <a:pt x="70" y="1067"/>
                                        </a:lnTo>
                                        <a:lnTo>
                                          <a:pt x="92" y="1074"/>
                                        </a:lnTo>
                                        <a:lnTo>
                                          <a:pt x="116" y="1076"/>
                                        </a:lnTo>
                                        <a:lnTo>
                                          <a:pt x="138" y="1074"/>
                                        </a:lnTo>
                                        <a:lnTo>
                                          <a:pt x="143" y="1072"/>
                                        </a:lnTo>
                                        <a:lnTo>
                                          <a:pt x="145" y="1070"/>
                                        </a:lnTo>
                                        <a:lnTo>
                                          <a:pt x="149" y="1070"/>
                                        </a:lnTo>
                                        <a:lnTo>
                                          <a:pt x="160" y="1067"/>
                                        </a:lnTo>
                                        <a:lnTo>
                                          <a:pt x="169" y="1062"/>
                                        </a:lnTo>
                                        <a:lnTo>
                                          <a:pt x="173" y="1058"/>
                                        </a:lnTo>
                                        <a:lnTo>
                                          <a:pt x="179" y="1056"/>
                                        </a:lnTo>
                                        <a:lnTo>
                                          <a:pt x="188" y="1049"/>
                                        </a:lnTo>
                                        <a:lnTo>
                                          <a:pt x="198" y="1043"/>
                                        </a:lnTo>
                                        <a:lnTo>
                                          <a:pt x="204" y="1033"/>
                                        </a:lnTo>
                                        <a:lnTo>
                                          <a:pt x="212" y="1024"/>
                                        </a:lnTo>
                                        <a:lnTo>
                                          <a:pt x="223" y="1004"/>
                                        </a:lnTo>
                                        <a:lnTo>
                                          <a:pt x="227" y="993"/>
                                        </a:lnTo>
                                        <a:lnTo>
                                          <a:pt x="227" y="989"/>
                                        </a:lnTo>
                                        <a:lnTo>
                                          <a:pt x="228" y="987"/>
                                        </a:lnTo>
                                        <a:lnTo>
                                          <a:pt x="230" y="983"/>
                                        </a:lnTo>
                                        <a:lnTo>
                                          <a:pt x="232" y="960"/>
                                        </a:lnTo>
                                        <a:lnTo>
                                          <a:pt x="231" y="954"/>
                                        </a:lnTo>
                                        <a:lnTo>
                                          <a:pt x="231" y="948"/>
                                        </a:lnTo>
                                        <a:lnTo>
                                          <a:pt x="230" y="944"/>
                                        </a:lnTo>
                                        <a:lnTo>
                                          <a:pt x="230" y="940"/>
                                        </a:lnTo>
                                        <a:lnTo>
                                          <a:pt x="230" y="306"/>
                                        </a:lnTo>
                                        <a:lnTo>
                                          <a:pt x="279" y="306"/>
                                        </a:lnTo>
                                        <a:lnTo>
                                          <a:pt x="279" y="2099"/>
                                        </a:lnTo>
                                        <a:lnTo>
                                          <a:pt x="279" y="2111"/>
                                        </a:lnTo>
                                        <a:lnTo>
                                          <a:pt x="281" y="2123"/>
                                        </a:lnTo>
                                        <a:lnTo>
                                          <a:pt x="289" y="2144"/>
                                        </a:lnTo>
                                        <a:lnTo>
                                          <a:pt x="299" y="2163"/>
                                        </a:lnTo>
                                        <a:lnTo>
                                          <a:pt x="306" y="2172"/>
                                        </a:lnTo>
                                        <a:lnTo>
                                          <a:pt x="315" y="2182"/>
                                        </a:lnTo>
                                        <a:lnTo>
                                          <a:pt x="331" y="2195"/>
                                        </a:lnTo>
                                        <a:lnTo>
                                          <a:pt x="352" y="2206"/>
                                        </a:lnTo>
                                        <a:lnTo>
                                          <a:pt x="373" y="2213"/>
                                        </a:lnTo>
                                        <a:lnTo>
                                          <a:pt x="397" y="2215"/>
                                        </a:lnTo>
                                        <a:lnTo>
                                          <a:pt x="420" y="2213"/>
                                        </a:lnTo>
                                        <a:lnTo>
                                          <a:pt x="424" y="2211"/>
                                        </a:lnTo>
                                        <a:lnTo>
                                          <a:pt x="426" y="2210"/>
                                        </a:lnTo>
                                        <a:lnTo>
                                          <a:pt x="430" y="2210"/>
                                        </a:lnTo>
                                        <a:lnTo>
                                          <a:pt x="441" y="2206"/>
                                        </a:lnTo>
                                        <a:lnTo>
                                          <a:pt x="450" y="2201"/>
                                        </a:lnTo>
                                        <a:lnTo>
                                          <a:pt x="454" y="2197"/>
                                        </a:lnTo>
                                        <a:lnTo>
                                          <a:pt x="460" y="2195"/>
                                        </a:lnTo>
                                        <a:lnTo>
                                          <a:pt x="469" y="2188"/>
                                        </a:lnTo>
                                        <a:lnTo>
                                          <a:pt x="479" y="2182"/>
                                        </a:lnTo>
                                        <a:lnTo>
                                          <a:pt x="485" y="2172"/>
                                        </a:lnTo>
                                        <a:lnTo>
                                          <a:pt x="492" y="2163"/>
                                        </a:lnTo>
                                        <a:lnTo>
                                          <a:pt x="497" y="2153"/>
                                        </a:lnTo>
                                        <a:lnTo>
                                          <a:pt x="502" y="2144"/>
                                        </a:lnTo>
                                        <a:lnTo>
                                          <a:pt x="504" y="2133"/>
                                        </a:lnTo>
                                        <a:lnTo>
                                          <a:pt x="504" y="2129"/>
                                        </a:lnTo>
                                        <a:lnTo>
                                          <a:pt x="506" y="2127"/>
                                        </a:lnTo>
                                        <a:lnTo>
                                          <a:pt x="508" y="2123"/>
                                        </a:lnTo>
                                        <a:lnTo>
                                          <a:pt x="508" y="2116"/>
                                        </a:lnTo>
                                        <a:lnTo>
                                          <a:pt x="508" y="2113"/>
                                        </a:lnTo>
                                        <a:lnTo>
                                          <a:pt x="509" y="2111"/>
                                        </a:lnTo>
                                        <a:lnTo>
                                          <a:pt x="511" y="2099"/>
                                        </a:lnTo>
                                        <a:lnTo>
                                          <a:pt x="511" y="1107"/>
                                        </a:lnTo>
                                        <a:lnTo>
                                          <a:pt x="556" y="1107"/>
                                        </a:lnTo>
                                        <a:lnTo>
                                          <a:pt x="556" y="2099"/>
                                        </a:lnTo>
                                        <a:lnTo>
                                          <a:pt x="557" y="2123"/>
                                        </a:lnTo>
                                        <a:lnTo>
                                          <a:pt x="559" y="2133"/>
                                        </a:lnTo>
                                        <a:lnTo>
                                          <a:pt x="564" y="2144"/>
                                        </a:lnTo>
                                        <a:lnTo>
                                          <a:pt x="574" y="2163"/>
                                        </a:lnTo>
                                        <a:lnTo>
                                          <a:pt x="588" y="2182"/>
                                        </a:lnTo>
                                        <a:lnTo>
                                          <a:pt x="605" y="2195"/>
                                        </a:lnTo>
                                        <a:lnTo>
                                          <a:pt x="625" y="2206"/>
                                        </a:lnTo>
                                        <a:lnTo>
                                          <a:pt x="646" y="2213"/>
                                        </a:lnTo>
                                        <a:lnTo>
                                          <a:pt x="670" y="2215"/>
                                        </a:lnTo>
                                        <a:lnTo>
                                          <a:pt x="692" y="2213"/>
                                        </a:lnTo>
                                        <a:lnTo>
                                          <a:pt x="696" y="2211"/>
                                        </a:lnTo>
                                        <a:lnTo>
                                          <a:pt x="699" y="2210"/>
                                        </a:lnTo>
                                        <a:lnTo>
                                          <a:pt x="702" y="2210"/>
                                        </a:lnTo>
                                        <a:lnTo>
                                          <a:pt x="713" y="2206"/>
                                        </a:lnTo>
                                        <a:lnTo>
                                          <a:pt x="733" y="2195"/>
                                        </a:lnTo>
                                        <a:lnTo>
                                          <a:pt x="742" y="2188"/>
                                        </a:lnTo>
                                        <a:lnTo>
                                          <a:pt x="752" y="2182"/>
                                        </a:lnTo>
                                        <a:lnTo>
                                          <a:pt x="759" y="2172"/>
                                        </a:lnTo>
                                        <a:lnTo>
                                          <a:pt x="766" y="2163"/>
                                        </a:lnTo>
                                        <a:lnTo>
                                          <a:pt x="768" y="2157"/>
                                        </a:lnTo>
                                        <a:lnTo>
                                          <a:pt x="771" y="2153"/>
                                        </a:lnTo>
                                        <a:lnTo>
                                          <a:pt x="777" y="2144"/>
                                        </a:lnTo>
                                        <a:lnTo>
                                          <a:pt x="780" y="2133"/>
                                        </a:lnTo>
                                        <a:lnTo>
                                          <a:pt x="780" y="2129"/>
                                        </a:lnTo>
                                        <a:lnTo>
                                          <a:pt x="781" y="2127"/>
                                        </a:lnTo>
                                        <a:lnTo>
                                          <a:pt x="783" y="2123"/>
                                        </a:lnTo>
                                        <a:lnTo>
                                          <a:pt x="786" y="2111"/>
                                        </a:lnTo>
                                        <a:lnTo>
                                          <a:pt x="788" y="2099"/>
                                        </a:lnTo>
                                        <a:lnTo>
                                          <a:pt x="788" y="30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425" name="Group 3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50" y="7115"/>
                                  <a:ext cx="221" cy="477"/>
                                  <a:chOff x="3809" y="4440"/>
                                  <a:chExt cx="3703" cy="7980"/>
                                </a:xfrm>
                              </wpg:grpSpPr>
                              <wps:wsp>
                                <wps:cNvPr id="426" name="Freeform 3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809" y="6396"/>
                                    <a:ext cx="3703" cy="6024"/>
                                  </a:xfrm>
                                  <a:custGeom>
                                    <a:avLst/>
                                    <a:gdLst>
                                      <a:gd name="T0" fmla="*/ 1275 w 1554"/>
                                      <a:gd name="T1" fmla="*/ 0 h 2514"/>
                                      <a:gd name="T2" fmla="*/ 1304 w 1554"/>
                                      <a:gd name="T3" fmla="*/ 2 h 2514"/>
                                      <a:gd name="T4" fmla="*/ 1332 w 1554"/>
                                      <a:gd name="T5" fmla="*/ 7 h 2514"/>
                                      <a:gd name="T6" fmla="*/ 1372 w 1554"/>
                                      <a:gd name="T7" fmla="*/ 21 h 2514"/>
                                      <a:gd name="T8" fmla="*/ 1409 w 1554"/>
                                      <a:gd name="T9" fmla="*/ 39 h 2514"/>
                                      <a:gd name="T10" fmla="*/ 1445 w 1554"/>
                                      <a:gd name="T11" fmla="*/ 64 h 2514"/>
                                      <a:gd name="T12" fmla="*/ 1487 w 1554"/>
                                      <a:gd name="T13" fmla="*/ 107 h 2514"/>
                                      <a:gd name="T14" fmla="*/ 1519 w 1554"/>
                                      <a:gd name="T15" fmla="*/ 154 h 2514"/>
                                      <a:gd name="T16" fmla="*/ 1540 w 1554"/>
                                      <a:gd name="T17" fmla="*/ 206 h 2514"/>
                                      <a:gd name="T18" fmla="*/ 1551 w 1554"/>
                                      <a:gd name="T19" fmla="*/ 262 h 2514"/>
                                      <a:gd name="T20" fmla="*/ 1554 w 1554"/>
                                      <a:gd name="T21" fmla="*/ 2222 h 2514"/>
                                      <a:gd name="T22" fmla="*/ 1551 w 1554"/>
                                      <a:gd name="T23" fmla="*/ 2251 h 2514"/>
                                      <a:gd name="T24" fmla="*/ 1548 w 1554"/>
                                      <a:gd name="T25" fmla="*/ 2279 h 2514"/>
                                      <a:gd name="T26" fmla="*/ 1542 w 1554"/>
                                      <a:gd name="T27" fmla="*/ 2299 h 2514"/>
                                      <a:gd name="T28" fmla="*/ 1540 w 1554"/>
                                      <a:gd name="T29" fmla="*/ 2302 h 2514"/>
                                      <a:gd name="T30" fmla="*/ 1536 w 1554"/>
                                      <a:gd name="T31" fmla="*/ 2319 h 2514"/>
                                      <a:gd name="T32" fmla="*/ 1526 w 1554"/>
                                      <a:gd name="T33" fmla="*/ 2344 h 2514"/>
                                      <a:gd name="T34" fmla="*/ 1515 w 1554"/>
                                      <a:gd name="T35" fmla="*/ 2362 h 2514"/>
                                      <a:gd name="T36" fmla="*/ 1505 w 1554"/>
                                      <a:gd name="T37" fmla="*/ 2381 h 2514"/>
                                      <a:gd name="T38" fmla="*/ 1468 w 1554"/>
                                      <a:gd name="T39" fmla="*/ 2428 h 2514"/>
                                      <a:gd name="T40" fmla="*/ 1421 w 1554"/>
                                      <a:gd name="T41" fmla="*/ 2466 h 2514"/>
                                      <a:gd name="T42" fmla="*/ 1402 w 1554"/>
                                      <a:gd name="T43" fmla="*/ 2475 h 2514"/>
                                      <a:gd name="T44" fmla="*/ 1384 w 1554"/>
                                      <a:gd name="T45" fmla="*/ 2486 h 2514"/>
                                      <a:gd name="T46" fmla="*/ 1358 w 1554"/>
                                      <a:gd name="T47" fmla="*/ 2496 h 2514"/>
                                      <a:gd name="T48" fmla="*/ 1341 w 1554"/>
                                      <a:gd name="T49" fmla="*/ 2501 h 2514"/>
                                      <a:gd name="T50" fmla="*/ 1338 w 1554"/>
                                      <a:gd name="T51" fmla="*/ 2502 h 2514"/>
                                      <a:gd name="T52" fmla="*/ 1319 w 1554"/>
                                      <a:gd name="T53" fmla="*/ 2508 h 2514"/>
                                      <a:gd name="T54" fmla="*/ 1290 w 1554"/>
                                      <a:gd name="T55" fmla="*/ 2512 h 2514"/>
                                      <a:gd name="T56" fmla="*/ 1268 w 1554"/>
                                      <a:gd name="T57" fmla="*/ 2513 h 2514"/>
                                      <a:gd name="T58" fmla="*/ 293 w 1554"/>
                                      <a:gd name="T59" fmla="*/ 2514 h 2514"/>
                                      <a:gd name="T60" fmla="*/ 234 w 1554"/>
                                      <a:gd name="T61" fmla="*/ 2508 h 2514"/>
                                      <a:gd name="T62" fmla="*/ 179 w 1554"/>
                                      <a:gd name="T63" fmla="*/ 2492 h 2514"/>
                                      <a:gd name="T64" fmla="*/ 129 w 1554"/>
                                      <a:gd name="T65" fmla="*/ 2466 h 2514"/>
                                      <a:gd name="T66" fmla="*/ 85 w 1554"/>
                                      <a:gd name="T67" fmla="*/ 2428 h 2514"/>
                                      <a:gd name="T68" fmla="*/ 46 w 1554"/>
                                      <a:gd name="T69" fmla="*/ 2381 h 2514"/>
                                      <a:gd name="T70" fmla="*/ 32 w 1554"/>
                                      <a:gd name="T71" fmla="*/ 2357 h 2514"/>
                                      <a:gd name="T72" fmla="*/ 10 w 1554"/>
                                      <a:gd name="T73" fmla="*/ 2306 h 2514"/>
                                      <a:gd name="T74" fmla="*/ 4 w 1554"/>
                                      <a:gd name="T75" fmla="*/ 2279 h 2514"/>
                                      <a:gd name="T76" fmla="*/ 0 w 1554"/>
                                      <a:gd name="T77" fmla="*/ 2236 h 2514"/>
                                      <a:gd name="T78" fmla="*/ 1 w 1554"/>
                                      <a:gd name="T79" fmla="*/ 293 h 2514"/>
                                      <a:gd name="T80" fmla="*/ 4 w 1554"/>
                                      <a:gd name="T81" fmla="*/ 233 h 2514"/>
                                      <a:gd name="T82" fmla="*/ 20 w 1554"/>
                                      <a:gd name="T83" fmla="*/ 180 h 2514"/>
                                      <a:gd name="T84" fmla="*/ 46 w 1554"/>
                                      <a:gd name="T85" fmla="*/ 130 h 2514"/>
                                      <a:gd name="T86" fmla="*/ 85 w 1554"/>
                                      <a:gd name="T87" fmla="*/ 86 h 2514"/>
                                      <a:gd name="T88" fmla="*/ 129 w 1554"/>
                                      <a:gd name="T89" fmla="*/ 47 h 2514"/>
                                      <a:gd name="T90" fmla="*/ 179 w 1554"/>
                                      <a:gd name="T91" fmla="*/ 21 h 2514"/>
                                      <a:gd name="T92" fmla="*/ 234 w 1554"/>
                                      <a:gd name="T93" fmla="*/ 5 h 2514"/>
                                      <a:gd name="T94" fmla="*/ 293 w 1554"/>
                                      <a:gd name="T95" fmla="*/ 1 h 251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</a:cxnLst>
                                    <a:rect l="0" t="0" r="r" b="b"/>
                                    <a:pathLst>
                                      <a:path w="1554" h="2514">
                                        <a:moveTo>
                                          <a:pt x="1262" y="1"/>
                                        </a:moveTo>
                                        <a:lnTo>
                                          <a:pt x="1275" y="0"/>
                                        </a:lnTo>
                                        <a:lnTo>
                                          <a:pt x="1290" y="1"/>
                                        </a:lnTo>
                                        <a:lnTo>
                                          <a:pt x="1304" y="2"/>
                                        </a:lnTo>
                                        <a:lnTo>
                                          <a:pt x="1319" y="5"/>
                                        </a:lnTo>
                                        <a:lnTo>
                                          <a:pt x="1332" y="7"/>
                                        </a:lnTo>
                                        <a:lnTo>
                                          <a:pt x="1346" y="11"/>
                                        </a:lnTo>
                                        <a:lnTo>
                                          <a:pt x="1372" y="21"/>
                                        </a:lnTo>
                                        <a:lnTo>
                                          <a:pt x="1397" y="32"/>
                                        </a:lnTo>
                                        <a:lnTo>
                                          <a:pt x="1409" y="39"/>
                                        </a:lnTo>
                                        <a:lnTo>
                                          <a:pt x="1421" y="47"/>
                                        </a:lnTo>
                                        <a:lnTo>
                                          <a:pt x="1445" y="64"/>
                                        </a:lnTo>
                                        <a:lnTo>
                                          <a:pt x="1468" y="86"/>
                                        </a:lnTo>
                                        <a:lnTo>
                                          <a:pt x="1487" y="107"/>
                                        </a:lnTo>
                                        <a:lnTo>
                                          <a:pt x="1505" y="130"/>
                                        </a:lnTo>
                                        <a:lnTo>
                                          <a:pt x="1519" y="154"/>
                                        </a:lnTo>
                                        <a:lnTo>
                                          <a:pt x="1532" y="180"/>
                                        </a:lnTo>
                                        <a:lnTo>
                                          <a:pt x="1540" y="206"/>
                                        </a:lnTo>
                                        <a:lnTo>
                                          <a:pt x="1548" y="233"/>
                                        </a:lnTo>
                                        <a:lnTo>
                                          <a:pt x="1551" y="262"/>
                                        </a:lnTo>
                                        <a:lnTo>
                                          <a:pt x="1554" y="293"/>
                                        </a:lnTo>
                                        <a:lnTo>
                                          <a:pt x="1554" y="2222"/>
                                        </a:lnTo>
                                        <a:lnTo>
                                          <a:pt x="1552" y="2236"/>
                                        </a:lnTo>
                                        <a:lnTo>
                                          <a:pt x="1551" y="2251"/>
                                        </a:lnTo>
                                        <a:lnTo>
                                          <a:pt x="1549" y="2265"/>
                                        </a:lnTo>
                                        <a:lnTo>
                                          <a:pt x="1548" y="2279"/>
                                        </a:lnTo>
                                        <a:lnTo>
                                          <a:pt x="1544" y="2292"/>
                                        </a:lnTo>
                                        <a:lnTo>
                                          <a:pt x="1542" y="2299"/>
                                        </a:lnTo>
                                        <a:lnTo>
                                          <a:pt x="1540" y="2300"/>
                                        </a:lnTo>
                                        <a:lnTo>
                                          <a:pt x="1540" y="2302"/>
                                        </a:lnTo>
                                        <a:lnTo>
                                          <a:pt x="1540" y="2306"/>
                                        </a:lnTo>
                                        <a:lnTo>
                                          <a:pt x="1536" y="2319"/>
                                        </a:lnTo>
                                        <a:lnTo>
                                          <a:pt x="1532" y="2333"/>
                                        </a:lnTo>
                                        <a:lnTo>
                                          <a:pt x="1526" y="2344"/>
                                        </a:lnTo>
                                        <a:lnTo>
                                          <a:pt x="1519" y="2357"/>
                                        </a:lnTo>
                                        <a:lnTo>
                                          <a:pt x="1515" y="2362"/>
                                        </a:lnTo>
                                        <a:lnTo>
                                          <a:pt x="1512" y="2369"/>
                                        </a:lnTo>
                                        <a:lnTo>
                                          <a:pt x="1505" y="2381"/>
                                        </a:lnTo>
                                        <a:lnTo>
                                          <a:pt x="1487" y="2405"/>
                                        </a:lnTo>
                                        <a:lnTo>
                                          <a:pt x="1468" y="2428"/>
                                        </a:lnTo>
                                        <a:lnTo>
                                          <a:pt x="1445" y="2447"/>
                                        </a:lnTo>
                                        <a:lnTo>
                                          <a:pt x="1421" y="2466"/>
                                        </a:lnTo>
                                        <a:lnTo>
                                          <a:pt x="1409" y="2472"/>
                                        </a:lnTo>
                                        <a:lnTo>
                                          <a:pt x="1402" y="2475"/>
                                        </a:lnTo>
                                        <a:lnTo>
                                          <a:pt x="1397" y="2479"/>
                                        </a:lnTo>
                                        <a:lnTo>
                                          <a:pt x="1384" y="2486"/>
                                        </a:lnTo>
                                        <a:lnTo>
                                          <a:pt x="1372" y="2492"/>
                                        </a:lnTo>
                                        <a:lnTo>
                                          <a:pt x="1358" y="2496"/>
                                        </a:lnTo>
                                        <a:lnTo>
                                          <a:pt x="1346" y="2501"/>
                                        </a:lnTo>
                                        <a:lnTo>
                                          <a:pt x="1341" y="2501"/>
                                        </a:lnTo>
                                        <a:lnTo>
                                          <a:pt x="1339" y="2501"/>
                                        </a:lnTo>
                                        <a:lnTo>
                                          <a:pt x="1338" y="2502"/>
                                        </a:lnTo>
                                        <a:lnTo>
                                          <a:pt x="1332" y="2504"/>
                                        </a:lnTo>
                                        <a:lnTo>
                                          <a:pt x="1319" y="2508"/>
                                        </a:lnTo>
                                        <a:lnTo>
                                          <a:pt x="1304" y="2510"/>
                                        </a:lnTo>
                                        <a:lnTo>
                                          <a:pt x="1290" y="2512"/>
                                        </a:lnTo>
                                        <a:lnTo>
                                          <a:pt x="1275" y="2513"/>
                                        </a:lnTo>
                                        <a:lnTo>
                                          <a:pt x="1268" y="2513"/>
                                        </a:lnTo>
                                        <a:lnTo>
                                          <a:pt x="1262" y="2514"/>
                                        </a:lnTo>
                                        <a:lnTo>
                                          <a:pt x="293" y="2514"/>
                                        </a:lnTo>
                                        <a:lnTo>
                                          <a:pt x="262" y="2512"/>
                                        </a:lnTo>
                                        <a:lnTo>
                                          <a:pt x="234" y="2508"/>
                                        </a:lnTo>
                                        <a:lnTo>
                                          <a:pt x="205" y="2501"/>
                                        </a:lnTo>
                                        <a:lnTo>
                                          <a:pt x="179" y="2492"/>
                                        </a:lnTo>
                                        <a:lnTo>
                                          <a:pt x="153" y="2479"/>
                                        </a:lnTo>
                                        <a:lnTo>
                                          <a:pt x="129" y="2466"/>
                                        </a:lnTo>
                                        <a:lnTo>
                                          <a:pt x="106" y="2447"/>
                                        </a:lnTo>
                                        <a:lnTo>
                                          <a:pt x="85" y="2428"/>
                                        </a:lnTo>
                                        <a:lnTo>
                                          <a:pt x="63" y="2405"/>
                                        </a:lnTo>
                                        <a:lnTo>
                                          <a:pt x="46" y="2381"/>
                                        </a:lnTo>
                                        <a:lnTo>
                                          <a:pt x="38" y="2369"/>
                                        </a:lnTo>
                                        <a:lnTo>
                                          <a:pt x="32" y="2357"/>
                                        </a:lnTo>
                                        <a:lnTo>
                                          <a:pt x="20" y="2333"/>
                                        </a:lnTo>
                                        <a:lnTo>
                                          <a:pt x="10" y="2306"/>
                                        </a:lnTo>
                                        <a:lnTo>
                                          <a:pt x="6" y="2292"/>
                                        </a:lnTo>
                                        <a:lnTo>
                                          <a:pt x="4" y="2279"/>
                                        </a:lnTo>
                                        <a:lnTo>
                                          <a:pt x="1" y="2251"/>
                                        </a:lnTo>
                                        <a:lnTo>
                                          <a:pt x="0" y="2236"/>
                                        </a:lnTo>
                                        <a:lnTo>
                                          <a:pt x="1" y="2222"/>
                                        </a:lnTo>
                                        <a:lnTo>
                                          <a:pt x="1" y="293"/>
                                        </a:lnTo>
                                        <a:lnTo>
                                          <a:pt x="1" y="262"/>
                                        </a:lnTo>
                                        <a:lnTo>
                                          <a:pt x="4" y="233"/>
                                        </a:lnTo>
                                        <a:lnTo>
                                          <a:pt x="10" y="206"/>
                                        </a:lnTo>
                                        <a:lnTo>
                                          <a:pt x="20" y="180"/>
                                        </a:lnTo>
                                        <a:lnTo>
                                          <a:pt x="32" y="154"/>
                                        </a:lnTo>
                                        <a:lnTo>
                                          <a:pt x="46" y="130"/>
                                        </a:lnTo>
                                        <a:lnTo>
                                          <a:pt x="63" y="107"/>
                                        </a:lnTo>
                                        <a:lnTo>
                                          <a:pt x="85" y="86"/>
                                        </a:lnTo>
                                        <a:lnTo>
                                          <a:pt x="106" y="64"/>
                                        </a:lnTo>
                                        <a:lnTo>
                                          <a:pt x="129" y="47"/>
                                        </a:lnTo>
                                        <a:lnTo>
                                          <a:pt x="153" y="32"/>
                                        </a:lnTo>
                                        <a:lnTo>
                                          <a:pt x="179" y="21"/>
                                        </a:lnTo>
                                        <a:lnTo>
                                          <a:pt x="205" y="11"/>
                                        </a:lnTo>
                                        <a:lnTo>
                                          <a:pt x="234" y="5"/>
                                        </a:lnTo>
                                        <a:lnTo>
                                          <a:pt x="262" y="1"/>
                                        </a:lnTo>
                                        <a:lnTo>
                                          <a:pt x="293" y="1"/>
                                        </a:lnTo>
                                        <a:lnTo>
                                          <a:pt x="986" y="1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7" name="Freeform 3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03" y="7048"/>
                                    <a:ext cx="2684" cy="1708"/>
                                  </a:xfrm>
                                  <a:custGeom>
                                    <a:avLst/>
                                    <a:gdLst>
                                      <a:gd name="T0" fmla="*/ 1131 w 1133"/>
                                      <a:gd name="T1" fmla="*/ 556 h 715"/>
                                      <a:gd name="T2" fmla="*/ 1125 w 1133"/>
                                      <a:gd name="T3" fmla="*/ 589 h 715"/>
                                      <a:gd name="T4" fmla="*/ 1112 w 1133"/>
                                      <a:gd name="T5" fmla="*/ 621 h 715"/>
                                      <a:gd name="T6" fmla="*/ 1093 w 1133"/>
                                      <a:gd name="T7" fmla="*/ 649 h 715"/>
                                      <a:gd name="T8" fmla="*/ 1085 w 1133"/>
                                      <a:gd name="T9" fmla="*/ 657 h 715"/>
                                      <a:gd name="T10" fmla="*/ 1081 w 1133"/>
                                      <a:gd name="T11" fmla="*/ 663 h 715"/>
                                      <a:gd name="T12" fmla="*/ 1053 w 1133"/>
                                      <a:gd name="T13" fmla="*/ 686 h 715"/>
                                      <a:gd name="T14" fmla="*/ 1034 w 1133"/>
                                      <a:gd name="T15" fmla="*/ 695 h 715"/>
                                      <a:gd name="T16" fmla="*/ 1024 w 1133"/>
                                      <a:gd name="T17" fmla="*/ 702 h 715"/>
                                      <a:gd name="T18" fmla="*/ 991 w 1133"/>
                                      <a:gd name="T19" fmla="*/ 711 h 715"/>
                                      <a:gd name="T20" fmla="*/ 965 w 1133"/>
                                      <a:gd name="T21" fmla="*/ 714 h 715"/>
                                      <a:gd name="T22" fmla="*/ 959 w 1133"/>
                                      <a:gd name="T23" fmla="*/ 714 h 715"/>
                                      <a:gd name="T24" fmla="*/ 958 w 1133"/>
                                      <a:gd name="T25" fmla="*/ 715 h 715"/>
                                      <a:gd name="T26" fmla="*/ 158 w 1133"/>
                                      <a:gd name="T27" fmla="*/ 714 h 715"/>
                                      <a:gd name="T28" fmla="*/ 124 w 1133"/>
                                      <a:gd name="T29" fmla="*/ 707 h 715"/>
                                      <a:gd name="T30" fmla="*/ 93 w 1133"/>
                                      <a:gd name="T31" fmla="*/ 694 h 715"/>
                                      <a:gd name="T32" fmla="*/ 65 w 1133"/>
                                      <a:gd name="T33" fmla="*/ 675 h 715"/>
                                      <a:gd name="T34" fmla="*/ 40 w 1133"/>
                                      <a:gd name="T35" fmla="*/ 649 h 715"/>
                                      <a:gd name="T36" fmla="*/ 19 w 1133"/>
                                      <a:gd name="T37" fmla="*/ 621 h 715"/>
                                      <a:gd name="T38" fmla="*/ 7 w 1133"/>
                                      <a:gd name="T39" fmla="*/ 589 h 715"/>
                                      <a:gd name="T40" fmla="*/ 0 w 1133"/>
                                      <a:gd name="T41" fmla="*/ 556 h 715"/>
                                      <a:gd name="T42" fmla="*/ 0 w 1133"/>
                                      <a:gd name="T43" fmla="*/ 175 h 715"/>
                                      <a:gd name="T44" fmla="*/ 3 w 1133"/>
                                      <a:gd name="T45" fmla="*/ 139 h 715"/>
                                      <a:gd name="T46" fmla="*/ 13 w 1133"/>
                                      <a:gd name="T47" fmla="*/ 107 h 715"/>
                                      <a:gd name="T48" fmla="*/ 29 w 1133"/>
                                      <a:gd name="T49" fmla="*/ 77 h 715"/>
                                      <a:gd name="T50" fmla="*/ 53 w 1133"/>
                                      <a:gd name="T51" fmla="*/ 52 h 715"/>
                                      <a:gd name="T52" fmla="*/ 79 w 1133"/>
                                      <a:gd name="T53" fmla="*/ 28 h 715"/>
                                      <a:gd name="T54" fmla="*/ 109 w 1133"/>
                                      <a:gd name="T55" fmla="*/ 13 h 715"/>
                                      <a:gd name="T56" fmla="*/ 141 w 1133"/>
                                      <a:gd name="T57" fmla="*/ 3 h 715"/>
                                      <a:gd name="T58" fmla="*/ 177 w 1133"/>
                                      <a:gd name="T59" fmla="*/ 1 h 715"/>
                                      <a:gd name="T60" fmla="*/ 974 w 1133"/>
                                      <a:gd name="T61" fmla="*/ 0 h 715"/>
                                      <a:gd name="T62" fmla="*/ 1007 w 1133"/>
                                      <a:gd name="T63" fmla="*/ 6 h 715"/>
                                      <a:gd name="T64" fmla="*/ 1038 w 1133"/>
                                      <a:gd name="T65" fmla="*/ 19 h 715"/>
                                      <a:gd name="T66" fmla="*/ 1067 w 1133"/>
                                      <a:gd name="T67" fmla="*/ 38 h 715"/>
                                      <a:gd name="T68" fmla="*/ 1093 w 1133"/>
                                      <a:gd name="T69" fmla="*/ 64 h 715"/>
                                      <a:gd name="T70" fmla="*/ 1112 w 1133"/>
                                      <a:gd name="T71" fmla="*/ 91 h 715"/>
                                      <a:gd name="T72" fmla="*/ 1125 w 1133"/>
                                      <a:gd name="T73" fmla="*/ 122 h 715"/>
                                      <a:gd name="T74" fmla="*/ 1131 w 1133"/>
                                      <a:gd name="T75" fmla="*/ 156 h 715"/>
                                      <a:gd name="T76" fmla="*/ 1133 w 1133"/>
                                      <a:gd name="T77" fmla="*/ 539 h 71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</a:cxnLst>
                                    <a:rect l="0" t="0" r="r" b="b"/>
                                    <a:pathLst>
                                      <a:path w="1133" h="715">
                                        <a:moveTo>
                                          <a:pt x="1133" y="539"/>
                                        </a:moveTo>
                                        <a:lnTo>
                                          <a:pt x="1131" y="556"/>
                                        </a:lnTo>
                                        <a:lnTo>
                                          <a:pt x="1129" y="573"/>
                                        </a:lnTo>
                                        <a:lnTo>
                                          <a:pt x="1125" y="589"/>
                                        </a:lnTo>
                                        <a:lnTo>
                                          <a:pt x="1120" y="606"/>
                                        </a:lnTo>
                                        <a:lnTo>
                                          <a:pt x="1112" y="621"/>
                                        </a:lnTo>
                                        <a:lnTo>
                                          <a:pt x="1104" y="636"/>
                                        </a:lnTo>
                                        <a:lnTo>
                                          <a:pt x="1093" y="649"/>
                                        </a:lnTo>
                                        <a:lnTo>
                                          <a:pt x="1087" y="656"/>
                                        </a:lnTo>
                                        <a:lnTo>
                                          <a:pt x="1085" y="657"/>
                                        </a:lnTo>
                                        <a:lnTo>
                                          <a:pt x="1084" y="659"/>
                                        </a:lnTo>
                                        <a:lnTo>
                                          <a:pt x="1081" y="663"/>
                                        </a:lnTo>
                                        <a:lnTo>
                                          <a:pt x="1067" y="675"/>
                                        </a:lnTo>
                                        <a:lnTo>
                                          <a:pt x="1053" y="686"/>
                                        </a:lnTo>
                                        <a:lnTo>
                                          <a:pt x="1038" y="694"/>
                                        </a:lnTo>
                                        <a:lnTo>
                                          <a:pt x="1034" y="695"/>
                                        </a:lnTo>
                                        <a:lnTo>
                                          <a:pt x="1030" y="697"/>
                                        </a:lnTo>
                                        <a:lnTo>
                                          <a:pt x="1024" y="702"/>
                                        </a:lnTo>
                                        <a:lnTo>
                                          <a:pt x="1007" y="707"/>
                                        </a:lnTo>
                                        <a:lnTo>
                                          <a:pt x="991" y="711"/>
                                        </a:lnTo>
                                        <a:lnTo>
                                          <a:pt x="974" y="714"/>
                                        </a:lnTo>
                                        <a:lnTo>
                                          <a:pt x="965" y="714"/>
                                        </a:lnTo>
                                        <a:lnTo>
                                          <a:pt x="961" y="714"/>
                                        </a:lnTo>
                                        <a:lnTo>
                                          <a:pt x="959" y="714"/>
                                        </a:lnTo>
                                        <a:lnTo>
                                          <a:pt x="958" y="714"/>
                                        </a:lnTo>
                                        <a:lnTo>
                                          <a:pt x="958" y="715"/>
                                        </a:lnTo>
                                        <a:lnTo>
                                          <a:pt x="177" y="715"/>
                                        </a:lnTo>
                                        <a:lnTo>
                                          <a:pt x="158" y="714"/>
                                        </a:lnTo>
                                        <a:lnTo>
                                          <a:pt x="141" y="711"/>
                                        </a:lnTo>
                                        <a:lnTo>
                                          <a:pt x="124" y="707"/>
                                        </a:lnTo>
                                        <a:lnTo>
                                          <a:pt x="109" y="702"/>
                                        </a:lnTo>
                                        <a:lnTo>
                                          <a:pt x="93" y="694"/>
                                        </a:lnTo>
                                        <a:lnTo>
                                          <a:pt x="79" y="686"/>
                                        </a:lnTo>
                                        <a:lnTo>
                                          <a:pt x="65" y="675"/>
                                        </a:lnTo>
                                        <a:lnTo>
                                          <a:pt x="53" y="663"/>
                                        </a:lnTo>
                                        <a:lnTo>
                                          <a:pt x="40" y="649"/>
                                        </a:lnTo>
                                        <a:lnTo>
                                          <a:pt x="29" y="636"/>
                                        </a:lnTo>
                                        <a:lnTo>
                                          <a:pt x="19" y="621"/>
                                        </a:lnTo>
                                        <a:lnTo>
                                          <a:pt x="13" y="606"/>
                                        </a:lnTo>
                                        <a:lnTo>
                                          <a:pt x="7" y="589"/>
                                        </a:lnTo>
                                        <a:lnTo>
                                          <a:pt x="3" y="573"/>
                                        </a:lnTo>
                                        <a:lnTo>
                                          <a:pt x="0" y="556"/>
                                        </a:lnTo>
                                        <a:lnTo>
                                          <a:pt x="0" y="539"/>
                                        </a:lnTo>
                                        <a:lnTo>
                                          <a:pt x="0" y="175"/>
                                        </a:lnTo>
                                        <a:lnTo>
                                          <a:pt x="0" y="156"/>
                                        </a:lnTo>
                                        <a:lnTo>
                                          <a:pt x="3" y="139"/>
                                        </a:lnTo>
                                        <a:lnTo>
                                          <a:pt x="7" y="12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19" y="91"/>
                                        </a:lnTo>
                                        <a:lnTo>
                                          <a:pt x="29" y="77"/>
                                        </a:lnTo>
                                        <a:lnTo>
                                          <a:pt x="40" y="64"/>
                                        </a:lnTo>
                                        <a:lnTo>
                                          <a:pt x="53" y="52"/>
                                        </a:lnTo>
                                        <a:lnTo>
                                          <a:pt x="65" y="38"/>
                                        </a:lnTo>
                                        <a:lnTo>
                                          <a:pt x="79" y="28"/>
                                        </a:lnTo>
                                        <a:lnTo>
                                          <a:pt x="93" y="19"/>
                                        </a:lnTo>
                                        <a:lnTo>
                                          <a:pt x="109" y="13"/>
                                        </a:lnTo>
                                        <a:lnTo>
                                          <a:pt x="124" y="6"/>
                                        </a:lnTo>
                                        <a:lnTo>
                                          <a:pt x="141" y="3"/>
                                        </a:lnTo>
                                        <a:lnTo>
                                          <a:pt x="158" y="0"/>
                                        </a:lnTo>
                                        <a:lnTo>
                                          <a:pt x="177" y="1"/>
                                        </a:lnTo>
                                        <a:lnTo>
                                          <a:pt x="958" y="1"/>
                                        </a:lnTo>
                                        <a:lnTo>
                                          <a:pt x="974" y="0"/>
                                        </a:lnTo>
                                        <a:lnTo>
                                          <a:pt x="991" y="3"/>
                                        </a:lnTo>
                                        <a:lnTo>
                                          <a:pt x="1007" y="6"/>
                                        </a:lnTo>
                                        <a:lnTo>
                                          <a:pt x="1024" y="13"/>
                                        </a:lnTo>
                                        <a:lnTo>
                                          <a:pt x="1038" y="19"/>
                                        </a:lnTo>
                                        <a:lnTo>
                                          <a:pt x="1053" y="28"/>
                                        </a:lnTo>
                                        <a:lnTo>
                                          <a:pt x="1067" y="38"/>
                                        </a:lnTo>
                                        <a:lnTo>
                                          <a:pt x="1081" y="52"/>
                                        </a:lnTo>
                                        <a:lnTo>
                                          <a:pt x="1093" y="64"/>
                                        </a:lnTo>
                                        <a:lnTo>
                                          <a:pt x="1104" y="77"/>
                                        </a:lnTo>
                                        <a:lnTo>
                                          <a:pt x="1112" y="91"/>
                                        </a:lnTo>
                                        <a:lnTo>
                                          <a:pt x="1120" y="107"/>
                                        </a:lnTo>
                                        <a:lnTo>
                                          <a:pt x="1125" y="122"/>
                                        </a:lnTo>
                                        <a:lnTo>
                                          <a:pt x="1129" y="139"/>
                                        </a:lnTo>
                                        <a:lnTo>
                                          <a:pt x="1131" y="156"/>
                                        </a:lnTo>
                                        <a:lnTo>
                                          <a:pt x="1133" y="175"/>
                                        </a:lnTo>
                                        <a:lnTo>
                                          <a:pt x="1133" y="539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8" name="Freeform 3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0" y="9129"/>
                                    <a:ext cx="556" cy="559"/>
                                  </a:xfrm>
                                  <a:custGeom>
                                    <a:avLst/>
                                    <a:gdLst>
                                      <a:gd name="T0" fmla="*/ 118 w 234"/>
                                      <a:gd name="T1" fmla="*/ 0 h 234"/>
                                      <a:gd name="T2" fmla="*/ 93 w 234"/>
                                      <a:gd name="T3" fmla="*/ 3 h 234"/>
                                      <a:gd name="T4" fmla="*/ 71 w 234"/>
                                      <a:gd name="T5" fmla="*/ 9 h 234"/>
                                      <a:gd name="T6" fmla="*/ 51 w 234"/>
                                      <a:gd name="T7" fmla="*/ 20 h 234"/>
                                      <a:gd name="T8" fmla="*/ 41 w 234"/>
                                      <a:gd name="T9" fmla="*/ 26 h 234"/>
                                      <a:gd name="T10" fmla="*/ 34 w 234"/>
                                      <a:gd name="T11" fmla="*/ 34 h 234"/>
                                      <a:gd name="T12" fmla="*/ 25 w 234"/>
                                      <a:gd name="T13" fmla="*/ 42 h 234"/>
                                      <a:gd name="T14" fmla="*/ 19 w 234"/>
                                      <a:gd name="T15" fmla="*/ 52 h 234"/>
                                      <a:gd name="T16" fmla="*/ 8 w 234"/>
                                      <a:gd name="T17" fmla="*/ 72 h 234"/>
                                      <a:gd name="T18" fmla="*/ 2 w 234"/>
                                      <a:gd name="T19" fmla="*/ 94 h 234"/>
                                      <a:gd name="T20" fmla="*/ 0 w 234"/>
                                      <a:gd name="T21" fmla="*/ 118 h 234"/>
                                      <a:gd name="T22" fmla="*/ 0 w 234"/>
                                      <a:gd name="T23" fmla="*/ 129 h 234"/>
                                      <a:gd name="T24" fmla="*/ 2 w 234"/>
                                      <a:gd name="T25" fmla="*/ 141 h 234"/>
                                      <a:gd name="T26" fmla="*/ 4 w 234"/>
                                      <a:gd name="T27" fmla="*/ 151 h 234"/>
                                      <a:gd name="T28" fmla="*/ 8 w 234"/>
                                      <a:gd name="T29" fmla="*/ 163 h 234"/>
                                      <a:gd name="T30" fmla="*/ 13 w 234"/>
                                      <a:gd name="T31" fmla="*/ 173 h 234"/>
                                      <a:gd name="T32" fmla="*/ 19 w 234"/>
                                      <a:gd name="T33" fmla="*/ 183 h 234"/>
                                      <a:gd name="T34" fmla="*/ 25 w 234"/>
                                      <a:gd name="T35" fmla="*/ 192 h 234"/>
                                      <a:gd name="T36" fmla="*/ 34 w 234"/>
                                      <a:gd name="T37" fmla="*/ 201 h 234"/>
                                      <a:gd name="T38" fmla="*/ 41 w 234"/>
                                      <a:gd name="T39" fmla="*/ 208 h 234"/>
                                      <a:gd name="T40" fmla="*/ 51 w 234"/>
                                      <a:gd name="T41" fmla="*/ 215 h 234"/>
                                      <a:gd name="T42" fmla="*/ 71 w 234"/>
                                      <a:gd name="T43" fmla="*/ 226 h 234"/>
                                      <a:gd name="T44" fmla="*/ 93 w 234"/>
                                      <a:gd name="T45" fmla="*/ 232 h 234"/>
                                      <a:gd name="T46" fmla="*/ 118 w 234"/>
                                      <a:gd name="T47" fmla="*/ 234 h 234"/>
                                      <a:gd name="T48" fmla="*/ 129 w 234"/>
                                      <a:gd name="T49" fmla="*/ 233 h 234"/>
                                      <a:gd name="T50" fmla="*/ 131 w 234"/>
                                      <a:gd name="T51" fmla="*/ 232 h 234"/>
                                      <a:gd name="T52" fmla="*/ 134 w 234"/>
                                      <a:gd name="T53" fmla="*/ 232 h 234"/>
                                      <a:gd name="T54" fmla="*/ 140 w 234"/>
                                      <a:gd name="T55" fmla="*/ 232 h 234"/>
                                      <a:gd name="T56" fmla="*/ 162 w 234"/>
                                      <a:gd name="T57" fmla="*/ 226 h 234"/>
                                      <a:gd name="T58" fmla="*/ 166 w 234"/>
                                      <a:gd name="T59" fmla="*/ 223 h 234"/>
                                      <a:gd name="T60" fmla="*/ 171 w 234"/>
                                      <a:gd name="T61" fmla="*/ 221 h 234"/>
                                      <a:gd name="T62" fmla="*/ 182 w 234"/>
                                      <a:gd name="T63" fmla="*/ 215 h 234"/>
                                      <a:gd name="T64" fmla="*/ 201 w 234"/>
                                      <a:gd name="T65" fmla="*/ 201 h 234"/>
                                      <a:gd name="T66" fmla="*/ 207 w 234"/>
                                      <a:gd name="T67" fmla="*/ 192 h 234"/>
                                      <a:gd name="T68" fmla="*/ 215 w 234"/>
                                      <a:gd name="T69" fmla="*/ 183 h 234"/>
                                      <a:gd name="T70" fmla="*/ 220 w 234"/>
                                      <a:gd name="T71" fmla="*/ 173 h 234"/>
                                      <a:gd name="T72" fmla="*/ 222 w 234"/>
                                      <a:gd name="T73" fmla="*/ 167 h 234"/>
                                      <a:gd name="T74" fmla="*/ 225 w 234"/>
                                      <a:gd name="T75" fmla="*/ 163 h 234"/>
                                      <a:gd name="T76" fmla="*/ 226 w 234"/>
                                      <a:gd name="T77" fmla="*/ 157 h 234"/>
                                      <a:gd name="T78" fmla="*/ 229 w 234"/>
                                      <a:gd name="T79" fmla="*/ 151 h 234"/>
                                      <a:gd name="T80" fmla="*/ 232 w 234"/>
                                      <a:gd name="T81" fmla="*/ 141 h 234"/>
                                      <a:gd name="T82" fmla="*/ 232 w 234"/>
                                      <a:gd name="T83" fmla="*/ 134 h 234"/>
                                      <a:gd name="T84" fmla="*/ 232 w 234"/>
                                      <a:gd name="T85" fmla="*/ 131 h 234"/>
                                      <a:gd name="T86" fmla="*/ 233 w 234"/>
                                      <a:gd name="T87" fmla="*/ 129 h 234"/>
                                      <a:gd name="T88" fmla="*/ 234 w 234"/>
                                      <a:gd name="T89" fmla="*/ 118 h 234"/>
                                      <a:gd name="T90" fmla="*/ 232 w 234"/>
                                      <a:gd name="T91" fmla="*/ 94 h 234"/>
                                      <a:gd name="T92" fmla="*/ 225 w 234"/>
                                      <a:gd name="T93" fmla="*/ 72 h 234"/>
                                      <a:gd name="T94" fmla="*/ 215 w 234"/>
                                      <a:gd name="T95" fmla="*/ 52 h 234"/>
                                      <a:gd name="T96" fmla="*/ 207 w 234"/>
                                      <a:gd name="T97" fmla="*/ 42 h 234"/>
                                      <a:gd name="T98" fmla="*/ 201 w 234"/>
                                      <a:gd name="T99" fmla="*/ 34 h 234"/>
                                      <a:gd name="T100" fmla="*/ 182 w 234"/>
                                      <a:gd name="T101" fmla="*/ 20 h 234"/>
                                      <a:gd name="T102" fmla="*/ 171 w 234"/>
                                      <a:gd name="T103" fmla="*/ 13 h 234"/>
                                      <a:gd name="T104" fmla="*/ 162 w 234"/>
                                      <a:gd name="T105" fmla="*/ 9 h 234"/>
                                      <a:gd name="T106" fmla="*/ 140 w 234"/>
                                      <a:gd name="T107" fmla="*/ 3 h 234"/>
                                      <a:gd name="T108" fmla="*/ 129 w 234"/>
                                      <a:gd name="T109" fmla="*/ 0 h 234"/>
                                      <a:gd name="T110" fmla="*/ 118 w 234"/>
                                      <a:gd name="T111" fmla="*/ 0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118" y="0"/>
                                        </a:moveTo>
                                        <a:lnTo>
                                          <a:pt x="93" y="3"/>
                                        </a:lnTo>
                                        <a:lnTo>
                                          <a:pt x="71" y="9"/>
                                        </a:lnTo>
                                        <a:lnTo>
                                          <a:pt x="51" y="20"/>
                                        </a:lnTo>
                                        <a:lnTo>
                                          <a:pt x="41" y="26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4" y="151"/>
                                        </a:lnTo>
                                        <a:lnTo>
                                          <a:pt x="8" y="163"/>
                                        </a:lnTo>
                                        <a:lnTo>
                                          <a:pt x="13" y="173"/>
                                        </a:lnTo>
                                        <a:lnTo>
                                          <a:pt x="19" y="183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34" y="201"/>
                                        </a:lnTo>
                                        <a:lnTo>
                                          <a:pt x="41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1" y="226"/>
                                        </a:lnTo>
                                        <a:lnTo>
                                          <a:pt x="93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0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3"/>
                                        </a:lnTo>
                                        <a:lnTo>
                                          <a:pt x="171" y="221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1"/>
                                        </a:lnTo>
                                        <a:lnTo>
                                          <a:pt x="207" y="192"/>
                                        </a:lnTo>
                                        <a:lnTo>
                                          <a:pt x="215" y="183"/>
                                        </a:lnTo>
                                        <a:lnTo>
                                          <a:pt x="220" y="173"/>
                                        </a:lnTo>
                                        <a:lnTo>
                                          <a:pt x="222" y="167"/>
                                        </a:lnTo>
                                        <a:lnTo>
                                          <a:pt x="225" y="163"/>
                                        </a:lnTo>
                                        <a:lnTo>
                                          <a:pt x="226" y="157"/>
                                        </a:lnTo>
                                        <a:lnTo>
                                          <a:pt x="229" y="151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  <a:lnTo>
                                          <a:pt x="232" y="94"/>
                                        </a:lnTo>
                                        <a:lnTo>
                                          <a:pt x="225" y="72"/>
                                        </a:lnTo>
                                        <a:lnTo>
                                          <a:pt x="215" y="52"/>
                                        </a:lnTo>
                                        <a:lnTo>
                                          <a:pt x="207" y="42"/>
                                        </a:lnTo>
                                        <a:lnTo>
                                          <a:pt x="201" y="34"/>
                                        </a:lnTo>
                                        <a:lnTo>
                                          <a:pt x="182" y="20"/>
                                        </a:lnTo>
                                        <a:lnTo>
                                          <a:pt x="171" y="13"/>
                                        </a:lnTo>
                                        <a:lnTo>
                                          <a:pt x="162" y="9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29" name="Freeform 3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154" y="4440"/>
                                    <a:ext cx="648" cy="1956"/>
                                  </a:xfrm>
                                  <a:custGeom>
                                    <a:avLst/>
                                    <a:gdLst>
                                      <a:gd name="T0" fmla="*/ 0 w 276"/>
                                      <a:gd name="T1" fmla="*/ 822 h 822"/>
                                      <a:gd name="T2" fmla="*/ 0 w 276"/>
                                      <a:gd name="T3" fmla="*/ 139 h 822"/>
                                      <a:gd name="T4" fmla="*/ 2 w 276"/>
                                      <a:gd name="T5" fmla="*/ 110 h 822"/>
                                      <a:gd name="T6" fmla="*/ 4 w 276"/>
                                      <a:gd name="T7" fmla="*/ 96 h 822"/>
                                      <a:gd name="T8" fmla="*/ 10 w 276"/>
                                      <a:gd name="T9" fmla="*/ 85 h 822"/>
                                      <a:gd name="T10" fmla="*/ 14 w 276"/>
                                      <a:gd name="T11" fmla="*/ 72 h 822"/>
                                      <a:gd name="T12" fmla="*/ 21 w 276"/>
                                      <a:gd name="T13" fmla="*/ 61 h 822"/>
                                      <a:gd name="T14" fmla="*/ 39 w 276"/>
                                      <a:gd name="T15" fmla="*/ 41 h 822"/>
                                      <a:gd name="T16" fmla="*/ 60 w 276"/>
                                      <a:gd name="T17" fmla="*/ 22 h 822"/>
                                      <a:gd name="T18" fmla="*/ 84 w 276"/>
                                      <a:gd name="T19" fmla="*/ 9 h 822"/>
                                      <a:gd name="T20" fmla="*/ 109 w 276"/>
                                      <a:gd name="T21" fmla="*/ 2 h 822"/>
                                      <a:gd name="T22" fmla="*/ 137 w 276"/>
                                      <a:gd name="T23" fmla="*/ 0 h 822"/>
                                      <a:gd name="T24" fmla="*/ 150 w 276"/>
                                      <a:gd name="T25" fmla="*/ 0 h 822"/>
                                      <a:gd name="T26" fmla="*/ 164 w 276"/>
                                      <a:gd name="T27" fmla="*/ 2 h 822"/>
                                      <a:gd name="T28" fmla="*/ 189 w 276"/>
                                      <a:gd name="T29" fmla="*/ 9 h 822"/>
                                      <a:gd name="T30" fmla="*/ 200 w 276"/>
                                      <a:gd name="T31" fmla="*/ 14 h 822"/>
                                      <a:gd name="T32" fmla="*/ 212 w 276"/>
                                      <a:gd name="T33" fmla="*/ 22 h 822"/>
                                      <a:gd name="T34" fmla="*/ 222 w 276"/>
                                      <a:gd name="T35" fmla="*/ 30 h 822"/>
                                      <a:gd name="T36" fmla="*/ 234 w 276"/>
                                      <a:gd name="T37" fmla="*/ 41 h 822"/>
                                      <a:gd name="T38" fmla="*/ 251 w 276"/>
                                      <a:gd name="T39" fmla="*/ 61 h 822"/>
                                      <a:gd name="T40" fmla="*/ 258 w 276"/>
                                      <a:gd name="T41" fmla="*/ 72 h 822"/>
                                      <a:gd name="T42" fmla="*/ 264 w 276"/>
                                      <a:gd name="T43" fmla="*/ 85 h 822"/>
                                      <a:gd name="T44" fmla="*/ 268 w 276"/>
                                      <a:gd name="T45" fmla="*/ 96 h 822"/>
                                      <a:gd name="T46" fmla="*/ 271 w 276"/>
                                      <a:gd name="T47" fmla="*/ 110 h 822"/>
                                      <a:gd name="T48" fmla="*/ 276 w 276"/>
                                      <a:gd name="T49" fmla="*/ 139 h 822"/>
                                      <a:gd name="T50" fmla="*/ 276 w 276"/>
                                      <a:gd name="T51" fmla="*/ 822 h 82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</a:cxnLst>
                                    <a:rect l="0" t="0" r="r" b="b"/>
                                    <a:pathLst>
                                      <a:path w="276" h="822">
                                        <a:moveTo>
                                          <a:pt x="0" y="822"/>
                                        </a:moveTo>
                                        <a:lnTo>
                                          <a:pt x="0" y="139"/>
                                        </a:lnTo>
                                        <a:lnTo>
                                          <a:pt x="2" y="110"/>
                                        </a:lnTo>
                                        <a:lnTo>
                                          <a:pt x="4" y="96"/>
                                        </a:lnTo>
                                        <a:lnTo>
                                          <a:pt x="10" y="85"/>
                                        </a:lnTo>
                                        <a:lnTo>
                                          <a:pt x="14" y="72"/>
                                        </a:lnTo>
                                        <a:lnTo>
                                          <a:pt x="21" y="61"/>
                                        </a:lnTo>
                                        <a:lnTo>
                                          <a:pt x="39" y="41"/>
                                        </a:lnTo>
                                        <a:lnTo>
                                          <a:pt x="60" y="22"/>
                                        </a:lnTo>
                                        <a:lnTo>
                                          <a:pt x="84" y="9"/>
                                        </a:lnTo>
                                        <a:lnTo>
                                          <a:pt x="109" y="2"/>
                                        </a:lnTo>
                                        <a:lnTo>
                                          <a:pt x="137" y="0"/>
                                        </a:lnTo>
                                        <a:lnTo>
                                          <a:pt x="150" y="0"/>
                                        </a:lnTo>
                                        <a:lnTo>
                                          <a:pt x="164" y="2"/>
                                        </a:lnTo>
                                        <a:lnTo>
                                          <a:pt x="189" y="9"/>
                                        </a:lnTo>
                                        <a:lnTo>
                                          <a:pt x="200" y="14"/>
                                        </a:lnTo>
                                        <a:lnTo>
                                          <a:pt x="212" y="22"/>
                                        </a:lnTo>
                                        <a:lnTo>
                                          <a:pt x="222" y="30"/>
                                        </a:lnTo>
                                        <a:lnTo>
                                          <a:pt x="234" y="41"/>
                                        </a:lnTo>
                                        <a:lnTo>
                                          <a:pt x="251" y="61"/>
                                        </a:lnTo>
                                        <a:lnTo>
                                          <a:pt x="258" y="72"/>
                                        </a:lnTo>
                                        <a:lnTo>
                                          <a:pt x="264" y="85"/>
                                        </a:lnTo>
                                        <a:lnTo>
                                          <a:pt x="268" y="96"/>
                                        </a:lnTo>
                                        <a:lnTo>
                                          <a:pt x="271" y="110"/>
                                        </a:lnTo>
                                        <a:lnTo>
                                          <a:pt x="276" y="139"/>
                                        </a:lnTo>
                                        <a:lnTo>
                                          <a:pt x="276" y="822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0" name="Freeform 3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3" y="9129"/>
                                    <a:ext cx="555" cy="55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118 h 234"/>
                                      <a:gd name="T2" fmla="*/ 232 w 234"/>
                                      <a:gd name="T3" fmla="*/ 94 h 234"/>
                                      <a:gd name="T4" fmla="*/ 226 w 234"/>
                                      <a:gd name="T5" fmla="*/ 72 h 234"/>
                                      <a:gd name="T6" fmla="*/ 215 w 234"/>
                                      <a:gd name="T7" fmla="*/ 52 h 234"/>
                                      <a:gd name="T8" fmla="*/ 208 w 234"/>
                                      <a:gd name="T9" fmla="*/ 42 h 234"/>
                                      <a:gd name="T10" fmla="*/ 201 w 234"/>
                                      <a:gd name="T11" fmla="*/ 34 h 234"/>
                                      <a:gd name="T12" fmla="*/ 182 w 234"/>
                                      <a:gd name="T13" fmla="*/ 20 h 234"/>
                                      <a:gd name="T14" fmla="*/ 172 w 234"/>
                                      <a:gd name="T15" fmla="*/ 13 h 234"/>
                                      <a:gd name="T16" fmla="*/ 162 w 234"/>
                                      <a:gd name="T17" fmla="*/ 9 h 234"/>
                                      <a:gd name="T18" fmla="*/ 141 w 234"/>
                                      <a:gd name="T19" fmla="*/ 3 h 234"/>
                                      <a:gd name="T20" fmla="*/ 129 w 234"/>
                                      <a:gd name="T21" fmla="*/ 0 h 234"/>
                                      <a:gd name="T22" fmla="*/ 118 w 234"/>
                                      <a:gd name="T23" fmla="*/ 0 h 234"/>
                                      <a:gd name="T24" fmla="*/ 94 w 234"/>
                                      <a:gd name="T25" fmla="*/ 3 h 234"/>
                                      <a:gd name="T26" fmla="*/ 72 w 234"/>
                                      <a:gd name="T27" fmla="*/ 9 h 234"/>
                                      <a:gd name="T28" fmla="*/ 51 w 234"/>
                                      <a:gd name="T29" fmla="*/ 20 h 234"/>
                                      <a:gd name="T30" fmla="*/ 42 w 234"/>
                                      <a:gd name="T31" fmla="*/ 26 h 234"/>
                                      <a:gd name="T32" fmla="*/ 34 w 234"/>
                                      <a:gd name="T33" fmla="*/ 34 h 234"/>
                                      <a:gd name="T34" fmla="*/ 26 w 234"/>
                                      <a:gd name="T35" fmla="*/ 42 h 234"/>
                                      <a:gd name="T36" fmla="*/ 20 w 234"/>
                                      <a:gd name="T37" fmla="*/ 52 h 234"/>
                                      <a:gd name="T38" fmla="*/ 9 w 234"/>
                                      <a:gd name="T39" fmla="*/ 72 h 234"/>
                                      <a:gd name="T40" fmla="*/ 2 w 234"/>
                                      <a:gd name="T41" fmla="*/ 94 h 234"/>
                                      <a:gd name="T42" fmla="*/ 0 w 234"/>
                                      <a:gd name="T43" fmla="*/ 118 h 234"/>
                                      <a:gd name="T44" fmla="*/ 0 w 234"/>
                                      <a:gd name="T45" fmla="*/ 129 h 234"/>
                                      <a:gd name="T46" fmla="*/ 2 w 234"/>
                                      <a:gd name="T47" fmla="*/ 141 h 234"/>
                                      <a:gd name="T48" fmla="*/ 5 w 234"/>
                                      <a:gd name="T49" fmla="*/ 151 h 234"/>
                                      <a:gd name="T50" fmla="*/ 9 w 234"/>
                                      <a:gd name="T51" fmla="*/ 163 h 234"/>
                                      <a:gd name="T52" fmla="*/ 13 w 234"/>
                                      <a:gd name="T53" fmla="*/ 173 h 234"/>
                                      <a:gd name="T54" fmla="*/ 20 w 234"/>
                                      <a:gd name="T55" fmla="*/ 183 h 234"/>
                                      <a:gd name="T56" fmla="*/ 26 w 234"/>
                                      <a:gd name="T57" fmla="*/ 192 h 234"/>
                                      <a:gd name="T58" fmla="*/ 34 w 234"/>
                                      <a:gd name="T59" fmla="*/ 201 h 234"/>
                                      <a:gd name="T60" fmla="*/ 42 w 234"/>
                                      <a:gd name="T61" fmla="*/ 208 h 234"/>
                                      <a:gd name="T62" fmla="*/ 51 w 234"/>
                                      <a:gd name="T63" fmla="*/ 215 h 234"/>
                                      <a:gd name="T64" fmla="*/ 72 w 234"/>
                                      <a:gd name="T65" fmla="*/ 226 h 234"/>
                                      <a:gd name="T66" fmla="*/ 94 w 234"/>
                                      <a:gd name="T67" fmla="*/ 232 h 234"/>
                                      <a:gd name="T68" fmla="*/ 118 w 234"/>
                                      <a:gd name="T69" fmla="*/ 234 h 234"/>
                                      <a:gd name="T70" fmla="*/ 129 w 234"/>
                                      <a:gd name="T71" fmla="*/ 233 h 234"/>
                                      <a:gd name="T72" fmla="*/ 131 w 234"/>
                                      <a:gd name="T73" fmla="*/ 232 h 234"/>
                                      <a:gd name="T74" fmla="*/ 134 w 234"/>
                                      <a:gd name="T75" fmla="*/ 232 h 234"/>
                                      <a:gd name="T76" fmla="*/ 141 w 234"/>
                                      <a:gd name="T77" fmla="*/ 232 h 234"/>
                                      <a:gd name="T78" fmla="*/ 162 w 234"/>
                                      <a:gd name="T79" fmla="*/ 226 h 234"/>
                                      <a:gd name="T80" fmla="*/ 166 w 234"/>
                                      <a:gd name="T81" fmla="*/ 223 h 234"/>
                                      <a:gd name="T82" fmla="*/ 172 w 234"/>
                                      <a:gd name="T83" fmla="*/ 221 h 234"/>
                                      <a:gd name="T84" fmla="*/ 182 w 234"/>
                                      <a:gd name="T85" fmla="*/ 215 h 234"/>
                                      <a:gd name="T86" fmla="*/ 201 w 234"/>
                                      <a:gd name="T87" fmla="*/ 201 h 234"/>
                                      <a:gd name="T88" fmla="*/ 208 w 234"/>
                                      <a:gd name="T89" fmla="*/ 192 h 234"/>
                                      <a:gd name="T90" fmla="*/ 215 w 234"/>
                                      <a:gd name="T91" fmla="*/ 183 h 234"/>
                                      <a:gd name="T92" fmla="*/ 221 w 234"/>
                                      <a:gd name="T93" fmla="*/ 173 h 234"/>
                                      <a:gd name="T94" fmla="*/ 223 w 234"/>
                                      <a:gd name="T95" fmla="*/ 167 h 234"/>
                                      <a:gd name="T96" fmla="*/ 226 w 234"/>
                                      <a:gd name="T97" fmla="*/ 163 h 234"/>
                                      <a:gd name="T98" fmla="*/ 227 w 234"/>
                                      <a:gd name="T99" fmla="*/ 157 h 234"/>
                                      <a:gd name="T100" fmla="*/ 229 w 234"/>
                                      <a:gd name="T101" fmla="*/ 151 h 234"/>
                                      <a:gd name="T102" fmla="*/ 232 w 234"/>
                                      <a:gd name="T103" fmla="*/ 141 h 234"/>
                                      <a:gd name="T104" fmla="*/ 232 w 234"/>
                                      <a:gd name="T105" fmla="*/ 134 h 234"/>
                                      <a:gd name="T106" fmla="*/ 232 w 234"/>
                                      <a:gd name="T107" fmla="*/ 131 h 234"/>
                                      <a:gd name="T108" fmla="*/ 233 w 234"/>
                                      <a:gd name="T109" fmla="*/ 129 h 234"/>
                                      <a:gd name="T110" fmla="*/ 234 w 234"/>
                                      <a:gd name="T111" fmla="*/ 118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234" y="118"/>
                                        </a:moveTo>
                                        <a:lnTo>
                                          <a:pt x="232" y="94"/>
                                        </a:lnTo>
                                        <a:lnTo>
                                          <a:pt x="226" y="72"/>
                                        </a:lnTo>
                                        <a:lnTo>
                                          <a:pt x="215" y="52"/>
                                        </a:lnTo>
                                        <a:lnTo>
                                          <a:pt x="208" y="42"/>
                                        </a:lnTo>
                                        <a:lnTo>
                                          <a:pt x="201" y="34"/>
                                        </a:lnTo>
                                        <a:lnTo>
                                          <a:pt x="182" y="20"/>
                                        </a:lnTo>
                                        <a:lnTo>
                                          <a:pt x="172" y="13"/>
                                        </a:lnTo>
                                        <a:lnTo>
                                          <a:pt x="162" y="9"/>
                                        </a:lnTo>
                                        <a:lnTo>
                                          <a:pt x="141" y="3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4" y="3"/>
                                        </a:lnTo>
                                        <a:lnTo>
                                          <a:pt x="72" y="9"/>
                                        </a:lnTo>
                                        <a:lnTo>
                                          <a:pt x="51" y="20"/>
                                        </a:lnTo>
                                        <a:lnTo>
                                          <a:pt x="42" y="26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26" y="42"/>
                                        </a:lnTo>
                                        <a:lnTo>
                                          <a:pt x="20" y="52"/>
                                        </a:lnTo>
                                        <a:lnTo>
                                          <a:pt x="9" y="72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5" y="151"/>
                                        </a:lnTo>
                                        <a:lnTo>
                                          <a:pt x="9" y="163"/>
                                        </a:lnTo>
                                        <a:lnTo>
                                          <a:pt x="13" y="173"/>
                                        </a:lnTo>
                                        <a:lnTo>
                                          <a:pt x="20" y="183"/>
                                        </a:lnTo>
                                        <a:lnTo>
                                          <a:pt x="26" y="192"/>
                                        </a:lnTo>
                                        <a:lnTo>
                                          <a:pt x="34" y="201"/>
                                        </a:lnTo>
                                        <a:lnTo>
                                          <a:pt x="42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2" y="226"/>
                                        </a:lnTo>
                                        <a:lnTo>
                                          <a:pt x="94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1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3"/>
                                        </a:lnTo>
                                        <a:lnTo>
                                          <a:pt x="172" y="221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1"/>
                                        </a:lnTo>
                                        <a:lnTo>
                                          <a:pt x="208" y="192"/>
                                        </a:lnTo>
                                        <a:lnTo>
                                          <a:pt x="215" y="183"/>
                                        </a:lnTo>
                                        <a:lnTo>
                                          <a:pt x="221" y="173"/>
                                        </a:lnTo>
                                        <a:lnTo>
                                          <a:pt x="223" y="167"/>
                                        </a:lnTo>
                                        <a:lnTo>
                                          <a:pt x="226" y="163"/>
                                        </a:lnTo>
                                        <a:lnTo>
                                          <a:pt x="227" y="157"/>
                                        </a:lnTo>
                                        <a:lnTo>
                                          <a:pt x="229" y="151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1" name="Freeform 3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3" y="10029"/>
                                    <a:ext cx="555" cy="55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118 h 234"/>
                                      <a:gd name="T2" fmla="*/ 232 w 234"/>
                                      <a:gd name="T3" fmla="*/ 93 h 234"/>
                                      <a:gd name="T4" fmla="*/ 226 w 234"/>
                                      <a:gd name="T5" fmla="*/ 71 h 234"/>
                                      <a:gd name="T6" fmla="*/ 215 w 234"/>
                                      <a:gd name="T7" fmla="*/ 51 h 234"/>
                                      <a:gd name="T8" fmla="*/ 208 w 234"/>
                                      <a:gd name="T9" fmla="*/ 41 h 234"/>
                                      <a:gd name="T10" fmla="*/ 201 w 234"/>
                                      <a:gd name="T11" fmla="*/ 34 h 234"/>
                                      <a:gd name="T12" fmla="*/ 182 w 234"/>
                                      <a:gd name="T13" fmla="*/ 19 h 234"/>
                                      <a:gd name="T14" fmla="*/ 172 w 234"/>
                                      <a:gd name="T15" fmla="*/ 13 h 234"/>
                                      <a:gd name="T16" fmla="*/ 162 w 234"/>
                                      <a:gd name="T17" fmla="*/ 8 h 234"/>
                                      <a:gd name="T18" fmla="*/ 141 w 234"/>
                                      <a:gd name="T19" fmla="*/ 2 h 234"/>
                                      <a:gd name="T20" fmla="*/ 129 w 234"/>
                                      <a:gd name="T21" fmla="*/ 0 h 234"/>
                                      <a:gd name="T22" fmla="*/ 118 w 234"/>
                                      <a:gd name="T23" fmla="*/ 0 h 234"/>
                                      <a:gd name="T24" fmla="*/ 94 w 234"/>
                                      <a:gd name="T25" fmla="*/ 2 h 234"/>
                                      <a:gd name="T26" fmla="*/ 72 w 234"/>
                                      <a:gd name="T27" fmla="*/ 8 h 234"/>
                                      <a:gd name="T28" fmla="*/ 51 w 234"/>
                                      <a:gd name="T29" fmla="*/ 19 h 234"/>
                                      <a:gd name="T30" fmla="*/ 42 w 234"/>
                                      <a:gd name="T31" fmla="*/ 25 h 234"/>
                                      <a:gd name="T32" fmla="*/ 34 w 234"/>
                                      <a:gd name="T33" fmla="*/ 34 h 234"/>
                                      <a:gd name="T34" fmla="*/ 26 w 234"/>
                                      <a:gd name="T35" fmla="*/ 41 h 234"/>
                                      <a:gd name="T36" fmla="*/ 20 w 234"/>
                                      <a:gd name="T37" fmla="*/ 51 h 234"/>
                                      <a:gd name="T38" fmla="*/ 9 w 234"/>
                                      <a:gd name="T39" fmla="*/ 71 h 234"/>
                                      <a:gd name="T40" fmla="*/ 2 w 234"/>
                                      <a:gd name="T41" fmla="*/ 93 h 234"/>
                                      <a:gd name="T42" fmla="*/ 0 w 234"/>
                                      <a:gd name="T43" fmla="*/ 118 h 234"/>
                                      <a:gd name="T44" fmla="*/ 0 w 234"/>
                                      <a:gd name="T45" fmla="*/ 129 h 234"/>
                                      <a:gd name="T46" fmla="*/ 2 w 234"/>
                                      <a:gd name="T47" fmla="*/ 140 h 234"/>
                                      <a:gd name="T48" fmla="*/ 9 w 234"/>
                                      <a:gd name="T49" fmla="*/ 161 h 234"/>
                                      <a:gd name="T50" fmla="*/ 13 w 234"/>
                                      <a:gd name="T51" fmla="*/ 171 h 234"/>
                                      <a:gd name="T52" fmla="*/ 20 w 234"/>
                                      <a:gd name="T53" fmla="*/ 182 h 234"/>
                                      <a:gd name="T54" fmla="*/ 34 w 234"/>
                                      <a:gd name="T55" fmla="*/ 201 h 234"/>
                                      <a:gd name="T56" fmla="*/ 42 w 234"/>
                                      <a:gd name="T57" fmla="*/ 207 h 234"/>
                                      <a:gd name="T58" fmla="*/ 51 w 234"/>
                                      <a:gd name="T59" fmla="*/ 215 h 234"/>
                                      <a:gd name="T60" fmla="*/ 72 w 234"/>
                                      <a:gd name="T61" fmla="*/ 225 h 234"/>
                                      <a:gd name="T62" fmla="*/ 94 w 234"/>
                                      <a:gd name="T63" fmla="*/ 232 h 234"/>
                                      <a:gd name="T64" fmla="*/ 118 w 234"/>
                                      <a:gd name="T65" fmla="*/ 234 h 234"/>
                                      <a:gd name="T66" fmla="*/ 129 w 234"/>
                                      <a:gd name="T67" fmla="*/ 233 h 234"/>
                                      <a:gd name="T68" fmla="*/ 131 w 234"/>
                                      <a:gd name="T69" fmla="*/ 232 h 234"/>
                                      <a:gd name="T70" fmla="*/ 134 w 234"/>
                                      <a:gd name="T71" fmla="*/ 232 h 234"/>
                                      <a:gd name="T72" fmla="*/ 141 w 234"/>
                                      <a:gd name="T73" fmla="*/ 232 h 234"/>
                                      <a:gd name="T74" fmla="*/ 162 w 234"/>
                                      <a:gd name="T75" fmla="*/ 225 h 234"/>
                                      <a:gd name="T76" fmla="*/ 166 w 234"/>
                                      <a:gd name="T77" fmla="*/ 222 h 234"/>
                                      <a:gd name="T78" fmla="*/ 172 w 234"/>
                                      <a:gd name="T79" fmla="*/ 220 h 234"/>
                                      <a:gd name="T80" fmla="*/ 182 w 234"/>
                                      <a:gd name="T81" fmla="*/ 215 h 234"/>
                                      <a:gd name="T82" fmla="*/ 201 w 234"/>
                                      <a:gd name="T83" fmla="*/ 201 h 234"/>
                                      <a:gd name="T84" fmla="*/ 215 w 234"/>
                                      <a:gd name="T85" fmla="*/ 182 h 234"/>
                                      <a:gd name="T86" fmla="*/ 221 w 234"/>
                                      <a:gd name="T87" fmla="*/ 171 h 234"/>
                                      <a:gd name="T88" fmla="*/ 223 w 234"/>
                                      <a:gd name="T89" fmla="*/ 166 h 234"/>
                                      <a:gd name="T90" fmla="*/ 226 w 234"/>
                                      <a:gd name="T91" fmla="*/ 161 h 234"/>
                                      <a:gd name="T92" fmla="*/ 232 w 234"/>
                                      <a:gd name="T93" fmla="*/ 140 h 234"/>
                                      <a:gd name="T94" fmla="*/ 232 w 234"/>
                                      <a:gd name="T95" fmla="*/ 134 h 234"/>
                                      <a:gd name="T96" fmla="*/ 232 w 234"/>
                                      <a:gd name="T97" fmla="*/ 131 h 234"/>
                                      <a:gd name="T98" fmla="*/ 233 w 234"/>
                                      <a:gd name="T99" fmla="*/ 129 h 234"/>
                                      <a:gd name="T100" fmla="*/ 234 w 234"/>
                                      <a:gd name="T101" fmla="*/ 118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234" y="118"/>
                                        </a:moveTo>
                                        <a:lnTo>
                                          <a:pt x="232" y="93"/>
                                        </a:lnTo>
                                        <a:lnTo>
                                          <a:pt x="226" y="71"/>
                                        </a:lnTo>
                                        <a:lnTo>
                                          <a:pt x="215" y="51"/>
                                        </a:lnTo>
                                        <a:lnTo>
                                          <a:pt x="208" y="41"/>
                                        </a:lnTo>
                                        <a:lnTo>
                                          <a:pt x="201" y="34"/>
                                        </a:lnTo>
                                        <a:lnTo>
                                          <a:pt x="182" y="19"/>
                                        </a:lnTo>
                                        <a:lnTo>
                                          <a:pt x="172" y="13"/>
                                        </a:lnTo>
                                        <a:lnTo>
                                          <a:pt x="162" y="8"/>
                                        </a:lnTo>
                                        <a:lnTo>
                                          <a:pt x="141" y="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4" y="2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51" y="19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26" y="41"/>
                                        </a:lnTo>
                                        <a:lnTo>
                                          <a:pt x="20" y="51"/>
                                        </a:lnTo>
                                        <a:lnTo>
                                          <a:pt x="9" y="71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0"/>
                                        </a:lnTo>
                                        <a:lnTo>
                                          <a:pt x="9" y="161"/>
                                        </a:lnTo>
                                        <a:lnTo>
                                          <a:pt x="13" y="171"/>
                                        </a:lnTo>
                                        <a:lnTo>
                                          <a:pt x="20" y="182"/>
                                        </a:lnTo>
                                        <a:lnTo>
                                          <a:pt x="34" y="201"/>
                                        </a:lnTo>
                                        <a:lnTo>
                                          <a:pt x="42" y="207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2" y="225"/>
                                        </a:lnTo>
                                        <a:lnTo>
                                          <a:pt x="94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1" y="232"/>
                                        </a:lnTo>
                                        <a:lnTo>
                                          <a:pt x="162" y="225"/>
                                        </a:lnTo>
                                        <a:lnTo>
                                          <a:pt x="166" y="222"/>
                                        </a:lnTo>
                                        <a:lnTo>
                                          <a:pt x="172" y="220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1"/>
                                        </a:lnTo>
                                        <a:lnTo>
                                          <a:pt x="215" y="182"/>
                                        </a:lnTo>
                                        <a:lnTo>
                                          <a:pt x="221" y="171"/>
                                        </a:lnTo>
                                        <a:lnTo>
                                          <a:pt x="223" y="166"/>
                                        </a:lnTo>
                                        <a:lnTo>
                                          <a:pt x="226" y="161"/>
                                        </a:lnTo>
                                        <a:lnTo>
                                          <a:pt x="232" y="140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2" name="Freeform 3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383" y="10930"/>
                                    <a:ext cx="555" cy="558"/>
                                  </a:xfrm>
                                  <a:custGeom>
                                    <a:avLst/>
                                    <a:gdLst>
                                      <a:gd name="T0" fmla="*/ 201 w 234"/>
                                      <a:gd name="T1" fmla="*/ 33 h 234"/>
                                      <a:gd name="T2" fmla="*/ 182 w 234"/>
                                      <a:gd name="T3" fmla="*/ 18 h 234"/>
                                      <a:gd name="T4" fmla="*/ 172 w 234"/>
                                      <a:gd name="T5" fmla="*/ 12 h 234"/>
                                      <a:gd name="T6" fmla="*/ 162 w 234"/>
                                      <a:gd name="T7" fmla="*/ 8 h 234"/>
                                      <a:gd name="T8" fmla="*/ 141 w 234"/>
                                      <a:gd name="T9" fmla="*/ 1 h 234"/>
                                      <a:gd name="T10" fmla="*/ 118 w 234"/>
                                      <a:gd name="T11" fmla="*/ 0 h 234"/>
                                      <a:gd name="T12" fmla="*/ 94 w 234"/>
                                      <a:gd name="T13" fmla="*/ 1 h 234"/>
                                      <a:gd name="T14" fmla="*/ 72 w 234"/>
                                      <a:gd name="T15" fmla="*/ 8 h 234"/>
                                      <a:gd name="T16" fmla="*/ 51 w 234"/>
                                      <a:gd name="T17" fmla="*/ 18 h 234"/>
                                      <a:gd name="T18" fmla="*/ 42 w 234"/>
                                      <a:gd name="T19" fmla="*/ 25 h 234"/>
                                      <a:gd name="T20" fmla="*/ 34 w 234"/>
                                      <a:gd name="T21" fmla="*/ 33 h 234"/>
                                      <a:gd name="T22" fmla="*/ 20 w 234"/>
                                      <a:gd name="T23" fmla="*/ 51 h 234"/>
                                      <a:gd name="T24" fmla="*/ 9 w 234"/>
                                      <a:gd name="T25" fmla="*/ 71 h 234"/>
                                      <a:gd name="T26" fmla="*/ 2 w 234"/>
                                      <a:gd name="T27" fmla="*/ 94 h 234"/>
                                      <a:gd name="T28" fmla="*/ 0 w 234"/>
                                      <a:gd name="T29" fmla="*/ 118 h 234"/>
                                      <a:gd name="T30" fmla="*/ 0 w 234"/>
                                      <a:gd name="T31" fmla="*/ 129 h 234"/>
                                      <a:gd name="T32" fmla="*/ 2 w 234"/>
                                      <a:gd name="T33" fmla="*/ 141 h 234"/>
                                      <a:gd name="T34" fmla="*/ 9 w 234"/>
                                      <a:gd name="T35" fmla="*/ 162 h 234"/>
                                      <a:gd name="T36" fmla="*/ 20 w 234"/>
                                      <a:gd name="T37" fmla="*/ 181 h 234"/>
                                      <a:gd name="T38" fmla="*/ 34 w 234"/>
                                      <a:gd name="T39" fmla="*/ 200 h 234"/>
                                      <a:gd name="T40" fmla="*/ 42 w 234"/>
                                      <a:gd name="T41" fmla="*/ 208 h 234"/>
                                      <a:gd name="T42" fmla="*/ 51 w 234"/>
                                      <a:gd name="T43" fmla="*/ 215 h 234"/>
                                      <a:gd name="T44" fmla="*/ 72 w 234"/>
                                      <a:gd name="T45" fmla="*/ 226 h 234"/>
                                      <a:gd name="T46" fmla="*/ 94 w 234"/>
                                      <a:gd name="T47" fmla="*/ 232 h 234"/>
                                      <a:gd name="T48" fmla="*/ 118 w 234"/>
                                      <a:gd name="T49" fmla="*/ 234 h 234"/>
                                      <a:gd name="T50" fmla="*/ 129 w 234"/>
                                      <a:gd name="T51" fmla="*/ 233 h 234"/>
                                      <a:gd name="T52" fmla="*/ 131 w 234"/>
                                      <a:gd name="T53" fmla="*/ 232 h 234"/>
                                      <a:gd name="T54" fmla="*/ 134 w 234"/>
                                      <a:gd name="T55" fmla="*/ 232 h 234"/>
                                      <a:gd name="T56" fmla="*/ 141 w 234"/>
                                      <a:gd name="T57" fmla="*/ 232 h 234"/>
                                      <a:gd name="T58" fmla="*/ 162 w 234"/>
                                      <a:gd name="T59" fmla="*/ 226 h 234"/>
                                      <a:gd name="T60" fmla="*/ 166 w 234"/>
                                      <a:gd name="T61" fmla="*/ 222 h 234"/>
                                      <a:gd name="T62" fmla="*/ 172 w 234"/>
                                      <a:gd name="T63" fmla="*/ 220 h 234"/>
                                      <a:gd name="T64" fmla="*/ 182 w 234"/>
                                      <a:gd name="T65" fmla="*/ 215 h 234"/>
                                      <a:gd name="T66" fmla="*/ 201 w 234"/>
                                      <a:gd name="T67" fmla="*/ 200 h 234"/>
                                      <a:gd name="T68" fmla="*/ 215 w 234"/>
                                      <a:gd name="T69" fmla="*/ 181 h 234"/>
                                      <a:gd name="T70" fmla="*/ 226 w 234"/>
                                      <a:gd name="T71" fmla="*/ 162 h 234"/>
                                      <a:gd name="T72" fmla="*/ 232 w 234"/>
                                      <a:gd name="T73" fmla="*/ 141 h 234"/>
                                      <a:gd name="T74" fmla="*/ 232 w 234"/>
                                      <a:gd name="T75" fmla="*/ 134 h 234"/>
                                      <a:gd name="T76" fmla="*/ 232 w 234"/>
                                      <a:gd name="T77" fmla="*/ 131 h 234"/>
                                      <a:gd name="T78" fmla="*/ 233 w 234"/>
                                      <a:gd name="T79" fmla="*/ 129 h 234"/>
                                      <a:gd name="T80" fmla="*/ 234 w 234"/>
                                      <a:gd name="T81" fmla="*/ 118 h 234"/>
                                      <a:gd name="T82" fmla="*/ 232 w 234"/>
                                      <a:gd name="T83" fmla="*/ 94 h 234"/>
                                      <a:gd name="T84" fmla="*/ 226 w 234"/>
                                      <a:gd name="T85" fmla="*/ 71 h 234"/>
                                      <a:gd name="T86" fmla="*/ 215 w 234"/>
                                      <a:gd name="T87" fmla="*/ 51 h 234"/>
                                      <a:gd name="T88" fmla="*/ 201 w 234"/>
                                      <a:gd name="T89" fmla="*/ 33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201" y="33"/>
                                        </a:moveTo>
                                        <a:lnTo>
                                          <a:pt x="182" y="18"/>
                                        </a:lnTo>
                                        <a:lnTo>
                                          <a:pt x="172" y="12"/>
                                        </a:lnTo>
                                        <a:lnTo>
                                          <a:pt x="162" y="8"/>
                                        </a:lnTo>
                                        <a:lnTo>
                                          <a:pt x="141" y="1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72" y="8"/>
                                        </a:lnTo>
                                        <a:lnTo>
                                          <a:pt x="51" y="18"/>
                                        </a:lnTo>
                                        <a:lnTo>
                                          <a:pt x="42" y="25"/>
                                        </a:lnTo>
                                        <a:lnTo>
                                          <a:pt x="34" y="33"/>
                                        </a:lnTo>
                                        <a:lnTo>
                                          <a:pt x="20" y="51"/>
                                        </a:lnTo>
                                        <a:lnTo>
                                          <a:pt x="9" y="71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9" y="162"/>
                                        </a:lnTo>
                                        <a:lnTo>
                                          <a:pt x="20" y="181"/>
                                        </a:lnTo>
                                        <a:lnTo>
                                          <a:pt x="34" y="200"/>
                                        </a:lnTo>
                                        <a:lnTo>
                                          <a:pt x="42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2" y="226"/>
                                        </a:lnTo>
                                        <a:lnTo>
                                          <a:pt x="94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1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2"/>
                                        </a:lnTo>
                                        <a:lnTo>
                                          <a:pt x="172" y="220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0"/>
                                        </a:lnTo>
                                        <a:lnTo>
                                          <a:pt x="215" y="181"/>
                                        </a:lnTo>
                                        <a:lnTo>
                                          <a:pt x="226" y="162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  <a:lnTo>
                                          <a:pt x="232" y="94"/>
                                        </a:lnTo>
                                        <a:lnTo>
                                          <a:pt x="226" y="71"/>
                                        </a:lnTo>
                                        <a:lnTo>
                                          <a:pt x="215" y="51"/>
                                        </a:lnTo>
                                        <a:lnTo>
                                          <a:pt x="201" y="33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3" name="Freeform 3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70" y="10930"/>
                                    <a:ext cx="556" cy="558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118 h 234"/>
                                      <a:gd name="T2" fmla="*/ 0 w 234"/>
                                      <a:gd name="T3" fmla="*/ 129 h 234"/>
                                      <a:gd name="T4" fmla="*/ 2 w 234"/>
                                      <a:gd name="T5" fmla="*/ 141 h 234"/>
                                      <a:gd name="T6" fmla="*/ 8 w 234"/>
                                      <a:gd name="T7" fmla="*/ 162 h 234"/>
                                      <a:gd name="T8" fmla="*/ 19 w 234"/>
                                      <a:gd name="T9" fmla="*/ 181 h 234"/>
                                      <a:gd name="T10" fmla="*/ 34 w 234"/>
                                      <a:gd name="T11" fmla="*/ 200 h 234"/>
                                      <a:gd name="T12" fmla="*/ 41 w 234"/>
                                      <a:gd name="T13" fmla="*/ 208 h 234"/>
                                      <a:gd name="T14" fmla="*/ 51 w 234"/>
                                      <a:gd name="T15" fmla="*/ 215 h 234"/>
                                      <a:gd name="T16" fmla="*/ 71 w 234"/>
                                      <a:gd name="T17" fmla="*/ 226 h 234"/>
                                      <a:gd name="T18" fmla="*/ 93 w 234"/>
                                      <a:gd name="T19" fmla="*/ 232 h 234"/>
                                      <a:gd name="T20" fmla="*/ 118 w 234"/>
                                      <a:gd name="T21" fmla="*/ 234 h 234"/>
                                      <a:gd name="T22" fmla="*/ 129 w 234"/>
                                      <a:gd name="T23" fmla="*/ 233 h 234"/>
                                      <a:gd name="T24" fmla="*/ 131 w 234"/>
                                      <a:gd name="T25" fmla="*/ 232 h 234"/>
                                      <a:gd name="T26" fmla="*/ 134 w 234"/>
                                      <a:gd name="T27" fmla="*/ 232 h 234"/>
                                      <a:gd name="T28" fmla="*/ 140 w 234"/>
                                      <a:gd name="T29" fmla="*/ 232 h 234"/>
                                      <a:gd name="T30" fmla="*/ 162 w 234"/>
                                      <a:gd name="T31" fmla="*/ 226 h 234"/>
                                      <a:gd name="T32" fmla="*/ 166 w 234"/>
                                      <a:gd name="T33" fmla="*/ 222 h 234"/>
                                      <a:gd name="T34" fmla="*/ 171 w 234"/>
                                      <a:gd name="T35" fmla="*/ 220 h 234"/>
                                      <a:gd name="T36" fmla="*/ 182 w 234"/>
                                      <a:gd name="T37" fmla="*/ 215 h 234"/>
                                      <a:gd name="T38" fmla="*/ 201 w 234"/>
                                      <a:gd name="T39" fmla="*/ 200 h 234"/>
                                      <a:gd name="T40" fmla="*/ 215 w 234"/>
                                      <a:gd name="T41" fmla="*/ 181 h 234"/>
                                      <a:gd name="T42" fmla="*/ 225 w 234"/>
                                      <a:gd name="T43" fmla="*/ 162 h 234"/>
                                      <a:gd name="T44" fmla="*/ 232 w 234"/>
                                      <a:gd name="T45" fmla="*/ 141 h 234"/>
                                      <a:gd name="T46" fmla="*/ 232 w 234"/>
                                      <a:gd name="T47" fmla="*/ 134 h 234"/>
                                      <a:gd name="T48" fmla="*/ 232 w 234"/>
                                      <a:gd name="T49" fmla="*/ 131 h 234"/>
                                      <a:gd name="T50" fmla="*/ 233 w 234"/>
                                      <a:gd name="T51" fmla="*/ 129 h 234"/>
                                      <a:gd name="T52" fmla="*/ 234 w 234"/>
                                      <a:gd name="T53" fmla="*/ 118 h 234"/>
                                      <a:gd name="T54" fmla="*/ 232 w 234"/>
                                      <a:gd name="T55" fmla="*/ 94 h 234"/>
                                      <a:gd name="T56" fmla="*/ 225 w 234"/>
                                      <a:gd name="T57" fmla="*/ 71 h 234"/>
                                      <a:gd name="T58" fmla="*/ 215 w 234"/>
                                      <a:gd name="T59" fmla="*/ 51 h 234"/>
                                      <a:gd name="T60" fmla="*/ 201 w 234"/>
                                      <a:gd name="T61" fmla="*/ 33 h 234"/>
                                      <a:gd name="T62" fmla="*/ 182 w 234"/>
                                      <a:gd name="T63" fmla="*/ 18 h 234"/>
                                      <a:gd name="T64" fmla="*/ 171 w 234"/>
                                      <a:gd name="T65" fmla="*/ 12 h 234"/>
                                      <a:gd name="T66" fmla="*/ 162 w 234"/>
                                      <a:gd name="T67" fmla="*/ 8 h 234"/>
                                      <a:gd name="T68" fmla="*/ 140 w 234"/>
                                      <a:gd name="T69" fmla="*/ 1 h 234"/>
                                      <a:gd name="T70" fmla="*/ 118 w 234"/>
                                      <a:gd name="T71" fmla="*/ 0 h 234"/>
                                      <a:gd name="T72" fmla="*/ 93 w 234"/>
                                      <a:gd name="T73" fmla="*/ 1 h 234"/>
                                      <a:gd name="T74" fmla="*/ 71 w 234"/>
                                      <a:gd name="T75" fmla="*/ 8 h 234"/>
                                      <a:gd name="T76" fmla="*/ 51 w 234"/>
                                      <a:gd name="T77" fmla="*/ 18 h 234"/>
                                      <a:gd name="T78" fmla="*/ 41 w 234"/>
                                      <a:gd name="T79" fmla="*/ 25 h 234"/>
                                      <a:gd name="T80" fmla="*/ 34 w 234"/>
                                      <a:gd name="T81" fmla="*/ 33 h 234"/>
                                      <a:gd name="T82" fmla="*/ 19 w 234"/>
                                      <a:gd name="T83" fmla="*/ 51 h 234"/>
                                      <a:gd name="T84" fmla="*/ 8 w 234"/>
                                      <a:gd name="T85" fmla="*/ 71 h 234"/>
                                      <a:gd name="T86" fmla="*/ 2 w 234"/>
                                      <a:gd name="T87" fmla="*/ 94 h 234"/>
                                      <a:gd name="T88" fmla="*/ 0 w 234"/>
                                      <a:gd name="T89" fmla="*/ 118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0" y="118"/>
                                        </a:move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8" y="162"/>
                                        </a:lnTo>
                                        <a:lnTo>
                                          <a:pt x="19" y="181"/>
                                        </a:lnTo>
                                        <a:lnTo>
                                          <a:pt x="34" y="200"/>
                                        </a:lnTo>
                                        <a:lnTo>
                                          <a:pt x="41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1" y="226"/>
                                        </a:lnTo>
                                        <a:lnTo>
                                          <a:pt x="93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0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2"/>
                                        </a:lnTo>
                                        <a:lnTo>
                                          <a:pt x="171" y="220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0"/>
                                        </a:lnTo>
                                        <a:lnTo>
                                          <a:pt x="215" y="181"/>
                                        </a:lnTo>
                                        <a:lnTo>
                                          <a:pt x="225" y="162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  <a:lnTo>
                                          <a:pt x="232" y="94"/>
                                        </a:lnTo>
                                        <a:lnTo>
                                          <a:pt x="225" y="71"/>
                                        </a:lnTo>
                                        <a:lnTo>
                                          <a:pt x="215" y="51"/>
                                        </a:lnTo>
                                        <a:lnTo>
                                          <a:pt x="201" y="33"/>
                                        </a:lnTo>
                                        <a:lnTo>
                                          <a:pt x="182" y="18"/>
                                        </a:lnTo>
                                        <a:lnTo>
                                          <a:pt x="171" y="12"/>
                                        </a:lnTo>
                                        <a:lnTo>
                                          <a:pt x="162" y="8"/>
                                        </a:lnTo>
                                        <a:lnTo>
                                          <a:pt x="140" y="1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3" y="1"/>
                                        </a:lnTo>
                                        <a:lnTo>
                                          <a:pt x="71" y="8"/>
                                        </a:lnTo>
                                        <a:lnTo>
                                          <a:pt x="51" y="18"/>
                                        </a:lnTo>
                                        <a:lnTo>
                                          <a:pt x="41" y="25"/>
                                        </a:lnTo>
                                        <a:lnTo>
                                          <a:pt x="34" y="33"/>
                                        </a:lnTo>
                                        <a:lnTo>
                                          <a:pt x="19" y="51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4" name="Freeform 3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4" y="9129"/>
                                    <a:ext cx="556" cy="559"/>
                                  </a:xfrm>
                                  <a:custGeom>
                                    <a:avLst/>
                                    <a:gdLst>
                                      <a:gd name="T0" fmla="*/ 234 w 234"/>
                                      <a:gd name="T1" fmla="*/ 118 h 234"/>
                                      <a:gd name="T2" fmla="*/ 232 w 234"/>
                                      <a:gd name="T3" fmla="*/ 94 h 234"/>
                                      <a:gd name="T4" fmla="*/ 225 w 234"/>
                                      <a:gd name="T5" fmla="*/ 72 h 234"/>
                                      <a:gd name="T6" fmla="*/ 215 w 234"/>
                                      <a:gd name="T7" fmla="*/ 52 h 234"/>
                                      <a:gd name="T8" fmla="*/ 207 w 234"/>
                                      <a:gd name="T9" fmla="*/ 42 h 234"/>
                                      <a:gd name="T10" fmla="*/ 201 w 234"/>
                                      <a:gd name="T11" fmla="*/ 34 h 234"/>
                                      <a:gd name="T12" fmla="*/ 182 w 234"/>
                                      <a:gd name="T13" fmla="*/ 20 h 234"/>
                                      <a:gd name="T14" fmla="*/ 171 w 234"/>
                                      <a:gd name="T15" fmla="*/ 13 h 234"/>
                                      <a:gd name="T16" fmla="*/ 162 w 234"/>
                                      <a:gd name="T17" fmla="*/ 9 h 234"/>
                                      <a:gd name="T18" fmla="*/ 140 w 234"/>
                                      <a:gd name="T19" fmla="*/ 3 h 234"/>
                                      <a:gd name="T20" fmla="*/ 129 w 234"/>
                                      <a:gd name="T21" fmla="*/ 0 h 234"/>
                                      <a:gd name="T22" fmla="*/ 118 w 234"/>
                                      <a:gd name="T23" fmla="*/ 0 h 234"/>
                                      <a:gd name="T24" fmla="*/ 94 w 234"/>
                                      <a:gd name="T25" fmla="*/ 3 h 234"/>
                                      <a:gd name="T26" fmla="*/ 71 w 234"/>
                                      <a:gd name="T27" fmla="*/ 9 h 234"/>
                                      <a:gd name="T28" fmla="*/ 51 w 234"/>
                                      <a:gd name="T29" fmla="*/ 20 h 234"/>
                                      <a:gd name="T30" fmla="*/ 41 w 234"/>
                                      <a:gd name="T31" fmla="*/ 26 h 234"/>
                                      <a:gd name="T32" fmla="*/ 34 w 234"/>
                                      <a:gd name="T33" fmla="*/ 34 h 234"/>
                                      <a:gd name="T34" fmla="*/ 25 w 234"/>
                                      <a:gd name="T35" fmla="*/ 42 h 234"/>
                                      <a:gd name="T36" fmla="*/ 19 w 234"/>
                                      <a:gd name="T37" fmla="*/ 52 h 234"/>
                                      <a:gd name="T38" fmla="*/ 8 w 234"/>
                                      <a:gd name="T39" fmla="*/ 72 h 234"/>
                                      <a:gd name="T40" fmla="*/ 2 w 234"/>
                                      <a:gd name="T41" fmla="*/ 94 h 234"/>
                                      <a:gd name="T42" fmla="*/ 0 w 234"/>
                                      <a:gd name="T43" fmla="*/ 118 h 234"/>
                                      <a:gd name="T44" fmla="*/ 0 w 234"/>
                                      <a:gd name="T45" fmla="*/ 129 h 234"/>
                                      <a:gd name="T46" fmla="*/ 2 w 234"/>
                                      <a:gd name="T47" fmla="*/ 141 h 234"/>
                                      <a:gd name="T48" fmla="*/ 4 w 234"/>
                                      <a:gd name="T49" fmla="*/ 151 h 234"/>
                                      <a:gd name="T50" fmla="*/ 8 w 234"/>
                                      <a:gd name="T51" fmla="*/ 163 h 234"/>
                                      <a:gd name="T52" fmla="*/ 13 w 234"/>
                                      <a:gd name="T53" fmla="*/ 173 h 234"/>
                                      <a:gd name="T54" fmla="*/ 19 w 234"/>
                                      <a:gd name="T55" fmla="*/ 183 h 234"/>
                                      <a:gd name="T56" fmla="*/ 25 w 234"/>
                                      <a:gd name="T57" fmla="*/ 192 h 234"/>
                                      <a:gd name="T58" fmla="*/ 34 w 234"/>
                                      <a:gd name="T59" fmla="*/ 201 h 234"/>
                                      <a:gd name="T60" fmla="*/ 41 w 234"/>
                                      <a:gd name="T61" fmla="*/ 208 h 234"/>
                                      <a:gd name="T62" fmla="*/ 51 w 234"/>
                                      <a:gd name="T63" fmla="*/ 215 h 234"/>
                                      <a:gd name="T64" fmla="*/ 71 w 234"/>
                                      <a:gd name="T65" fmla="*/ 226 h 234"/>
                                      <a:gd name="T66" fmla="*/ 94 w 234"/>
                                      <a:gd name="T67" fmla="*/ 232 h 234"/>
                                      <a:gd name="T68" fmla="*/ 118 w 234"/>
                                      <a:gd name="T69" fmla="*/ 234 h 234"/>
                                      <a:gd name="T70" fmla="*/ 129 w 234"/>
                                      <a:gd name="T71" fmla="*/ 233 h 234"/>
                                      <a:gd name="T72" fmla="*/ 131 w 234"/>
                                      <a:gd name="T73" fmla="*/ 232 h 234"/>
                                      <a:gd name="T74" fmla="*/ 134 w 234"/>
                                      <a:gd name="T75" fmla="*/ 232 h 234"/>
                                      <a:gd name="T76" fmla="*/ 140 w 234"/>
                                      <a:gd name="T77" fmla="*/ 232 h 234"/>
                                      <a:gd name="T78" fmla="*/ 162 w 234"/>
                                      <a:gd name="T79" fmla="*/ 226 h 234"/>
                                      <a:gd name="T80" fmla="*/ 166 w 234"/>
                                      <a:gd name="T81" fmla="*/ 223 h 234"/>
                                      <a:gd name="T82" fmla="*/ 171 w 234"/>
                                      <a:gd name="T83" fmla="*/ 221 h 234"/>
                                      <a:gd name="T84" fmla="*/ 182 w 234"/>
                                      <a:gd name="T85" fmla="*/ 215 h 234"/>
                                      <a:gd name="T86" fmla="*/ 201 w 234"/>
                                      <a:gd name="T87" fmla="*/ 201 h 234"/>
                                      <a:gd name="T88" fmla="*/ 207 w 234"/>
                                      <a:gd name="T89" fmla="*/ 192 h 234"/>
                                      <a:gd name="T90" fmla="*/ 215 w 234"/>
                                      <a:gd name="T91" fmla="*/ 183 h 234"/>
                                      <a:gd name="T92" fmla="*/ 220 w 234"/>
                                      <a:gd name="T93" fmla="*/ 173 h 234"/>
                                      <a:gd name="T94" fmla="*/ 222 w 234"/>
                                      <a:gd name="T95" fmla="*/ 167 h 234"/>
                                      <a:gd name="T96" fmla="*/ 225 w 234"/>
                                      <a:gd name="T97" fmla="*/ 163 h 234"/>
                                      <a:gd name="T98" fmla="*/ 227 w 234"/>
                                      <a:gd name="T99" fmla="*/ 157 h 234"/>
                                      <a:gd name="T100" fmla="*/ 229 w 234"/>
                                      <a:gd name="T101" fmla="*/ 151 h 234"/>
                                      <a:gd name="T102" fmla="*/ 232 w 234"/>
                                      <a:gd name="T103" fmla="*/ 141 h 234"/>
                                      <a:gd name="T104" fmla="*/ 232 w 234"/>
                                      <a:gd name="T105" fmla="*/ 134 h 234"/>
                                      <a:gd name="T106" fmla="*/ 232 w 234"/>
                                      <a:gd name="T107" fmla="*/ 131 h 234"/>
                                      <a:gd name="T108" fmla="*/ 233 w 234"/>
                                      <a:gd name="T109" fmla="*/ 129 h 234"/>
                                      <a:gd name="T110" fmla="*/ 234 w 234"/>
                                      <a:gd name="T111" fmla="*/ 118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234" y="118"/>
                                        </a:moveTo>
                                        <a:lnTo>
                                          <a:pt x="232" y="94"/>
                                        </a:lnTo>
                                        <a:lnTo>
                                          <a:pt x="225" y="72"/>
                                        </a:lnTo>
                                        <a:lnTo>
                                          <a:pt x="215" y="52"/>
                                        </a:lnTo>
                                        <a:lnTo>
                                          <a:pt x="207" y="42"/>
                                        </a:lnTo>
                                        <a:lnTo>
                                          <a:pt x="201" y="34"/>
                                        </a:lnTo>
                                        <a:lnTo>
                                          <a:pt x="182" y="20"/>
                                        </a:lnTo>
                                        <a:lnTo>
                                          <a:pt x="171" y="13"/>
                                        </a:lnTo>
                                        <a:lnTo>
                                          <a:pt x="162" y="9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4" y="3"/>
                                        </a:lnTo>
                                        <a:lnTo>
                                          <a:pt x="71" y="9"/>
                                        </a:lnTo>
                                        <a:lnTo>
                                          <a:pt x="51" y="20"/>
                                        </a:lnTo>
                                        <a:lnTo>
                                          <a:pt x="41" y="26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4" y="151"/>
                                        </a:lnTo>
                                        <a:lnTo>
                                          <a:pt x="8" y="163"/>
                                        </a:lnTo>
                                        <a:lnTo>
                                          <a:pt x="13" y="173"/>
                                        </a:lnTo>
                                        <a:lnTo>
                                          <a:pt x="19" y="183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34" y="201"/>
                                        </a:lnTo>
                                        <a:lnTo>
                                          <a:pt x="41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1" y="226"/>
                                        </a:lnTo>
                                        <a:lnTo>
                                          <a:pt x="94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0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3"/>
                                        </a:lnTo>
                                        <a:lnTo>
                                          <a:pt x="171" y="221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1"/>
                                        </a:lnTo>
                                        <a:lnTo>
                                          <a:pt x="207" y="192"/>
                                        </a:lnTo>
                                        <a:lnTo>
                                          <a:pt x="215" y="183"/>
                                        </a:lnTo>
                                        <a:lnTo>
                                          <a:pt x="220" y="173"/>
                                        </a:lnTo>
                                        <a:lnTo>
                                          <a:pt x="222" y="167"/>
                                        </a:lnTo>
                                        <a:lnTo>
                                          <a:pt x="225" y="163"/>
                                        </a:lnTo>
                                        <a:lnTo>
                                          <a:pt x="227" y="157"/>
                                        </a:lnTo>
                                        <a:lnTo>
                                          <a:pt x="229" y="151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5" name="Freeform 3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4" y="10029"/>
                                    <a:ext cx="556" cy="559"/>
                                  </a:xfrm>
                                  <a:custGeom>
                                    <a:avLst/>
                                    <a:gdLst>
                                      <a:gd name="T0" fmla="*/ 34 w 234"/>
                                      <a:gd name="T1" fmla="*/ 34 h 234"/>
                                      <a:gd name="T2" fmla="*/ 25 w 234"/>
                                      <a:gd name="T3" fmla="*/ 41 h 234"/>
                                      <a:gd name="T4" fmla="*/ 19 w 234"/>
                                      <a:gd name="T5" fmla="*/ 51 h 234"/>
                                      <a:gd name="T6" fmla="*/ 8 w 234"/>
                                      <a:gd name="T7" fmla="*/ 71 h 234"/>
                                      <a:gd name="T8" fmla="*/ 2 w 234"/>
                                      <a:gd name="T9" fmla="*/ 93 h 234"/>
                                      <a:gd name="T10" fmla="*/ 0 w 234"/>
                                      <a:gd name="T11" fmla="*/ 118 h 234"/>
                                      <a:gd name="T12" fmla="*/ 0 w 234"/>
                                      <a:gd name="T13" fmla="*/ 129 h 234"/>
                                      <a:gd name="T14" fmla="*/ 2 w 234"/>
                                      <a:gd name="T15" fmla="*/ 140 h 234"/>
                                      <a:gd name="T16" fmla="*/ 8 w 234"/>
                                      <a:gd name="T17" fmla="*/ 161 h 234"/>
                                      <a:gd name="T18" fmla="*/ 13 w 234"/>
                                      <a:gd name="T19" fmla="*/ 171 h 234"/>
                                      <a:gd name="T20" fmla="*/ 19 w 234"/>
                                      <a:gd name="T21" fmla="*/ 182 h 234"/>
                                      <a:gd name="T22" fmla="*/ 34 w 234"/>
                                      <a:gd name="T23" fmla="*/ 201 h 234"/>
                                      <a:gd name="T24" fmla="*/ 41 w 234"/>
                                      <a:gd name="T25" fmla="*/ 207 h 234"/>
                                      <a:gd name="T26" fmla="*/ 51 w 234"/>
                                      <a:gd name="T27" fmla="*/ 215 h 234"/>
                                      <a:gd name="T28" fmla="*/ 71 w 234"/>
                                      <a:gd name="T29" fmla="*/ 225 h 234"/>
                                      <a:gd name="T30" fmla="*/ 94 w 234"/>
                                      <a:gd name="T31" fmla="*/ 232 h 234"/>
                                      <a:gd name="T32" fmla="*/ 118 w 234"/>
                                      <a:gd name="T33" fmla="*/ 234 h 234"/>
                                      <a:gd name="T34" fmla="*/ 129 w 234"/>
                                      <a:gd name="T35" fmla="*/ 233 h 234"/>
                                      <a:gd name="T36" fmla="*/ 131 w 234"/>
                                      <a:gd name="T37" fmla="*/ 232 h 234"/>
                                      <a:gd name="T38" fmla="*/ 134 w 234"/>
                                      <a:gd name="T39" fmla="*/ 232 h 234"/>
                                      <a:gd name="T40" fmla="*/ 140 w 234"/>
                                      <a:gd name="T41" fmla="*/ 232 h 234"/>
                                      <a:gd name="T42" fmla="*/ 162 w 234"/>
                                      <a:gd name="T43" fmla="*/ 225 h 234"/>
                                      <a:gd name="T44" fmla="*/ 166 w 234"/>
                                      <a:gd name="T45" fmla="*/ 222 h 234"/>
                                      <a:gd name="T46" fmla="*/ 171 w 234"/>
                                      <a:gd name="T47" fmla="*/ 220 h 234"/>
                                      <a:gd name="T48" fmla="*/ 182 w 234"/>
                                      <a:gd name="T49" fmla="*/ 215 h 234"/>
                                      <a:gd name="T50" fmla="*/ 201 w 234"/>
                                      <a:gd name="T51" fmla="*/ 201 h 234"/>
                                      <a:gd name="T52" fmla="*/ 215 w 234"/>
                                      <a:gd name="T53" fmla="*/ 182 h 234"/>
                                      <a:gd name="T54" fmla="*/ 220 w 234"/>
                                      <a:gd name="T55" fmla="*/ 171 h 234"/>
                                      <a:gd name="T56" fmla="*/ 222 w 234"/>
                                      <a:gd name="T57" fmla="*/ 166 h 234"/>
                                      <a:gd name="T58" fmla="*/ 225 w 234"/>
                                      <a:gd name="T59" fmla="*/ 161 h 234"/>
                                      <a:gd name="T60" fmla="*/ 232 w 234"/>
                                      <a:gd name="T61" fmla="*/ 140 h 234"/>
                                      <a:gd name="T62" fmla="*/ 232 w 234"/>
                                      <a:gd name="T63" fmla="*/ 134 h 234"/>
                                      <a:gd name="T64" fmla="*/ 232 w 234"/>
                                      <a:gd name="T65" fmla="*/ 131 h 234"/>
                                      <a:gd name="T66" fmla="*/ 233 w 234"/>
                                      <a:gd name="T67" fmla="*/ 129 h 234"/>
                                      <a:gd name="T68" fmla="*/ 234 w 234"/>
                                      <a:gd name="T69" fmla="*/ 118 h 234"/>
                                      <a:gd name="T70" fmla="*/ 232 w 234"/>
                                      <a:gd name="T71" fmla="*/ 93 h 234"/>
                                      <a:gd name="T72" fmla="*/ 225 w 234"/>
                                      <a:gd name="T73" fmla="*/ 71 h 234"/>
                                      <a:gd name="T74" fmla="*/ 215 w 234"/>
                                      <a:gd name="T75" fmla="*/ 51 h 234"/>
                                      <a:gd name="T76" fmla="*/ 207 w 234"/>
                                      <a:gd name="T77" fmla="*/ 41 h 234"/>
                                      <a:gd name="T78" fmla="*/ 201 w 234"/>
                                      <a:gd name="T79" fmla="*/ 34 h 234"/>
                                      <a:gd name="T80" fmla="*/ 182 w 234"/>
                                      <a:gd name="T81" fmla="*/ 19 h 234"/>
                                      <a:gd name="T82" fmla="*/ 171 w 234"/>
                                      <a:gd name="T83" fmla="*/ 13 h 234"/>
                                      <a:gd name="T84" fmla="*/ 162 w 234"/>
                                      <a:gd name="T85" fmla="*/ 8 h 234"/>
                                      <a:gd name="T86" fmla="*/ 140 w 234"/>
                                      <a:gd name="T87" fmla="*/ 2 h 234"/>
                                      <a:gd name="T88" fmla="*/ 129 w 234"/>
                                      <a:gd name="T89" fmla="*/ 0 h 234"/>
                                      <a:gd name="T90" fmla="*/ 118 w 234"/>
                                      <a:gd name="T91" fmla="*/ 0 h 234"/>
                                      <a:gd name="T92" fmla="*/ 94 w 234"/>
                                      <a:gd name="T93" fmla="*/ 2 h 234"/>
                                      <a:gd name="T94" fmla="*/ 71 w 234"/>
                                      <a:gd name="T95" fmla="*/ 8 h 234"/>
                                      <a:gd name="T96" fmla="*/ 51 w 234"/>
                                      <a:gd name="T97" fmla="*/ 19 h 234"/>
                                      <a:gd name="T98" fmla="*/ 41 w 234"/>
                                      <a:gd name="T99" fmla="*/ 25 h 234"/>
                                      <a:gd name="T100" fmla="*/ 34 w 234"/>
                                      <a:gd name="T101" fmla="*/ 34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34" y="34"/>
                                        </a:moveTo>
                                        <a:lnTo>
                                          <a:pt x="25" y="41"/>
                                        </a:lnTo>
                                        <a:lnTo>
                                          <a:pt x="19" y="51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2" y="93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0"/>
                                        </a:lnTo>
                                        <a:lnTo>
                                          <a:pt x="8" y="161"/>
                                        </a:lnTo>
                                        <a:lnTo>
                                          <a:pt x="13" y="171"/>
                                        </a:lnTo>
                                        <a:lnTo>
                                          <a:pt x="19" y="182"/>
                                        </a:lnTo>
                                        <a:lnTo>
                                          <a:pt x="34" y="201"/>
                                        </a:lnTo>
                                        <a:lnTo>
                                          <a:pt x="41" y="207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1" y="225"/>
                                        </a:lnTo>
                                        <a:lnTo>
                                          <a:pt x="94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0" y="232"/>
                                        </a:lnTo>
                                        <a:lnTo>
                                          <a:pt x="162" y="225"/>
                                        </a:lnTo>
                                        <a:lnTo>
                                          <a:pt x="166" y="222"/>
                                        </a:lnTo>
                                        <a:lnTo>
                                          <a:pt x="171" y="220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1"/>
                                        </a:lnTo>
                                        <a:lnTo>
                                          <a:pt x="215" y="182"/>
                                        </a:lnTo>
                                        <a:lnTo>
                                          <a:pt x="220" y="171"/>
                                        </a:lnTo>
                                        <a:lnTo>
                                          <a:pt x="222" y="166"/>
                                        </a:lnTo>
                                        <a:lnTo>
                                          <a:pt x="225" y="161"/>
                                        </a:lnTo>
                                        <a:lnTo>
                                          <a:pt x="232" y="140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  <a:lnTo>
                                          <a:pt x="232" y="93"/>
                                        </a:lnTo>
                                        <a:lnTo>
                                          <a:pt x="225" y="71"/>
                                        </a:lnTo>
                                        <a:lnTo>
                                          <a:pt x="215" y="51"/>
                                        </a:lnTo>
                                        <a:lnTo>
                                          <a:pt x="207" y="41"/>
                                        </a:lnTo>
                                        <a:lnTo>
                                          <a:pt x="201" y="34"/>
                                        </a:lnTo>
                                        <a:lnTo>
                                          <a:pt x="182" y="19"/>
                                        </a:lnTo>
                                        <a:lnTo>
                                          <a:pt x="171" y="13"/>
                                        </a:lnTo>
                                        <a:lnTo>
                                          <a:pt x="162" y="8"/>
                                        </a:lnTo>
                                        <a:lnTo>
                                          <a:pt x="140" y="2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4" y="2"/>
                                        </a:lnTo>
                                        <a:lnTo>
                                          <a:pt x="71" y="8"/>
                                        </a:lnTo>
                                        <a:lnTo>
                                          <a:pt x="51" y="19"/>
                                        </a:lnTo>
                                        <a:lnTo>
                                          <a:pt x="41" y="25"/>
                                        </a:lnTo>
                                        <a:lnTo>
                                          <a:pt x="34" y="34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6" name="Freeform 3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364" y="10930"/>
                                    <a:ext cx="556" cy="558"/>
                                  </a:xfrm>
                                  <a:custGeom>
                                    <a:avLst/>
                                    <a:gdLst>
                                      <a:gd name="T0" fmla="*/ 0 w 234"/>
                                      <a:gd name="T1" fmla="*/ 118 h 234"/>
                                      <a:gd name="T2" fmla="*/ 0 w 234"/>
                                      <a:gd name="T3" fmla="*/ 129 h 234"/>
                                      <a:gd name="T4" fmla="*/ 2 w 234"/>
                                      <a:gd name="T5" fmla="*/ 141 h 234"/>
                                      <a:gd name="T6" fmla="*/ 8 w 234"/>
                                      <a:gd name="T7" fmla="*/ 162 h 234"/>
                                      <a:gd name="T8" fmla="*/ 19 w 234"/>
                                      <a:gd name="T9" fmla="*/ 181 h 234"/>
                                      <a:gd name="T10" fmla="*/ 34 w 234"/>
                                      <a:gd name="T11" fmla="*/ 200 h 234"/>
                                      <a:gd name="T12" fmla="*/ 41 w 234"/>
                                      <a:gd name="T13" fmla="*/ 208 h 234"/>
                                      <a:gd name="T14" fmla="*/ 51 w 234"/>
                                      <a:gd name="T15" fmla="*/ 215 h 234"/>
                                      <a:gd name="T16" fmla="*/ 71 w 234"/>
                                      <a:gd name="T17" fmla="*/ 226 h 234"/>
                                      <a:gd name="T18" fmla="*/ 94 w 234"/>
                                      <a:gd name="T19" fmla="*/ 232 h 234"/>
                                      <a:gd name="T20" fmla="*/ 118 w 234"/>
                                      <a:gd name="T21" fmla="*/ 234 h 234"/>
                                      <a:gd name="T22" fmla="*/ 129 w 234"/>
                                      <a:gd name="T23" fmla="*/ 233 h 234"/>
                                      <a:gd name="T24" fmla="*/ 131 w 234"/>
                                      <a:gd name="T25" fmla="*/ 232 h 234"/>
                                      <a:gd name="T26" fmla="*/ 134 w 234"/>
                                      <a:gd name="T27" fmla="*/ 232 h 234"/>
                                      <a:gd name="T28" fmla="*/ 140 w 234"/>
                                      <a:gd name="T29" fmla="*/ 232 h 234"/>
                                      <a:gd name="T30" fmla="*/ 162 w 234"/>
                                      <a:gd name="T31" fmla="*/ 226 h 234"/>
                                      <a:gd name="T32" fmla="*/ 166 w 234"/>
                                      <a:gd name="T33" fmla="*/ 222 h 234"/>
                                      <a:gd name="T34" fmla="*/ 171 w 234"/>
                                      <a:gd name="T35" fmla="*/ 220 h 234"/>
                                      <a:gd name="T36" fmla="*/ 182 w 234"/>
                                      <a:gd name="T37" fmla="*/ 215 h 234"/>
                                      <a:gd name="T38" fmla="*/ 201 w 234"/>
                                      <a:gd name="T39" fmla="*/ 200 h 234"/>
                                      <a:gd name="T40" fmla="*/ 215 w 234"/>
                                      <a:gd name="T41" fmla="*/ 181 h 234"/>
                                      <a:gd name="T42" fmla="*/ 225 w 234"/>
                                      <a:gd name="T43" fmla="*/ 162 h 234"/>
                                      <a:gd name="T44" fmla="*/ 232 w 234"/>
                                      <a:gd name="T45" fmla="*/ 141 h 234"/>
                                      <a:gd name="T46" fmla="*/ 232 w 234"/>
                                      <a:gd name="T47" fmla="*/ 134 h 234"/>
                                      <a:gd name="T48" fmla="*/ 232 w 234"/>
                                      <a:gd name="T49" fmla="*/ 131 h 234"/>
                                      <a:gd name="T50" fmla="*/ 233 w 234"/>
                                      <a:gd name="T51" fmla="*/ 129 h 234"/>
                                      <a:gd name="T52" fmla="*/ 234 w 234"/>
                                      <a:gd name="T53" fmla="*/ 118 h 234"/>
                                      <a:gd name="T54" fmla="*/ 232 w 234"/>
                                      <a:gd name="T55" fmla="*/ 94 h 234"/>
                                      <a:gd name="T56" fmla="*/ 225 w 234"/>
                                      <a:gd name="T57" fmla="*/ 71 h 234"/>
                                      <a:gd name="T58" fmla="*/ 215 w 234"/>
                                      <a:gd name="T59" fmla="*/ 51 h 234"/>
                                      <a:gd name="T60" fmla="*/ 201 w 234"/>
                                      <a:gd name="T61" fmla="*/ 33 h 234"/>
                                      <a:gd name="T62" fmla="*/ 182 w 234"/>
                                      <a:gd name="T63" fmla="*/ 18 h 234"/>
                                      <a:gd name="T64" fmla="*/ 171 w 234"/>
                                      <a:gd name="T65" fmla="*/ 12 h 234"/>
                                      <a:gd name="T66" fmla="*/ 162 w 234"/>
                                      <a:gd name="T67" fmla="*/ 8 h 234"/>
                                      <a:gd name="T68" fmla="*/ 140 w 234"/>
                                      <a:gd name="T69" fmla="*/ 1 h 234"/>
                                      <a:gd name="T70" fmla="*/ 118 w 234"/>
                                      <a:gd name="T71" fmla="*/ 0 h 234"/>
                                      <a:gd name="T72" fmla="*/ 94 w 234"/>
                                      <a:gd name="T73" fmla="*/ 1 h 234"/>
                                      <a:gd name="T74" fmla="*/ 71 w 234"/>
                                      <a:gd name="T75" fmla="*/ 8 h 234"/>
                                      <a:gd name="T76" fmla="*/ 51 w 234"/>
                                      <a:gd name="T77" fmla="*/ 18 h 234"/>
                                      <a:gd name="T78" fmla="*/ 41 w 234"/>
                                      <a:gd name="T79" fmla="*/ 25 h 234"/>
                                      <a:gd name="T80" fmla="*/ 34 w 234"/>
                                      <a:gd name="T81" fmla="*/ 33 h 234"/>
                                      <a:gd name="T82" fmla="*/ 19 w 234"/>
                                      <a:gd name="T83" fmla="*/ 51 h 234"/>
                                      <a:gd name="T84" fmla="*/ 8 w 234"/>
                                      <a:gd name="T85" fmla="*/ 71 h 234"/>
                                      <a:gd name="T86" fmla="*/ 2 w 234"/>
                                      <a:gd name="T87" fmla="*/ 94 h 234"/>
                                      <a:gd name="T88" fmla="*/ 0 w 234"/>
                                      <a:gd name="T89" fmla="*/ 118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0" y="118"/>
                                        </a:move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8" y="162"/>
                                        </a:lnTo>
                                        <a:lnTo>
                                          <a:pt x="19" y="181"/>
                                        </a:lnTo>
                                        <a:lnTo>
                                          <a:pt x="34" y="200"/>
                                        </a:lnTo>
                                        <a:lnTo>
                                          <a:pt x="41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1" y="226"/>
                                        </a:lnTo>
                                        <a:lnTo>
                                          <a:pt x="94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0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2"/>
                                        </a:lnTo>
                                        <a:lnTo>
                                          <a:pt x="171" y="220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0"/>
                                        </a:lnTo>
                                        <a:lnTo>
                                          <a:pt x="215" y="181"/>
                                        </a:lnTo>
                                        <a:lnTo>
                                          <a:pt x="225" y="162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  <a:lnTo>
                                          <a:pt x="232" y="94"/>
                                        </a:lnTo>
                                        <a:lnTo>
                                          <a:pt x="225" y="71"/>
                                        </a:lnTo>
                                        <a:lnTo>
                                          <a:pt x="215" y="51"/>
                                        </a:lnTo>
                                        <a:lnTo>
                                          <a:pt x="201" y="33"/>
                                        </a:lnTo>
                                        <a:lnTo>
                                          <a:pt x="182" y="18"/>
                                        </a:lnTo>
                                        <a:lnTo>
                                          <a:pt x="171" y="12"/>
                                        </a:lnTo>
                                        <a:lnTo>
                                          <a:pt x="162" y="8"/>
                                        </a:lnTo>
                                        <a:lnTo>
                                          <a:pt x="140" y="1"/>
                                        </a:lnTo>
                                        <a:lnTo>
                                          <a:pt x="118" y="0"/>
                                        </a:lnTo>
                                        <a:lnTo>
                                          <a:pt x="94" y="1"/>
                                        </a:lnTo>
                                        <a:lnTo>
                                          <a:pt x="71" y="8"/>
                                        </a:lnTo>
                                        <a:lnTo>
                                          <a:pt x="51" y="18"/>
                                        </a:lnTo>
                                        <a:lnTo>
                                          <a:pt x="41" y="25"/>
                                        </a:lnTo>
                                        <a:lnTo>
                                          <a:pt x="34" y="33"/>
                                        </a:lnTo>
                                        <a:lnTo>
                                          <a:pt x="19" y="51"/>
                                        </a:lnTo>
                                        <a:lnTo>
                                          <a:pt x="8" y="71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37" name="Freeform 3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360" y="10050"/>
                                    <a:ext cx="556" cy="559"/>
                                  </a:xfrm>
                                  <a:custGeom>
                                    <a:avLst/>
                                    <a:gdLst>
                                      <a:gd name="T0" fmla="*/ 118 w 234"/>
                                      <a:gd name="T1" fmla="*/ 0 h 234"/>
                                      <a:gd name="T2" fmla="*/ 93 w 234"/>
                                      <a:gd name="T3" fmla="*/ 3 h 234"/>
                                      <a:gd name="T4" fmla="*/ 71 w 234"/>
                                      <a:gd name="T5" fmla="*/ 9 h 234"/>
                                      <a:gd name="T6" fmla="*/ 51 w 234"/>
                                      <a:gd name="T7" fmla="*/ 20 h 234"/>
                                      <a:gd name="T8" fmla="*/ 41 w 234"/>
                                      <a:gd name="T9" fmla="*/ 26 h 234"/>
                                      <a:gd name="T10" fmla="*/ 34 w 234"/>
                                      <a:gd name="T11" fmla="*/ 34 h 234"/>
                                      <a:gd name="T12" fmla="*/ 25 w 234"/>
                                      <a:gd name="T13" fmla="*/ 42 h 234"/>
                                      <a:gd name="T14" fmla="*/ 19 w 234"/>
                                      <a:gd name="T15" fmla="*/ 52 h 234"/>
                                      <a:gd name="T16" fmla="*/ 8 w 234"/>
                                      <a:gd name="T17" fmla="*/ 72 h 234"/>
                                      <a:gd name="T18" fmla="*/ 2 w 234"/>
                                      <a:gd name="T19" fmla="*/ 94 h 234"/>
                                      <a:gd name="T20" fmla="*/ 0 w 234"/>
                                      <a:gd name="T21" fmla="*/ 118 h 234"/>
                                      <a:gd name="T22" fmla="*/ 0 w 234"/>
                                      <a:gd name="T23" fmla="*/ 129 h 234"/>
                                      <a:gd name="T24" fmla="*/ 2 w 234"/>
                                      <a:gd name="T25" fmla="*/ 141 h 234"/>
                                      <a:gd name="T26" fmla="*/ 4 w 234"/>
                                      <a:gd name="T27" fmla="*/ 151 h 234"/>
                                      <a:gd name="T28" fmla="*/ 8 w 234"/>
                                      <a:gd name="T29" fmla="*/ 163 h 234"/>
                                      <a:gd name="T30" fmla="*/ 13 w 234"/>
                                      <a:gd name="T31" fmla="*/ 173 h 234"/>
                                      <a:gd name="T32" fmla="*/ 19 w 234"/>
                                      <a:gd name="T33" fmla="*/ 183 h 234"/>
                                      <a:gd name="T34" fmla="*/ 25 w 234"/>
                                      <a:gd name="T35" fmla="*/ 192 h 234"/>
                                      <a:gd name="T36" fmla="*/ 34 w 234"/>
                                      <a:gd name="T37" fmla="*/ 201 h 234"/>
                                      <a:gd name="T38" fmla="*/ 41 w 234"/>
                                      <a:gd name="T39" fmla="*/ 208 h 234"/>
                                      <a:gd name="T40" fmla="*/ 51 w 234"/>
                                      <a:gd name="T41" fmla="*/ 215 h 234"/>
                                      <a:gd name="T42" fmla="*/ 71 w 234"/>
                                      <a:gd name="T43" fmla="*/ 226 h 234"/>
                                      <a:gd name="T44" fmla="*/ 93 w 234"/>
                                      <a:gd name="T45" fmla="*/ 232 h 234"/>
                                      <a:gd name="T46" fmla="*/ 118 w 234"/>
                                      <a:gd name="T47" fmla="*/ 234 h 234"/>
                                      <a:gd name="T48" fmla="*/ 129 w 234"/>
                                      <a:gd name="T49" fmla="*/ 233 h 234"/>
                                      <a:gd name="T50" fmla="*/ 131 w 234"/>
                                      <a:gd name="T51" fmla="*/ 232 h 234"/>
                                      <a:gd name="T52" fmla="*/ 134 w 234"/>
                                      <a:gd name="T53" fmla="*/ 232 h 234"/>
                                      <a:gd name="T54" fmla="*/ 140 w 234"/>
                                      <a:gd name="T55" fmla="*/ 232 h 234"/>
                                      <a:gd name="T56" fmla="*/ 162 w 234"/>
                                      <a:gd name="T57" fmla="*/ 226 h 234"/>
                                      <a:gd name="T58" fmla="*/ 166 w 234"/>
                                      <a:gd name="T59" fmla="*/ 223 h 234"/>
                                      <a:gd name="T60" fmla="*/ 171 w 234"/>
                                      <a:gd name="T61" fmla="*/ 221 h 234"/>
                                      <a:gd name="T62" fmla="*/ 182 w 234"/>
                                      <a:gd name="T63" fmla="*/ 215 h 234"/>
                                      <a:gd name="T64" fmla="*/ 201 w 234"/>
                                      <a:gd name="T65" fmla="*/ 201 h 234"/>
                                      <a:gd name="T66" fmla="*/ 207 w 234"/>
                                      <a:gd name="T67" fmla="*/ 192 h 234"/>
                                      <a:gd name="T68" fmla="*/ 215 w 234"/>
                                      <a:gd name="T69" fmla="*/ 183 h 234"/>
                                      <a:gd name="T70" fmla="*/ 220 w 234"/>
                                      <a:gd name="T71" fmla="*/ 173 h 234"/>
                                      <a:gd name="T72" fmla="*/ 222 w 234"/>
                                      <a:gd name="T73" fmla="*/ 167 h 234"/>
                                      <a:gd name="T74" fmla="*/ 225 w 234"/>
                                      <a:gd name="T75" fmla="*/ 163 h 234"/>
                                      <a:gd name="T76" fmla="*/ 226 w 234"/>
                                      <a:gd name="T77" fmla="*/ 157 h 234"/>
                                      <a:gd name="T78" fmla="*/ 229 w 234"/>
                                      <a:gd name="T79" fmla="*/ 151 h 234"/>
                                      <a:gd name="T80" fmla="*/ 232 w 234"/>
                                      <a:gd name="T81" fmla="*/ 141 h 234"/>
                                      <a:gd name="T82" fmla="*/ 232 w 234"/>
                                      <a:gd name="T83" fmla="*/ 134 h 234"/>
                                      <a:gd name="T84" fmla="*/ 232 w 234"/>
                                      <a:gd name="T85" fmla="*/ 131 h 234"/>
                                      <a:gd name="T86" fmla="*/ 233 w 234"/>
                                      <a:gd name="T87" fmla="*/ 129 h 234"/>
                                      <a:gd name="T88" fmla="*/ 234 w 234"/>
                                      <a:gd name="T89" fmla="*/ 118 h 234"/>
                                      <a:gd name="T90" fmla="*/ 232 w 234"/>
                                      <a:gd name="T91" fmla="*/ 94 h 234"/>
                                      <a:gd name="T92" fmla="*/ 225 w 234"/>
                                      <a:gd name="T93" fmla="*/ 72 h 234"/>
                                      <a:gd name="T94" fmla="*/ 215 w 234"/>
                                      <a:gd name="T95" fmla="*/ 52 h 234"/>
                                      <a:gd name="T96" fmla="*/ 207 w 234"/>
                                      <a:gd name="T97" fmla="*/ 42 h 234"/>
                                      <a:gd name="T98" fmla="*/ 201 w 234"/>
                                      <a:gd name="T99" fmla="*/ 34 h 234"/>
                                      <a:gd name="T100" fmla="*/ 182 w 234"/>
                                      <a:gd name="T101" fmla="*/ 20 h 234"/>
                                      <a:gd name="T102" fmla="*/ 171 w 234"/>
                                      <a:gd name="T103" fmla="*/ 13 h 234"/>
                                      <a:gd name="T104" fmla="*/ 162 w 234"/>
                                      <a:gd name="T105" fmla="*/ 9 h 234"/>
                                      <a:gd name="T106" fmla="*/ 140 w 234"/>
                                      <a:gd name="T107" fmla="*/ 3 h 234"/>
                                      <a:gd name="T108" fmla="*/ 129 w 234"/>
                                      <a:gd name="T109" fmla="*/ 0 h 234"/>
                                      <a:gd name="T110" fmla="*/ 118 w 234"/>
                                      <a:gd name="T111" fmla="*/ 0 h 23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  <a:cxn ang="0">
                                        <a:pos x="T62" y="T63"/>
                                      </a:cxn>
                                      <a:cxn ang="0">
                                        <a:pos x="T64" y="T65"/>
                                      </a:cxn>
                                      <a:cxn ang="0">
                                        <a:pos x="T66" y="T67"/>
                                      </a:cxn>
                                      <a:cxn ang="0">
                                        <a:pos x="T68" y="T69"/>
                                      </a:cxn>
                                      <a:cxn ang="0">
                                        <a:pos x="T70" y="T71"/>
                                      </a:cxn>
                                      <a:cxn ang="0">
                                        <a:pos x="T72" y="T73"/>
                                      </a:cxn>
                                      <a:cxn ang="0">
                                        <a:pos x="T74" y="T75"/>
                                      </a:cxn>
                                      <a:cxn ang="0">
                                        <a:pos x="T76" y="T77"/>
                                      </a:cxn>
                                      <a:cxn ang="0">
                                        <a:pos x="T78" y="T79"/>
                                      </a:cxn>
                                      <a:cxn ang="0">
                                        <a:pos x="T80" y="T81"/>
                                      </a:cxn>
                                      <a:cxn ang="0">
                                        <a:pos x="T82" y="T83"/>
                                      </a:cxn>
                                      <a:cxn ang="0">
                                        <a:pos x="T84" y="T85"/>
                                      </a:cxn>
                                      <a:cxn ang="0">
                                        <a:pos x="T86" y="T87"/>
                                      </a:cxn>
                                      <a:cxn ang="0">
                                        <a:pos x="T88" y="T89"/>
                                      </a:cxn>
                                      <a:cxn ang="0">
                                        <a:pos x="T90" y="T91"/>
                                      </a:cxn>
                                      <a:cxn ang="0">
                                        <a:pos x="T92" y="T93"/>
                                      </a:cxn>
                                      <a:cxn ang="0">
                                        <a:pos x="T94" y="T95"/>
                                      </a:cxn>
                                      <a:cxn ang="0">
                                        <a:pos x="T96" y="T97"/>
                                      </a:cxn>
                                      <a:cxn ang="0">
                                        <a:pos x="T98" y="T99"/>
                                      </a:cxn>
                                      <a:cxn ang="0">
                                        <a:pos x="T100" y="T101"/>
                                      </a:cxn>
                                      <a:cxn ang="0">
                                        <a:pos x="T102" y="T103"/>
                                      </a:cxn>
                                      <a:cxn ang="0">
                                        <a:pos x="T104" y="T105"/>
                                      </a:cxn>
                                      <a:cxn ang="0">
                                        <a:pos x="T106" y="T107"/>
                                      </a:cxn>
                                      <a:cxn ang="0">
                                        <a:pos x="T108" y="T109"/>
                                      </a:cxn>
                                      <a:cxn ang="0">
                                        <a:pos x="T110" y="T111"/>
                                      </a:cxn>
                                    </a:cxnLst>
                                    <a:rect l="0" t="0" r="r" b="b"/>
                                    <a:pathLst>
                                      <a:path w="234" h="234">
                                        <a:moveTo>
                                          <a:pt x="118" y="0"/>
                                        </a:moveTo>
                                        <a:lnTo>
                                          <a:pt x="93" y="3"/>
                                        </a:lnTo>
                                        <a:lnTo>
                                          <a:pt x="71" y="9"/>
                                        </a:lnTo>
                                        <a:lnTo>
                                          <a:pt x="51" y="20"/>
                                        </a:lnTo>
                                        <a:lnTo>
                                          <a:pt x="41" y="26"/>
                                        </a:lnTo>
                                        <a:lnTo>
                                          <a:pt x="34" y="34"/>
                                        </a:lnTo>
                                        <a:lnTo>
                                          <a:pt x="25" y="42"/>
                                        </a:lnTo>
                                        <a:lnTo>
                                          <a:pt x="19" y="52"/>
                                        </a:lnTo>
                                        <a:lnTo>
                                          <a:pt x="8" y="72"/>
                                        </a:lnTo>
                                        <a:lnTo>
                                          <a:pt x="2" y="94"/>
                                        </a:lnTo>
                                        <a:lnTo>
                                          <a:pt x="0" y="118"/>
                                        </a:lnTo>
                                        <a:lnTo>
                                          <a:pt x="0" y="129"/>
                                        </a:lnTo>
                                        <a:lnTo>
                                          <a:pt x="2" y="141"/>
                                        </a:lnTo>
                                        <a:lnTo>
                                          <a:pt x="4" y="151"/>
                                        </a:lnTo>
                                        <a:lnTo>
                                          <a:pt x="8" y="163"/>
                                        </a:lnTo>
                                        <a:lnTo>
                                          <a:pt x="13" y="173"/>
                                        </a:lnTo>
                                        <a:lnTo>
                                          <a:pt x="19" y="183"/>
                                        </a:lnTo>
                                        <a:lnTo>
                                          <a:pt x="25" y="192"/>
                                        </a:lnTo>
                                        <a:lnTo>
                                          <a:pt x="34" y="201"/>
                                        </a:lnTo>
                                        <a:lnTo>
                                          <a:pt x="41" y="208"/>
                                        </a:lnTo>
                                        <a:lnTo>
                                          <a:pt x="51" y="215"/>
                                        </a:lnTo>
                                        <a:lnTo>
                                          <a:pt x="71" y="226"/>
                                        </a:lnTo>
                                        <a:lnTo>
                                          <a:pt x="93" y="232"/>
                                        </a:lnTo>
                                        <a:lnTo>
                                          <a:pt x="118" y="234"/>
                                        </a:lnTo>
                                        <a:lnTo>
                                          <a:pt x="129" y="233"/>
                                        </a:lnTo>
                                        <a:lnTo>
                                          <a:pt x="131" y="232"/>
                                        </a:lnTo>
                                        <a:lnTo>
                                          <a:pt x="134" y="232"/>
                                        </a:lnTo>
                                        <a:lnTo>
                                          <a:pt x="140" y="232"/>
                                        </a:lnTo>
                                        <a:lnTo>
                                          <a:pt x="162" y="226"/>
                                        </a:lnTo>
                                        <a:lnTo>
                                          <a:pt x="166" y="223"/>
                                        </a:lnTo>
                                        <a:lnTo>
                                          <a:pt x="171" y="221"/>
                                        </a:lnTo>
                                        <a:lnTo>
                                          <a:pt x="182" y="215"/>
                                        </a:lnTo>
                                        <a:lnTo>
                                          <a:pt x="201" y="201"/>
                                        </a:lnTo>
                                        <a:lnTo>
                                          <a:pt x="207" y="192"/>
                                        </a:lnTo>
                                        <a:lnTo>
                                          <a:pt x="215" y="183"/>
                                        </a:lnTo>
                                        <a:lnTo>
                                          <a:pt x="220" y="173"/>
                                        </a:lnTo>
                                        <a:lnTo>
                                          <a:pt x="222" y="167"/>
                                        </a:lnTo>
                                        <a:lnTo>
                                          <a:pt x="225" y="163"/>
                                        </a:lnTo>
                                        <a:lnTo>
                                          <a:pt x="226" y="157"/>
                                        </a:lnTo>
                                        <a:lnTo>
                                          <a:pt x="229" y="151"/>
                                        </a:lnTo>
                                        <a:lnTo>
                                          <a:pt x="232" y="141"/>
                                        </a:lnTo>
                                        <a:lnTo>
                                          <a:pt x="232" y="134"/>
                                        </a:lnTo>
                                        <a:lnTo>
                                          <a:pt x="232" y="131"/>
                                        </a:lnTo>
                                        <a:lnTo>
                                          <a:pt x="233" y="129"/>
                                        </a:lnTo>
                                        <a:lnTo>
                                          <a:pt x="234" y="118"/>
                                        </a:lnTo>
                                        <a:lnTo>
                                          <a:pt x="232" y="94"/>
                                        </a:lnTo>
                                        <a:lnTo>
                                          <a:pt x="225" y="72"/>
                                        </a:lnTo>
                                        <a:lnTo>
                                          <a:pt x="215" y="52"/>
                                        </a:lnTo>
                                        <a:lnTo>
                                          <a:pt x="207" y="42"/>
                                        </a:lnTo>
                                        <a:lnTo>
                                          <a:pt x="201" y="34"/>
                                        </a:lnTo>
                                        <a:lnTo>
                                          <a:pt x="182" y="20"/>
                                        </a:lnTo>
                                        <a:lnTo>
                                          <a:pt x="171" y="13"/>
                                        </a:lnTo>
                                        <a:lnTo>
                                          <a:pt x="162" y="9"/>
                                        </a:lnTo>
                                        <a:lnTo>
                                          <a:pt x="140" y="3"/>
                                        </a:lnTo>
                                        <a:lnTo>
                                          <a:pt x="129" y="0"/>
                                        </a:lnTo>
                                        <a:lnTo>
                                          <a:pt x="118" y="0"/>
                                        </a:lnTo>
                                      </a:path>
                                    </a:pathLst>
                                  </a:custGeom>
                                  <a:solidFill>
                                    <a:srgbClr val="FFFFFF"/>
                                  </a:solidFill>
                                  <a:ln w="0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C6B41A" id="Group 302" o:spid="_x0000_s1026" style="position:absolute;margin-left:7.6pt;margin-top:4.9pt;width:30.55pt;height:55.55pt;z-index:251642368" coordorigin="3860,7115" coordsize="611,1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">
                      <v:group id="Group 303" o:spid="_x0000_s1027" style="position:absolute;left:3860;top:7362;width:332;height:864" coordorigin="4925,1513" coordsize="332,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">
                        <v:shape id="Freeform 304" o:spid="_x0000_s1028" style="position:absolute;left:5018;top:1513;width:149;height:147;visibility:visible;mso-wrap-style:square;v-text-anchor:top" coordsize="479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" path="m240,477r11,-1l263,476r12,-2l277,473r3,l287,473r4,-3l294,469r3,l308,467r22,-8l350,449r21,-12l379,429r11,-6l409,407r15,-19l431,378r8,-9l451,349r10,-20l469,307r5,-22l474,278r,-3l475,272r3,-11l478,249r1,-11l478,213r-4,-23l469,168r-8,-21l451,126,439,107,424,88,409,71,390,54,371,40,350,28,330,18,308,10,287,4,263,1,240,,214,1,191,4r-22,6l147,18,126,28,106,40,87,54,70,71,54,88,39,107,27,126,17,147,9,168,3,190,,238r,23l3,285r6,22l17,329r10,20l39,369r15,19l70,407r17,16l106,437r20,12l147,459r22,8l191,473r23,3l240,477xe" fillcolor="black" stroked="f">
                          <v:path arrowok="t" o:connecttype="custom" o:connectlocs="78,147;86,146;87,146;91,145;92,145;103,141;115,135;121,130;132,120;137,114;143,101;147,88;147,85;149,80;149,73;147,59;143,45;137,33;127,22;115,12;103,6;89,1;75,0;59,1;46,6;33,12;22,22;12,33;5,45;1,59;0,80;3,95;8,108;17,120;27,130;39,138;53,144;67,147" o:connectangles="0,0,0,0,0,0,0,0,0,0,0,0,0,0,0,0,0,0,0,0,0,0,0,0,0,0,0,0,0,0,0,0,0,0,0,0,0,0"/>
                        </v:shape>
                        <v:shape id="Freeform 305" o:spid="_x0000_s1029" style="position:absolute;left:4925;top:1685;width:332;height:692;visibility:visible;mso-wrap-style:square;v-text-anchor:top" coordsize="1067,2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" path="m788,306r49,l837,940r-1,8l835,960r1,23l838,993r5,11l854,1024r6,9l869,1043r17,13l906,1067r21,7l951,1076r22,-2l978,1072r2,-2l983,1070r11,-3l1014,1056r9,-7l1033,1043r7,-10l1047,1024r11,-20l1061,993r,-4l1062,987r3,-4l1067,960r-1,-20l1066,257r-5,-30l1056,200r-8,-25l1040,153r-11,-24l1017,109,1003,90,989,75,971,58,952,45,932,32,911,24,887,14,863,8,836,2,808,,259,,229,2,202,8r-26,6l154,24r-22,8l112,45,93,58,77,75,60,90,47,109,35,129r-9,24l16,175,9,200,3,227,1,257r,683l,960r1,23l3,993r5,11l18,1024r7,9l34,1043r16,13l70,1067r22,7l116,1076r22,-2l143,1072r2,-2l149,1070r11,-3l169,1062r4,-4l179,1056r9,-7l198,1043r6,-10l212,1024r11,-20l227,993r,-4l228,987r2,-4l232,960r-1,-6l231,948r-1,-4l230,940r,-634l279,306r,1793l279,2111r2,12l289,2144r10,19l306,2172r9,10l331,2195r21,11l373,2213r24,2l420,2213r4,-2l426,2210r4,l441,2206r9,-5l454,2197r6,-2l469,2188r10,-6l485,2172r7,-9l497,2153r5,-9l504,2133r,-4l506,2127r2,-4l508,2116r,-3l509,2111r2,-12l511,1107r45,l556,2099r1,24l559,2133r5,11l574,2163r14,19l605,2195r20,11l646,2213r24,2l692,2213r4,-2l699,2210r3,l713,2206r20,-11l742,2188r10,-6l759,2172r7,-9l768,2157r3,-4l777,2144r3,-11l780,2129r1,-2l783,2123r3,-12l788,2099r,-1793xe" fillcolor="black" stroked="f">
                          <v:path arrowok="t" o:connecttype="custom" o:connectlocs="260,294;260,307;266,320;276,330;296,336;305,334;316,330;324,323;330,310;331,307;332,80;326,55;316,34;302,18;283,7;260,1;71,1;48,7;29,18;15,34;5,55;0,80;0,307;6,320;16,330;36,336;45,334;53,332;58,328;66,320;71,309;72,300;72,295;87,96;87,663;95,679;110,689;131,691;134,690;141,686;149,682;155,673;157,665;158,661;159,656;173,656;175,670;188,686;208,692;217,690;228,686;236,679;240,673;243,665;245,660" o:connectangles="0,0,0,0,0,0,0,0,0,0,0,0,0,0,0,0,0,0,0,0,0,0,0,0,0,0,0,0,0,0,0,0,0,0,0,0,0,0,0,0,0,0,0,0,0,0,0,0,0,0,0,0,0,0,0"/>
                        </v:shape>
                      </v:group>
                      <v:group id="Group 306" o:spid="_x0000_s1030" style="position:absolute;left:4250;top:7115;width:221;height:477" coordorigin="3809,4440" coordsize="3703,7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">
                        <v:shape id="Freeform 307" o:spid="_x0000_s1031" style="position:absolute;left:3809;top:6396;width:3703;height:6024;visibility:visible;mso-wrap-style:square;v-text-anchor:top" coordsize="1554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" path="m1262,1l1275,r15,1l1304,2r15,3l1332,7r14,4l1372,21r25,11l1409,39r12,8l1445,64r23,22l1487,107r18,23l1519,154r13,26l1540,206r8,27l1551,262r3,31l1554,2222r-2,14l1551,2251r-2,14l1548,2279r-4,13l1542,2299r-2,1l1540,2302r,4l1536,2319r-4,14l1526,2344r-7,13l1515,2362r-3,7l1505,2381r-18,24l1468,2428r-23,19l1421,2466r-12,6l1402,2475r-5,4l1384,2486r-12,6l1358,2496r-12,5l1341,2501r-2,l1338,2502r-6,2l1319,2508r-15,2l1290,2512r-15,1l1268,2513r-6,1l293,2514r-31,-2l234,2508r-29,-7l179,2492r-26,-13l129,2466r-23,-19l85,2428,63,2405,46,2381r-8,-12l32,2357,20,2333,10,2306,6,2292,4,2279,1,2251,,2236r1,-14l1,293r,-31l4,233r6,-27l20,180,32,154,46,130,63,107,85,86,106,64,129,47,153,32,179,21,205,11,234,5,262,1r31,l986,1e" fillcolor="black" strokeweight="0">
                          <v:path arrowok="t" o:connecttype="custom" o:connectlocs="3038,0;3107,5;3174,17;3269,50;3357,93;3443,153;3543,256;3620,369;3670,494;3696,628;3703,5324;3696,5394;3689,5461;3674,5509;3670,5516;3660,5557;3636,5617;3610,5660;3586,5705;3498,5818;3386,5909;3341,5931;3298,5957;3236,5981;3195,5993;3188,5995;3143,6010;3074,6019;3021,6022;698,6024;558,6010;427,5971;307,5909;203,5818;110,5705;76,5648;24,5526;10,5461;0,5358;2,702;10,558;48,431;110,312;203,206;307,113;427,50;558,12;698,2" o:connectangles="0,0,0,0,0,0,0,0,0,0,0,0,0,0,0,0,0,0,0,0,0,0,0,0,0,0,0,0,0,0,0,0,0,0,0,0,0,0,0,0,0,0,0,0,0,0,0,0"/>
                        </v:shape>
                        <v:shape id="Freeform 308" o:spid="_x0000_s1032" style="position:absolute;left:4303;top:7048;width:2684;height:1708;visibility:visible;mso-wrap-style:square;v-text-anchor:top" coordsize="1133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" path="m1133,539r-2,17l1129,573r-4,16l1120,606r-8,15l1104,636r-11,13l1087,656r-2,1l1084,659r-3,4l1067,675r-14,11l1038,694r-4,1l1030,697r-6,5l1007,707r-16,4l974,714r-9,l961,714r-2,l958,714r,1l177,715r-19,-1l141,711r-17,-4l109,702,93,694,79,686,65,675,53,663,40,649,29,636,19,621,13,606,7,589,3,573,,556,,539,,175,,156,3,139,7,122r6,-15l19,91,29,77,40,64,53,52,65,38,79,28,93,19r16,-6l124,6,141,3,158,r19,1l958,1,974,r17,3l1007,6r17,7l1038,19r15,9l1067,38r14,14l1093,64r11,13l1112,91r8,16l1125,122r4,17l1131,156r2,19l1133,539e" strokeweight="0">
                          <v:path arrowok="t" o:connecttype="custom" o:connectlocs="2679,1328;2665,1407;2634,1483;2589,1550;2570,1569;2561,1584;2494,1639;2449,1660;2426,1677;2348,1698;2286,1706;2272,1706;2269,1708;374,1706;294,1689;220,1658;154,1612;95,1550;45,1483;17,1407;0,1328;0,418;7,332;31,256;69,184;126,124;187,67;258,31;334,7;419,2;2307,0;2386,14;2459,45;2528,91;2589,153;2634,217;2665,291;2679,373;2684,1288" o:connectangles="0,0,0,0,0,0,0,0,0,0,0,0,0,0,0,0,0,0,0,0,0,0,0,0,0,0,0,0,0,0,0,0,0,0,0,0,0,0,0"/>
                        </v:shape>
                        <v:shape id="Freeform 309" o:spid="_x0000_s1033" style="position:absolute;left:6370;top:9129;width:556;height:559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" path="m118,l93,3,71,9,51,20,41,26r-7,8l25,42,19,52,8,72,2,94,,118r,11l2,141r2,10l8,163r5,10l19,183r6,9l34,201r7,7l51,215r20,11l93,232r25,2l129,233r2,-1l134,232r6,l162,226r4,-3l171,221r11,-6l201,201r6,-9l215,183r5,-10l222,167r3,-4l226,157r3,-6l232,141r,-7l232,131r1,-2l234,118,232,94,225,72,215,52,207,42r-6,-8l182,20,171,13,162,9,140,3,129,,118,e" strokeweight="0">
                          <v:path arrowok="t" o:connecttype="custom" o:connectlocs="280,0;221,7;169,22;121,48;97,62;81,81;59,100;45,124;19,172;5,225;0,282;0,308;5,337;10,361;19,389;31,413;45,437;59,459;81,480;97,497;121,514;169,540;221,554;280,559;307,557;311,554;318,554;333,554;385,540;394,533;406,528;432,514;478,480;492,459;511,437;523,413;527,399;535,389;537,375;544,361;551,337;551,320;551,313;554,308;556,282;551,225;535,172;511,124;492,100;478,81;432,48;406,31;385,22;333,7;307,0;280,0" o:connectangles="0,0,0,0,0,0,0,0,0,0,0,0,0,0,0,0,0,0,0,0,0,0,0,0,0,0,0,0,0,0,0,0,0,0,0,0,0,0,0,0,0,0,0,0,0,0,0,0,0,0,0,0,0,0,0,0"/>
                        </v:shape>
                        <v:shape id="Freeform 310" o:spid="_x0000_s1034" style="position:absolute;left:6154;top:4440;width:648;height:1956;visibility:visible;mso-wrap-style:square;v-text-anchor:top" coordsize="276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" path="m,822l,139,2,110,4,96,10,85,14,72,21,61,39,41,60,22,84,9,109,2,137,r13,l164,2r25,7l200,14r12,8l222,30r12,11l251,61r7,11l264,85r4,11l271,110r5,29l276,822e" fillcolor="black" strokeweight="0">
                          <v:path arrowok="t" o:connecttype="custom" o:connectlocs="0,1956;0,331;5,262;9,228;23,202;33,171;49,145;92,98;141,52;197,21;256,5;322,0;352,0;385,5;444,21;470,33;498,52;521,71;549,98;589,145;606,171;620,202;629,228;636,262;648,331;648,1956" o:connectangles="0,0,0,0,0,0,0,0,0,0,0,0,0,0,0,0,0,0,0,0,0,0,0,0,0,0"/>
                        </v:shape>
                        <v:shape id="Freeform 311" o:spid="_x0000_s1035" style="position:absolute;left:5383;top:9129;width:555;height:559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" path="m234,118l232,94,226,72,215,52,208,42r-7,-8l182,20,172,13,162,9,141,3,129,,118,,94,3,72,9,51,20r-9,6l34,34r-8,8l20,52,9,72,2,94,,118r,11l2,141r3,10l9,163r4,10l20,183r6,9l34,201r8,7l51,215r21,11l94,232r24,2l129,233r2,-1l134,232r7,l162,226r4,-3l172,221r10,-6l201,201r7,-9l215,183r6,-10l223,167r3,-4l227,157r2,-6l232,141r,-7l232,131r1,-2l234,118e" strokeweight="0">
                          <v:path arrowok="t" o:connecttype="custom" o:connectlocs="555,282;550,225;536,172;510,124;493,100;477,81;432,48;408,31;384,22;334,7;306,0;280,0;223,7;171,22;121,48;100,62;81,81;62,100;47,124;21,172;5,225;0,282;0,308;5,337;12,361;21,389;31,413;47,437;62,459;81,480;100,497;121,514;171,540;223,554;280,559;306,557;311,554;318,554;334,554;384,540;394,533;408,528;432,514;477,480;493,459;510,437;524,413;529,399;536,389;538,375;543,361;550,337;550,320;550,313;553,308;555,282" o:connectangles="0,0,0,0,0,0,0,0,0,0,0,0,0,0,0,0,0,0,0,0,0,0,0,0,0,0,0,0,0,0,0,0,0,0,0,0,0,0,0,0,0,0,0,0,0,0,0,0,0,0,0,0,0,0,0,0"/>
                        </v:shape>
                        <v:shape id="Freeform 312" o:spid="_x0000_s1036" style="position:absolute;left:5383;top:10029;width:555;height:559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" path="m234,118l232,93,226,71,215,51,208,41r-7,-7l182,19,172,13,162,8,141,2,129,,118,,94,2,72,8,51,19r-9,6l34,34r-8,7l20,51,9,71,2,93,,118r,11l2,140r7,21l13,171r7,11l34,201r8,6l51,215r21,10l94,232r24,2l129,233r2,-1l134,232r7,l162,225r4,-3l172,220r10,-5l201,201r14,-19l221,171r2,-5l226,161r6,-21l232,134r,-3l233,129r1,-11e" strokeweight="0">
                          <v:path arrowok="t" o:connecttype="custom" o:connectlocs="555,282;550,222;536,170;510,122;493,98;477,81;432,45;408,31;384,19;334,5;306,0;280,0;223,5;171,19;121,45;100,60;81,81;62,98;47,122;21,170;5,222;0,282;0,308;5,334;21,385;31,409;47,435;81,480;100,495;121,514;171,538;223,554;280,559;306,557;311,554;318,554;334,554;384,538;394,530;408,526;432,514;477,480;510,435;524,409;529,397;536,385;550,334;550,320;550,313;553,308;555,282" o:connectangles="0,0,0,0,0,0,0,0,0,0,0,0,0,0,0,0,0,0,0,0,0,0,0,0,0,0,0,0,0,0,0,0,0,0,0,0,0,0,0,0,0,0,0,0,0,0,0,0,0,0,0"/>
                        </v:shape>
                        <v:shape id="Freeform 313" o:spid="_x0000_s1037" style="position:absolute;left:5383;top:10930;width:555;height:558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" path="m201,33l182,18,172,12,162,8,141,1,118,,94,1,72,8,51,18r-9,7l34,33,20,51,9,71,2,94,,118r,11l2,141r7,21l20,181r14,19l42,208r9,7l72,226r22,6l118,234r11,-1l131,232r3,l141,232r21,-6l166,222r6,-2l182,215r19,-15l215,181r11,-19l232,141r,-7l232,131r1,-2l234,118,232,94,226,71,215,51,201,33e" strokeweight="0">
                          <v:path arrowok="t" o:connecttype="custom" o:connectlocs="477,79;432,43;408,29;384,19;334,2;280,0;223,2;171,19;121,43;100,60;81,79;47,122;21,169;5,224;0,281;0,308;5,336;21,386;47,432;81,477;100,496;121,513;171,539;223,553;280,558;306,556;311,553;318,553;334,553;384,539;394,529;408,525;432,513;477,477;510,432;536,386;550,336;550,320;550,312;553,308;555,281;550,224;536,169;510,122;477,79" o:connectangles="0,0,0,0,0,0,0,0,0,0,0,0,0,0,0,0,0,0,0,0,0,0,0,0,0,0,0,0,0,0,0,0,0,0,0,0,0,0,0,0,0,0,0,0,0"/>
                        </v:shape>
                        <v:shape id="Freeform 314" o:spid="_x0000_s1038" style="position:absolute;left:6370;top:10930;width:556;height:558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" path="m,118r,11l2,141r6,21l19,181r15,19l41,208r10,7l71,226r22,6l118,234r11,-1l131,232r3,l140,232r22,-6l166,222r5,-2l182,215r19,-15l215,181r10,-19l232,141r,-7l232,131r1,-2l234,118,232,94,225,71,215,51,201,33,182,18,171,12,162,8,140,1,118,,93,1,71,8,51,18,41,25r-7,8l19,51,8,71,2,94,,118e" strokeweight="0">
                          <v:path arrowok="t" o:connecttype="custom" o:connectlocs="0,281;0,308;5,336;19,386;45,432;81,477;97,496;121,513;169,539;221,553;280,558;307,556;311,553;318,553;333,553;385,539;394,529;406,525;432,513;478,477;511,432;535,386;551,336;551,320;551,312;554,308;556,281;551,224;535,169;511,122;478,79;432,43;406,29;385,19;333,2;280,0;221,2;169,19;121,43;97,60;81,79;45,122;19,169;5,224;0,281" o:connectangles="0,0,0,0,0,0,0,0,0,0,0,0,0,0,0,0,0,0,0,0,0,0,0,0,0,0,0,0,0,0,0,0,0,0,0,0,0,0,0,0,0,0,0,0,0"/>
                        </v:shape>
                        <v:shape id="Freeform 315" o:spid="_x0000_s1039" style="position:absolute;left:4364;top:9129;width:556;height:559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" path="m234,118l232,94,225,72,215,52,207,42r-6,-8l182,20,171,13,162,9,140,3,129,,118,,94,3,71,9,51,20,41,26r-7,8l25,42,19,52,8,72,2,94,,118r,11l2,141r2,10l8,163r5,10l19,183r6,9l34,201r7,7l51,215r20,11l94,232r24,2l129,233r2,-1l134,232r6,l162,226r4,-3l171,221r11,-6l201,201r6,-9l215,183r5,-10l222,167r3,-4l227,157r2,-6l232,141r,-7l232,131r1,-2l234,118e" strokeweight="0">
                          <v:path arrowok="t" o:connecttype="custom" o:connectlocs="556,282;551,225;535,172;511,124;492,100;478,81;432,48;406,31;385,22;333,7;307,0;280,0;223,7;169,22;121,48;97,62;81,81;59,100;45,124;19,172;5,225;0,282;0,308;5,337;10,361;19,389;31,413;45,437;59,459;81,480;97,497;121,514;169,540;223,554;280,559;307,557;311,554;318,554;333,554;385,540;394,533;406,528;432,514;478,480;492,459;511,437;523,413;527,399;535,389;539,375;544,361;551,337;551,320;551,313;554,308;556,282" o:connectangles="0,0,0,0,0,0,0,0,0,0,0,0,0,0,0,0,0,0,0,0,0,0,0,0,0,0,0,0,0,0,0,0,0,0,0,0,0,0,0,0,0,0,0,0,0,0,0,0,0,0,0,0,0,0,0,0"/>
                        </v:shape>
                        <v:shape id="Freeform 316" o:spid="_x0000_s1040" style="position:absolute;left:4364;top:10029;width:556;height:559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" path="m34,34r-9,7l19,51,8,71,2,93,,118r,11l2,140r6,21l13,171r6,11l34,201r7,6l51,215r20,10l94,232r24,2l129,233r2,-1l134,232r6,l162,225r4,-3l171,220r11,-5l201,201r14,-19l220,171r2,-5l225,161r7,-21l232,134r,-3l233,129r1,-11l232,93,225,71,215,51,207,41r-6,-7l182,19,171,13,162,8,140,2,129,,118,,94,2,71,8,51,19,41,25r-7,9e" strokeweight="0">
                          <v:path arrowok="t" o:connecttype="custom" o:connectlocs="81,81;59,98;45,122;19,170;5,222;0,282;0,308;5,334;19,385;31,409;45,435;81,480;97,495;121,514;169,538;223,554;280,559;307,557;311,554;318,554;333,554;385,538;394,530;406,526;432,514;478,480;511,435;523,409;527,397;535,385;551,334;551,320;551,313;554,308;556,282;551,222;535,170;511,122;492,98;478,81;432,45;406,31;385,19;333,5;307,0;280,0;223,5;169,19;121,45;97,60;81,81" o:connectangles="0,0,0,0,0,0,0,0,0,0,0,0,0,0,0,0,0,0,0,0,0,0,0,0,0,0,0,0,0,0,0,0,0,0,0,0,0,0,0,0,0,0,0,0,0,0,0,0,0,0,0"/>
                        </v:shape>
                        <v:shape id="Freeform 317" o:spid="_x0000_s1041" style="position:absolute;left:4364;top:10930;width:556;height:558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" path="m,118r,11l2,141r6,21l19,181r15,19l41,208r10,7l71,226r23,6l118,234r11,-1l131,232r3,l140,232r22,-6l166,222r5,-2l182,215r19,-15l215,181r10,-19l232,141r,-7l232,131r1,-2l234,118,232,94,225,71,215,51,201,33,182,18,171,12,162,8,140,1,118,,94,1,71,8,51,18,41,25r-7,8l19,51,8,71,2,94,,118e" strokeweight="0">
                          <v:path arrowok="t" o:connecttype="custom" o:connectlocs="0,281;0,308;5,336;19,386;45,432;81,477;97,496;121,513;169,539;223,553;280,558;307,556;311,553;318,553;333,553;385,539;394,529;406,525;432,513;478,477;511,432;535,386;551,336;551,320;551,312;554,308;556,281;551,224;535,169;511,122;478,79;432,43;406,29;385,19;333,2;280,0;223,2;169,19;121,43;97,60;81,79;45,122;19,169;5,224;0,281" o:connectangles="0,0,0,0,0,0,0,0,0,0,0,0,0,0,0,0,0,0,0,0,0,0,0,0,0,0,0,0,0,0,0,0,0,0,0,0,0,0,0,0,0,0,0,0,0"/>
                        </v:shape>
                        <v:shape id="Freeform 318" o:spid="_x0000_s1042" style="position:absolute;left:6360;top:10050;width:556;height:559;visibility:visible;mso-wrap-style:square;v-text-anchor:top" coordsize="234,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" path="m118,l93,3,71,9,51,20,41,26r-7,8l25,42,19,52,8,72,2,94,,118r,11l2,141r2,10l8,163r5,10l19,183r6,9l34,201r7,7l51,215r20,11l93,232r25,2l129,233r2,-1l134,232r6,l162,226r4,-3l171,221r11,-6l201,201r6,-9l215,183r5,-10l222,167r3,-4l226,157r3,-6l232,141r,-7l232,131r1,-2l234,118,232,94,225,72,215,52,207,42r-6,-8l182,20,171,13,162,9,140,3,129,,118,e" strokeweight="0">
                          <v:path arrowok="t" o:connecttype="custom" o:connectlocs="280,0;221,7;169,22;121,48;97,62;81,81;59,100;45,124;19,172;5,225;0,282;0,308;5,337;10,361;19,389;31,413;45,437;59,459;81,480;97,497;121,514;169,540;221,554;280,559;307,557;311,554;318,554;333,554;385,540;394,533;406,528;432,514;478,480;492,459;511,437;523,413;527,399;535,389;537,375;544,361;551,337;551,320;551,313;554,308;556,282;551,225;535,172;511,124;492,100;478,81;432,48;406,31;385,22;333,7;307,0;280,0" o:connectangles="0,0,0,0,0,0,0,0,0,0,0,0,0,0,0,0,0,0,0,0,0,0,0,0,0,0,0,0,0,0,0,0,0,0,0,0,0,0,0,0,0,0,0,0,0,0,0,0,0,0,0,0,0,0,0,0"/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6618" w:type="dxa"/>
            <w:tcBorders>
              <w:right w:val="single" w:sz="4" w:space="0" w:color="auto"/>
            </w:tcBorders>
          </w:tcPr>
          <w:p w:rsidR="00411151" w:rsidRPr="00C03F5D" w:rsidRDefault="00411151" w:rsidP="00C03F5D">
            <w:pPr>
              <w:pStyle w:val="Normal2"/>
              <w:spacing w:before="0" w:after="0" w:line="360" w:lineRule="auto"/>
              <w:jc w:val="both"/>
              <w:rPr>
                <w:b/>
                <w:bCs/>
                <w:sz w:val="26"/>
                <w:szCs w:val="26"/>
              </w:rPr>
            </w:pPr>
            <w:r w:rsidRPr="00C03F5D">
              <w:rPr>
                <w:b/>
                <w:bCs/>
                <w:sz w:val="26"/>
                <w:szCs w:val="26"/>
              </w:rPr>
              <w:t>Подключение абонентов</w:t>
            </w:r>
          </w:p>
          <w:p w:rsidR="00411151" w:rsidRPr="00C03F5D" w:rsidRDefault="00411151" w:rsidP="00C03F5D">
            <w:pPr>
              <w:pStyle w:val="Normal2"/>
              <w:numPr>
                <w:ilvl w:val="0"/>
                <w:numId w:val="11"/>
              </w:num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заведение заявки на новое подключение (выбор набора услуг, операций, параметров, характеризующих подключение)</w:t>
            </w:r>
          </w:p>
          <w:p w:rsidR="00411151" w:rsidRPr="00C03F5D" w:rsidRDefault="00411151" w:rsidP="00C03F5D">
            <w:pPr>
              <w:pStyle w:val="Normal2"/>
              <w:numPr>
                <w:ilvl w:val="0"/>
                <w:numId w:val="11"/>
              </w:numPr>
              <w:spacing w:before="0" w:after="0" w:line="360" w:lineRule="auto"/>
              <w:jc w:val="both"/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выполнение заявки на подключение (последовательное прохождение всех необходимых обработчиков)</w:t>
            </w:r>
          </w:p>
        </w:tc>
      </w:tr>
    </w:tbl>
    <w:p w:rsidR="00411151" w:rsidRPr="00C03F5D" w:rsidRDefault="00411151" w:rsidP="00C03F5D">
      <w:pPr>
        <w:pStyle w:val="Normal2"/>
        <w:numPr>
          <w:ilvl w:val="0"/>
          <w:numId w:val="10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Заведение нового клиента осуществляется в интерфейсе </w:t>
      </w:r>
      <w:r w:rsidRPr="00C03F5D">
        <w:rPr>
          <w:b/>
          <w:bCs/>
          <w:sz w:val="26"/>
          <w:szCs w:val="26"/>
        </w:rPr>
        <w:t>Карточка клиента</w:t>
      </w:r>
      <w:r w:rsidRPr="00C03F5D">
        <w:rPr>
          <w:sz w:val="26"/>
          <w:szCs w:val="26"/>
        </w:rPr>
        <w:t xml:space="preserve"> (</w:t>
      </w:r>
      <w:r w:rsidRPr="00C03F5D">
        <w:rPr>
          <w:b/>
          <w:sz w:val="26"/>
          <w:szCs w:val="26"/>
        </w:rPr>
        <w:t>Клиент/ Заведение нового клиента</w:t>
      </w:r>
      <w:r w:rsidRPr="00C03F5D">
        <w:rPr>
          <w:sz w:val="26"/>
          <w:szCs w:val="26"/>
        </w:rPr>
        <w:t>).</w:t>
      </w:r>
    </w:p>
    <w:p w:rsidR="00411151" w:rsidRPr="00C03F5D" w:rsidRDefault="00411151" w:rsidP="00C03F5D">
      <w:pPr>
        <w:pStyle w:val="Normal2"/>
        <w:numPr>
          <w:ilvl w:val="0"/>
          <w:numId w:val="10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Следующим шагом является регистрация </w:t>
      </w:r>
      <w:r w:rsidRPr="00C03F5D">
        <w:rPr>
          <w:i/>
          <w:iCs/>
          <w:sz w:val="26"/>
          <w:szCs w:val="26"/>
          <w:u w:val="single"/>
        </w:rPr>
        <w:t>биллинговой группы</w:t>
      </w:r>
      <w:r w:rsidRPr="00C03F5D">
        <w:rPr>
          <w:sz w:val="26"/>
          <w:szCs w:val="26"/>
        </w:rPr>
        <w:t xml:space="preserve">, которая характеризуется системой расчетов, адресом доставки. На абонентов одной биллинговой группы выставляется единый счет. Для редактирования и просмотра данных о биллинговой группе используется интерфейс </w:t>
      </w:r>
      <w:r w:rsidRPr="00C03F5D">
        <w:rPr>
          <w:b/>
          <w:sz w:val="26"/>
          <w:szCs w:val="26"/>
        </w:rPr>
        <w:t>Группы доставки</w:t>
      </w:r>
      <w:r w:rsidRPr="00C03F5D">
        <w:rPr>
          <w:sz w:val="26"/>
          <w:szCs w:val="26"/>
        </w:rPr>
        <w:t>, который активизируется при нажатии экранной кнопки “</w:t>
      </w:r>
      <w:r w:rsidRPr="00C03F5D">
        <w:rPr>
          <w:i/>
          <w:sz w:val="26"/>
          <w:szCs w:val="26"/>
        </w:rPr>
        <w:t>Группы доставки</w:t>
      </w:r>
      <w:r w:rsidRPr="00C03F5D">
        <w:rPr>
          <w:sz w:val="26"/>
          <w:szCs w:val="26"/>
        </w:rPr>
        <w:t xml:space="preserve">” в интерфейсе </w:t>
      </w:r>
      <w:r w:rsidRPr="00C03F5D">
        <w:rPr>
          <w:b/>
          <w:bCs/>
          <w:sz w:val="26"/>
          <w:szCs w:val="26"/>
        </w:rPr>
        <w:t>Карточка клиента</w:t>
      </w:r>
      <w:r w:rsidRPr="00C03F5D">
        <w:rPr>
          <w:sz w:val="26"/>
          <w:szCs w:val="26"/>
        </w:rPr>
        <w:t>. У клиента может быть неограниченное число биллинговых групп.</w:t>
      </w:r>
    </w:p>
    <w:p w:rsidR="00411151" w:rsidRPr="00C03F5D" w:rsidRDefault="00411151" w:rsidP="00C03F5D">
      <w:pPr>
        <w:pStyle w:val="Normal2"/>
        <w:numPr>
          <w:ilvl w:val="0"/>
          <w:numId w:val="10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Последним действием при заключении договора является создание </w:t>
      </w:r>
      <w:r w:rsidRPr="00C03F5D">
        <w:rPr>
          <w:i/>
          <w:iCs/>
          <w:sz w:val="26"/>
          <w:szCs w:val="26"/>
          <w:u w:val="single"/>
        </w:rPr>
        <w:t>нового подключения (регистрации абонента)</w:t>
      </w:r>
      <w:r w:rsidRPr="00C03F5D">
        <w:rPr>
          <w:sz w:val="26"/>
          <w:szCs w:val="26"/>
        </w:rPr>
        <w:t xml:space="preserve"> во вновь созданного клиента и его биллинговую группу. Новый абонент регистрируется в АСР путем заведения заявки на подключение.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  <w:r w:rsidRPr="00C03F5D">
        <w:rPr>
          <w:i/>
          <w:iCs/>
          <w:sz w:val="26"/>
          <w:szCs w:val="26"/>
          <w:u w:val="single"/>
        </w:rPr>
        <w:t>Примечание</w:t>
      </w:r>
      <w:r w:rsidRPr="00C03F5D">
        <w:rPr>
          <w:i/>
          <w:iCs/>
          <w:sz w:val="26"/>
          <w:szCs w:val="26"/>
        </w:rPr>
        <w:t>: регистрировать нового абонента можно также в существующего клиента, создавая новую биллинговую группу, или в уже существующую биллинговую группу. Основным условием является совпадение валюты и системы расчетов биллинговой группы с аналогичными характеристиками тарифного плана подключения (абонента).</w:t>
      </w: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7" w:name="_Toc150058772"/>
      <w:bookmarkStart w:id="28" w:name="_Toc63361017"/>
      <w:r w:rsidRPr="00C03F5D">
        <w:rPr>
          <w:rFonts w:ascii="Times New Roman" w:hAnsi="Times New Roman" w:cs="Times New Roman"/>
          <w:sz w:val="26"/>
          <w:szCs w:val="26"/>
        </w:rPr>
        <w:lastRenderedPageBreak/>
        <w:t>Регистрация нового клиента и абонента в офисе Компании-оператора</w:t>
      </w:r>
      <w:bookmarkEnd w:id="27"/>
      <w:bookmarkEnd w:id="28"/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29" w:name="_Toc509294424"/>
      <w:bookmarkStart w:id="30" w:name="_Toc509301307"/>
      <w:bookmarkStart w:id="31" w:name="_Toc150058773"/>
      <w:bookmarkStart w:id="32" w:name="_Ref322596868"/>
      <w:bookmarkStart w:id="33" w:name="_Ref326226926"/>
      <w:bookmarkStart w:id="34" w:name="_Ref347749587"/>
      <w:bookmarkStart w:id="35" w:name="_Ref347749596"/>
      <w:bookmarkStart w:id="36" w:name="_Toc63361018"/>
      <w:r w:rsidRPr="00C03F5D">
        <w:rPr>
          <w:rFonts w:ascii="Times New Roman" w:hAnsi="Times New Roman" w:cs="Times New Roman"/>
          <w:sz w:val="26"/>
          <w:szCs w:val="26"/>
        </w:rPr>
        <w:t>Создание карточки клиента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411151" w:rsidRPr="00C03F5D" w:rsidRDefault="00411151" w:rsidP="00C03F5D">
      <w:pPr>
        <w:ind w:firstLine="576"/>
        <w:rPr>
          <w:sz w:val="26"/>
          <w:szCs w:val="26"/>
        </w:rPr>
      </w:pPr>
      <w:r w:rsidRPr="00C03F5D">
        <w:rPr>
          <w:sz w:val="26"/>
          <w:szCs w:val="26"/>
        </w:rPr>
        <w:t xml:space="preserve">Для регистрации нового клиента зайдите в интерфейс </w:t>
      </w:r>
      <w:r w:rsidRPr="00C03F5D">
        <w:rPr>
          <w:b/>
          <w:bCs/>
          <w:sz w:val="26"/>
          <w:szCs w:val="26"/>
        </w:rPr>
        <w:t>Карточка клиента</w:t>
      </w:r>
      <w:r w:rsidRPr="00C03F5D">
        <w:rPr>
          <w:sz w:val="26"/>
          <w:szCs w:val="26"/>
        </w:rPr>
        <w:t xml:space="preserve"> (</w:t>
      </w:r>
      <w:r w:rsidRPr="00C03F5D">
        <w:rPr>
          <w:b/>
          <w:sz w:val="26"/>
          <w:szCs w:val="26"/>
        </w:rPr>
        <w:t>Клиент/ Заведение нового клиента</w:t>
      </w:r>
      <w:r w:rsidRPr="00C03F5D">
        <w:rPr>
          <w:sz w:val="26"/>
          <w:szCs w:val="26"/>
        </w:rPr>
        <w:t>).</w:t>
      </w:r>
    </w:p>
    <w:p w:rsidR="00EC386A" w:rsidRPr="00C03F5D" w:rsidRDefault="00DA05EA" w:rsidP="00C03F5D">
      <w:pPr>
        <w:pStyle w:val="Normal2"/>
        <w:spacing w:before="0" w:after="0" w:line="360" w:lineRule="auto"/>
        <w:ind w:firstLine="720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Первоначально необходимо определить департамент, к которому будет привязан клиент. Выбор зависит от принадлежности пользователя, который заводит клиента, к департаменту. </w:t>
      </w:r>
      <w:r w:rsidR="00530EC3" w:rsidRPr="00C03F5D">
        <w:rPr>
          <w:sz w:val="26"/>
          <w:szCs w:val="26"/>
        </w:rPr>
        <w:t xml:space="preserve">Если департамент у пользователя один, то он и устанавливается для создаваемого клиента. </w:t>
      </w:r>
      <w:r w:rsidRPr="00C03F5D">
        <w:rPr>
          <w:sz w:val="26"/>
          <w:szCs w:val="26"/>
        </w:rPr>
        <w:t>Если департаментов несколько, то необходимо выбрать один из них из списка</w:t>
      </w:r>
    </w:p>
    <w:p w:rsidR="00DA05EA" w:rsidRPr="00C03F5D" w:rsidRDefault="00DA05EA" w:rsidP="00C03F5D">
      <w:pPr>
        <w:pStyle w:val="Normal2"/>
        <w:spacing w:before="0" w:after="0" w:line="360" w:lineRule="auto"/>
        <w:ind w:firstLine="720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.</w:t>
      </w:r>
      <w:r w:rsidR="00F63063" w:rsidRPr="00C03F5D">
        <w:rPr>
          <w:noProof/>
          <w:snapToGrid/>
          <w:sz w:val="26"/>
          <w:szCs w:val="26"/>
        </w:rPr>
        <w:drawing>
          <wp:inline distT="0" distB="0" distL="0" distR="0" wp14:anchorId="41CE4581" wp14:editId="214D4194">
            <wp:extent cx="2705100" cy="723900"/>
            <wp:effectExtent l="0" t="0" r="0" b="0"/>
            <wp:docPr id="30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4" t="7123" r="28847" b="75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5EA" w:rsidRPr="00C03F5D" w:rsidRDefault="00DA05EA" w:rsidP="00C03F5D">
      <w:pPr>
        <w:rPr>
          <w:snapToGrid w:val="0"/>
          <w:sz w:val="26"/>
          <w:szCs w:val="26"/>
          <w:lang w:eastAsia="ru-RU"/>
        </w:rPr>
      </w:pPr>
      <w:r w:rsidRPr="00C03F5D">
        <w:rPr>
          <w:snapToGrid w:val="0"/>
          <w:sz w:val="26"/>
          <w:szCs w:val="26"/>
          <w:lang w:eastAsia="ru-RU"/>
        </w:rPr>
        <w:t>После выбора департамента создаваемый клиент привязывается</w:t>
      </w:r>
      <w:r w:rsidR="00C03F5D">
        <w:rPr>
          <w:snapToGrid w:val="0"/>
          <w:sz w:val="26"/>
          <w:szCs w:val="26"/>
          <w:lang w:eastAsia="ru-RU"/>
        </w:rPr>
        <w:t xml:space="preserve"> к этому департаменту.</w:t>
      </w:r>
    </w:p>
    <w:p w:rsidR="00DA05EA" w:rsidRPr="00C03F5D" w:rsidRDefault="00DA05EA" w:rsidP="00C03F5D">
      <w:pPr>
        <w:rPr>
          <w:snapToGrid w:val="0"/>
          <w:sz w:val="26"/>
          <w:szCs w:val="26"/>
          <w:lang w:eastAsia="ru-RU"/>
        </w:rPr>
      </w:pPr>
      <w:r w:rsidRPr="00C03F5D">
        <w:rPr>
          <w:sz w:val="26"/>
          <w:szCs w:val="26"/>
        </w:rPr>
        <w:t xml:space="preserve">Если пользователь не привязан ни к одному департаменту, то департамент клиента считается не определенным и </w:t>
      </w:r>
      <w:r w:rsidRPr="00C03F5D">
        <w:rPr>
          <w:snapToGrid w:val="0"/>
          <w:sz w:val="26"/>
          <w:szCs w:val="26"/>
          <w:lang w:eastAsia="ru-RU"/>
        </w:rPr>
        <w:t>выдается сообщение об ошибке со следующим текстом: «Невозможно определить департамент для клиента. Необходимо привязать сотрудника, созда</w:t>
      </w:r>
      <w:r w:rsidR="00C03F5D">
        <w:rPr>
          <w:snapToGrid w:val="0"/>
          <w:sz w:val="26"/>
          <w:szCs w:val="26"/>
          <w:lang w:eastAsia="ru-RU"/>
        </w:rPr>
        <w:t>ющего клиента, к департаменту».</w:t>
      </w:r>
    </w:p>
    <w:p w:rsidR="00DA05EA" w:rsidRPr="00C03F5D" w:rsidRDefault="00DA05EA" w:rsidP="00C03F5D">
      <w:pPr>
        <w:pStyle w:val="Normal2"/>
        <w:keepLines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DA05EA" w:rsidRPr="00C03F5D" w:rsidRDefault="00DA05EA" w:rsidP="00C03F5D">
      <w:pPr>
        <w:pStyle w:val="Normal2"/>
        <w:keepLines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Привязка пользователя к департаменту или к департаментам с выбором основного департамента осуществляется в интерфейсе </w:t>
      </w:r>
      <w:r w:rsidRPr="00C03F5D">
        <w:rPr>
          <w:b/>
          <w:i/>
          <w:sz w:val="26"/>
          <w:szCs w:val="26"/>
        </w:rPr>
        <w:t>Каталоги - Права доступа – Департаменты.</w:t>
      </w:r>
    </w:p>
    <w:p w:rsidR="00DA05EA" w:rsidRPr="00C03F5D" w:rsidRDefault="00DA05EA" w:rsidP="00C03F5D">
      <w:pPr>
        <w:ind w:firstLine="576"/>
        <w:rPr>
          <w:sz w:val="26"/>
          <w:szCs w:val="26"/>
        </w:rPr>
      </w:pPr>
    </w:p>
    <w:p w:rsidR="00411151" w:rsidRPr="00C03F5D" w:rsidRDefault="00411151" w:rsidP="00C03F5D">
      <w:pPr>
        <w:ind w:firstLine="576"/>
        <w:rPr>
          <w:sz w:val="26"/>
          <w:szCs w:val="26"/>
        </w:rPr>
      </w:pPr>
      <w:r w:rsidRPr="00C03F5D">
        <w:rPr>
          <w:sz w:val="26"/>
          <w:szCs w:val="26"/>
        </w:rPr>
        <w:t>Выберите статус клиента статус (юридическое/физическое лицо). Далее заполните основные реквизиты: наименование, адрес регистрации, группа налогообложения, ИНН и проч.</w:t>
      </w:r>
    </w:p>
    <w:p w:rsidR="00CD6606" w:rsidRPr="00C03F5D" w:rsidRDefault="00F63063" w:rsidP="00C03F5D">
      <w:pPr>
        <w:ind w:firstLine="0"/>
        <w:rPr>
          <w:noProof/>
          <w:sz w:val="26"/>
          <w:szCs w:val="26"/>
          <w:lang w:eastAsia="ru-RU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2BD98AD5" wp14:editId="53AFCC78">
            <wp:extent cx="5435600" cy="3784600"/>
            <wp:effectExtent l="0" t="0" r="0" b="0"/>
            <wp:docPr id="308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13106" r="36699" b="21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06" w:rsidRPr="00C03F5D" w:rsidRDefault="00CD6606" w:rsidP="00C03F5D">
      <w:pPr>
        <w:rPr>
          <w:rFonts w:eastAsia="Arial Unicode MS"/>
          <w:sz w:val="26"/>
          <w:szCs w:val="26"/>
        </w:rPr>
      </w:pPr>
      <w:r w:rsidRPr="00C03F5D">
        <w:rPr>
          <w:rFonts w:eastAsia="Arial Unicode MS"/>
          <w:sz w:val="26"/>
          <w:szCs w:val="26"/>
        </w:rPr>
        <w:t xml:space="preserve">Поле "Объект" видимо и является обязательным к заполнению, если </w:t>
      </w:r>
      <w:r w:rsidRPr="00C03F5D">
        <w:rPr>
          <w:sz w:val="26"/>
          <w:szCs w:val="26"/>
        </w:rPr>
        <w:t xml:space="preserve">есть настройка </w:t>
      </w:r>
      <w:r w:rsidRPr="00C03F5D">
        <w:rPr>
          <w:rFonts w:eastAsia="Arial Unicode MS"/>
          <w:sz w:val="26"/>
          <w:szCs w:val="26"/>
          <w:lang w:val="en-US"/>
        </w:rPr>
        <w:t>T</w:t>
      </w:r>
      <w:r w:rsidRPr="00C03F5D">
        <w:rPr>
          <w:rFonts w:eastAsia="Arial Unicode MS"/>
          <w:sz w:val="26"/>
          <w:szCs w:val="26"/>
        </w:rPr>
        <w:t>uneparam</w:t>
      </w:r>
      <w:r w:rsidRPr="00C03F5D">
        <w:rPr>
          <w:sz w:val="26"/>
          <w:szCs w:val="26"/>
        </w:rPr>
        <w:t>(201,1)=1</w:t>
      </w:r>
      <w:r w:rsidRPr="00C03F5D">
        <w:rPr>
          <w:rFonts w:eastAsia="Arial Unicode MS"/>
          <w:sz w:val="26"/>
          <w:szCs w:val="26"/>
        </w:rPr>
        <w:t xml:space="preserve">. По кнопке </w:t>
      </w:r>
      <w:r w:rsidR="00F63063" w:rsidRPr="00C03F5D">
        <w:rPr>
          <w:i/>
          <w:noProof/>
          <w:sz w:val="26"/>
          <w:szCs w:val="26"/>
          <w:lang w:eastAsia="ru-RU"/>
        </w:rPr>
        <w:drawing>
          <wp:inline distT="0" distB="0" distL="0" distR="0" wp14:anchorId="1A43EF30" wp14:editId="3B3BC4E0">
            <wp:extent cx="177800" cy="152400"/>
            <wp:effectExtent l="0" t="0" r="0" b="0"/>
            <wp:docPr id="307" name="Рисунок 1" descr="Безымянны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43250" r="60612" b="5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F5D">
        <w:rPr>
          <w:rFonts w:eastAsia="Arial Unicode MS"/>
          <w:sz w:val="26"/>
          <w:szCs w:val="26"/>
        </w:rPr>
        <w:t>, расположенной справа от поля вызывается интерфейс "Выбор объекта".</w:t>
      </w:r>
    </w:p>
    <w:p w:rsidR="00CD6606" w:rsidRPr="00C03F5D" w:rsidRDefault="00F63063" w:rsidP="00C03F5D">
      <w:pPr>
        <w:ind w:firstLine="0"/>
        <w:rPr>
          <w:rFonts w:eastAsia="Arial Unicode MS"/>
          <w:sz w:val="26"/>
          <w:szCs w:val="26"/>
        </w:rPr>
      </w:pPr>
      <w:r w:rsidRPr="00C03F5D">
        <w:rPr>
          <w:rFonts w:eastAsia="Arial Unicode MS"/>
          <w:noProof/>
          <w:sz w:val="26"/>
          <w:szCs w:val="26"/>
          <w:lang w:eastAsia="ru-RU"/>
        </w:rPr>
        <w:drawing>
          <wp:inline distT="0" distB="0" distL="0" distR="0" wp14:anchorId="7EFCA74E" wp14:editId="3DAB44B0">
            <wp:extent cx="4241800" cy="1117600"/>
            <wp:effectExtent l="0" t="0" r="0" b="0"/>
            <wp:docPr id="306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2" t="7692" r="20352" b="64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606" w:rsidRPr="00C03F5D" w:rsidRDefault="00CD6606" w:rsidP="00C03F5D">
      <w:pPr>
        <w:rPr>
          <w:rFonts w:eastAsia="Arial Unicode MS"/>
          <w:sz w:val="26"/>
          <w:szCs w:val="26"/>
        </w:rPr>
      </w:pPr>
      <w:r w:rsidRPr="00C03F5D">
        <w:rPr>
          <w:rFonts w:eastAsia="Arial Unicode MS"/>
          <w:sz w:val="26"/>
          <w:szCs w:val="26"/>
        </w:rPr>
        <w:t>В интерфейсе выбора объекта возможно выбрать только одно значение из списка. Значения в списке настраиваются в каталоге "</w:t>
      </w:r>
      <w:r w:rsidRPr="00C03F5D">
        <w:rPr>
          <w:rFonts w:eastAsia="Arial Unicode MS"/>
          <w:i/>
          <w:sz w:val="26"/>
          <w:szCs w:val="26"/>
        </w:rPr>
        <w:t>Группы номерной емкости</w:t>
      </w:r>
      <w:r w:rsidRPr="00C03F5D">
        <w:rPr>
          <w:rFonts w:eastAsia="Arial Unicode MS"/>
          <w:sz w:val="26"/>
          <w:szCs w:val="26"/>
        </w:rPr>
        <w:t>". После выбора значения, на карточке клиента в поле "Объект" отображается "Наименование группы".</w:t>
      </w:r>
    </w:p>
    <w:p w:rsidR="00CD6606" w:rsidRPr="00C03F5D" w:rsidRDefault="00CD6606" w:rsidP="00C03F5D">
      <w:pPr>
        <w:rPr>
          <w:rFonts w:eastAsia="Arial Unicode MS"/>
          <w:sz w:val="26"/>
          <w:szCs w:val="26"/>
        </w:rPr>
      </w:pPr>
      <w:r w:rsidRPr="00C03F5D">
        <w:rPr>
          <w:rFonts w:eastAsia="Arial Unicode MS"/>
          <w:sz w:val="26"/>
          <w:szCs w:val="26"/>
        </w:rPr>
        <w:t>Если поле «Объект» не заполнено, пользователю выводится сообщение «Поле «Объект» не заполнено».</w:t>
      </w:r>
    </w:p>
    <w:p w:rsidR="00CD6606" w:rsidRPr="00C03F5D" w:rsidRDefault="00CD6606" w:rsidP="00C03F5D">
      <w:pPr>
        <w:ind w:firstLine="0"/>
        <w:rPr>
          <w:sz w:val="26"/>
          <w:szCs w:val="26"/>
        </w:rPr>
      </w:pPr>
    </w:p>
    <w:p w:rsidR="00411151" w:rsidRPr="00C03F5D" w:rsidRDefault="00411151" w:rsidP="00C03F5D">
      <w:pPr>
        <w:ind w:firstLine="576"/>
        <w:rPr>
          <w:sz w:val="26"/>
          <w:szCs w:val="26"/>
        </w:rPr>
      </w:pPr>
      <w:r w:rsidRPr="00C03F5D">
        <w:rPr>
          <w:sz w:val="26"/>
          <w:szCs w:val="26"/>
        </w:rPr>
        <w:t xml:space="preserve">В интерфейсе </w:t>
      </w:r>
      <w:r w:rsidR="00CD6606" w:rsidRPr="00C03F5D">
        <w:rPr>
          <w:sz w:val="26"/>
          <w:szCs w:val="26"/>
        </w:rPr>
        <w:t xml:space="preserve">"Карточка клиента" </w:t>
      </w:r>
      <w:r w:rsidRPr="00C03F5D">
        <w:rPr>
          <w:sz w:val="26"/>
          <w:szCs w:val="26"/>
        </w:rPr>
        <w:t xml:space="preserve">также можно редактировать параметры карточки уже зарегистрированного клиента, просмотреть историю изменений параметров клиента. </w:t>
      </w:r>
      <w:r w:rsidRPr="00C03F5D">
        <w:rPr>
          <w:sz w:val="26"/>
          <w:szCs w:val="26"/>
        </w:rPr>
        <w:lastRenderedPageBreak/>
        <w:t xml:space="preserve">В закладке </w:t>
      </w:r>
      <w:r w:rsidRPr="00C03F5D">
        <w:rPr>
          <w:i/>
          <w:sz w:val="26"/>
          <w:szCs w:val="26"/>
        </w:rPr>
        <w:t>Справочные данные</w:t>
      </w:r>
      <w:r w:rsidRPr="00C03F5D">
        <w:rPr>
          <w:sz w:val="26"/>
          <w:szCs w:val="26"/>
        </w:rPr>
        <w:t xml:space="preserve"> можно просмотреть дополнительную информацию о клиенте и настроить выдачу справки по данному клиенту.</w:t>
      </w:r>
    </w:p>
    <w:p w:rsidR="005F63DC" w:rsidRPr="00C03F5D" w:rsidRDefault="00C03F5D" w:rsidP="00C03F5D">
      <w:pPr>
        <w:ind w:firstLine="0"/>
        <w:rPr>
          <w:i/>
          <w:snapToGrid w:val="0"/>
          <w:sz w:val="26"/>
          <w:szCs w:val="26"/>
          <w:lang w:eastAsia="ru-RU"/>
        </w:rPr>
      </w:pPr>
      <w:r>
        <w:rPr>
          <w:i/>
          <w:snapToGrid w:val="0"/>
          <w:sz w:val="26"/>
          <w:szCs w:val="26"/>
          <w:lang w:eastAsia="ru-RU"/>
        </w:rPr>
        <w:t>Примечание.</w:t>
      </w:r>
    </w:p>
    <w:p w:rsidR="00DC369F" w:rsidRPr="00C03F5D" w:rsidRDefault="00DC369F" w:rsidP="00C03F5D">
      <w:pPr>
        <w:ind w:firstLine="0"/>
        <w:rPr>
          <w:i/>
          <w:snapToGrid w:val="0"/>
          <w:sz w:val="26"/>
          <w:szCs w:val="26"/>
          <w:lang w:eastAsia="ru-RU"/>
        </w:rPr>
      </w:pPr>
      <w:r w:rsidRPr="00C03F5D">
        <w:rPr>
          <w:i/>
          <w:snapToGrid w:val="0"/>
          <w:sz w:val="26"/>
          <w:szCs w:val="26"/>
          <w:lang w:eastAsia="ru-RU"/>
        </w:rPr>
        <w:t xml:space="preserve">Кнопка просмотра обращений </w:t>
      </w:r>
      <w:r w:rsidR="00F63063" w:rsidRPr="00C03F5D">
        <w:rPr>
          <w:i/>
          <w:noProof/>
          <w:sz w:val="26"/>
          <w:szCs w:val="26"/>
          <w:lang w:eastAsia="ru-RU"/>
        </w:rPr>
        <w:drawing>
          <wp:inline distT="0" distB="0" distL="0" distR="0" wp14:anchorId="6E76D665" wp14:editId="600BE550">
            <wp:extent cx="228600" cy="190500"/>
            <wp:effectExtent l="0" t="0" r="0" b="0"/>
            <wp:docPr id="305" name="Рисунок 1" descr="Безымянны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ымянный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3" t="43250" r="60612" b="5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F5D">
        <w:rPr>
          <w:i/>
          <w:snapToGrid w:val="0"/>
          <w:sz w:val="26"/>
          <w:szCs w:val="26"/>
          <w:lang w:eastAsia="ru-RU"/>
        </w:rPr>
        <w:t xml:space="preserve"> </w:t>
      </w:r>
      <w:r w:rsidRPr="00C03F5D">
        <w:rPr>
          <w:i/>
          <w:snapToGrid w:val="0"/>
          <w:sz w:val="26"/>
          <w:szCs w:val="26"/>
          <w:lang w:eastAsia="ru-RU"/>
        </w:rPr>
        <w:t>рядом с полем "Обращение" при заведении нового клиента невидима, т.к</w:t>
      </w:r>
      <w:r w:rsidR="00C03F5D">
        <w:rPr>
          <w:i/>
          <w:snapToGrid w:val="0"/>
          <w:sz w:val="26"/>
          <w:szCs w:val="26"/>
          <w:lang w:eastAsia="ru-RU"/>
        </w:rPr>
        <w:t>.</w:t>
      </w:r>
      <w:r w:rsidRPr="00C03F5D">
        <w:rPr>
          <w:i/>
          <w:snapToGrid w:val="0"/>
          <w:sz w:val="26"/>
          <w:szCs w:val="26"/>
          <w:lang w:eastAsia="ru-RU"/>
        </w:rPr>
        <w:t xml:space="preserve"> пока клиент не создан,</w:t>
      </w:r>
      <w:r w:rsidR="00034DF0" w:rsidRPr="00C03F5D">
        <w:rPr>
          <w:i/>
          <w:snapToGrid w:val="0"/>
          <w:sz w:val="26"/>
          <w:szCs w:val="26"/>
          <w:lang w:eastAsia="ru-RU"/>
        </w:rPr>
        <w:t xml:space="preserve"> то обращений этого клиента еще нет.</w:t>
      </w:r>
    </w:p>
    <w:p w:rsidR="00411151" w:rsidRPr="00C03F5D" w:rsidRDefault="00411151" w:rsidP="00C03F5D">
      <w:pPr>
        <w:pStyle w:val="Normal2"/>
        <w:spacing w:before="0" w:after="0" w:line="360" w:lineRule="auto"/>
        <w:ind w:firstLine="720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Выбор </w:t>
      </w:r>
      <w:r w:rsidRPr="00C03F5D">
        <w:rPr>
          <w:b/>
          <w:bCs/>
          <w:i/>
          <w:iCs/>
          <w:sz w:val="26"/>
          <w:szCs w:val="26"/>
          <w:u w:val="single"/>
        </w:rPr>
        <w:t>Группы налогообложения</w:t>
      </w:r>
      <w:r w:rsidRPr="00C03F5D">
        <w:rPr>
          <w:sz w:val="26"/>
          <w:szCs w:val="26"/>
        </w:rPr>
        <w:t xml:space="preserve"> определяет количество налогов и правила, по которым они будут начисляться клиенту с учетом ставок налогов, момента начисления налогов (например, НДС в момент предоставления услуг, НДС в момент предоставления услуг и НСП в момент предоставления услуг, НДС в момент предоставления услуг и НСП в момент оплаты услуг).</w:t>
      </w:r>
    </w:p>
    <w:p w:rsidR="00A02C10" w:rsidRPr="00C03F5D" w:rsidRDefault="00411151" w:rsidP="00C03F5D">
      <w:pPr>
        <w:pStyle w:val="Normal2"/>
        <w:spacing w:before="0" w:after="0" w:line="360" w:lineRule="auto"/>
        <w:ind w:firstLine="576"/>
        <w:jc w:val="both"/>
        <w:rPr>
          <w:i/>
          <w:sz w:val="26"/>
          <w:szCs w:val="26"/>
        </w:rPr>
      </w:pPr>
      <w:r w:rsidRPr="00C03F5D">
        <w:rPr>
          <w:sz w:val="26"/>
          <w:szCs w:val="26"/>
        </w:rPr>
        <w:t xml:space="preserve">После регистрации всей необходимой информации нажмите кнопку </w:t>
      </w:r>
      <w:r w:rsidRPr="00C03F5D">
        <w:rPr>
          <w:i/>
          <w:iCs/>
          <w:sz w:val="26"/>
          <w:szCs w:val="26"/>
        </w:rPr>
        <w:t>Создать</w:t>
      </w:r>
      <w:r w:rsidRPr="00C03F5D">
        <w:rPr>
          <w:sz w:val="26"/>
          <w:szCs w:val="26"/>
        </w:rPr>
        <w:t xml:space="preserve">. После сохранения становятся доступными кнопки </w:t>
      </w:r>
      <w:r w:rsidRPr="00C03F5D">
        <w:rPr>
          <w:i/>
          <w:sz w:val="26"/>
          <w:szCs w:val="26"/>
        </w:rPr>
        <w:t>Группы доставки,</w:t>
      </w:r>
      <w:r w:rsidRPr="00C03F5D">
        <w:rPr>
          <w:sz w:val="26"/>
          <w:szCs w:val="26"/>
        </w:rPr>
        <w:t xml:space="preserve"> </w:t>
      </w:r>
      <w:bookmarkStart w:id="37" w:name="_Toc509294425"/>
      <w:bookmarkStart w:id="38" w:name="_Toc509301308"/>
      <w:r w:rsidRPr="00C03F5D">
        <w:rPr>
          <w:i/>
          <w:sz w:val="26"/>
          <w:szCs w:val="26"/>
        </w:rPr>
        <w:t>Банковские реквизиты</w:t>
      </w:r>
      <w:r w:rsidR="00A02C10" w:rsidRPr="00C03F5D">
        <w:rPr>
          <w:i/>
          <w:sz w:val="26"/>
          <w:szCs w:val="26"/>
        </w:rPr>
        <w:t>.</w:t>
      </w:r>
    </w:p>
    <w:p w:rsidR="001F6610" w:rsidRPr="00C03F5D" w:rsidRDefault="001F6610" w:rsidP="00C03F5D">
      <w:pPr>
        <w:pStyle w:val="Normal2"/>
        <w:spacing w:before="0" w:after="0" w:line="360" w:lineRule="auto"/>
        <w:ind w:firstLine="576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39" w:name="_Toc150058774"/>
      <w:bookmarkStart w:id="40" w:name="_Ref289417564"/>
      <w:bookmarkStart w:id="41" w:name="_Toc63361019"/>
      <w:r w:rsidRPr="00C03F5D">
        <w:rPr>
          <w:rFonts w:ascii="Times New Roman" w:hAnsi="Times New Roman" w:cs="Times New Roman"/>
          <w:sz w:val="26"/>
          <w:szCs w:val="26"/>
        </w:rPr>
        <w:t>Создание нового лицевого счета</w:t>
      </w:r>
      <w:bookmarkEnd w:id="37"/>
      <w:bookmarkEnd w:id="38"/>
      <w:bookmarkEnd w:id="39"/>
      <w:bookmarkEnd w:id="40"/>
      <w:bookmarkEnd w:id="41"/>
    </w:p>
    <w:p w:rsidR="00411151" w:rsidRPr="00C03F5D" w:rsidRDefault="00411151" w:rsidP="00C03F5D">
      <w:pPr>
        <w:rPr>
          <w:iCs/>
          <w:snapToGrid w:val="0"/>
          <w:sz w:val="26"/>
          <w:szCs w:val="26"/>
        </w:rPr>
      </w:pPr>
      <w:r w:rsidRPr="00C03F5D">
        <w:rPr>
          <w:iCs/>
          <w:snapToGrid w:val="0"/>
          <w:sz w:val="26"/>
          <w:szCs w:val="26"/>
        </w:rPr>
        <w:t xml:space="preserve">Следующим шагом в регистрации клиента является формирование </w:t>
      </w:r>
      <w:r w:rsidRPr="00C03F5D">
        <w:rPr>
          <w:b/>
          <w:bCs/>
          <w:i/>
          <w:snapToGrid w:val="0"/>
          <w:sz w:val="26"/>
          <w:szCs w:val="26"/>
          <w:u w:val="single"/>
        </w:rPr>
        <w:t>биллинговой группы</w:t>
      </w:r>
      <w:r w:rsidRPr="00C03F5D">
        <w:rPr>
          <w:iCs/>
          <w:snapToGrid w:val="0"/>
          <w:sz w:val="26"/>
          <w:szCs w:val="26"/>
        </w:rPr>
        <w:t xml:space="preserve">. Для этого необходимо нажать кнопку </w:t>
      </w:r>
      <w:r w:rsidR="008D3FD0" w:rsidRPr="00C03F5D">
        <w:rPr>
          <w:iCs/>
          <w:snapToGrid w:val="0"/>
          <w:sz w:val="26"/>
          <w:szCs w:val="26"/>
        </w:rPr>
        <w:t>«</w:t>
      </w:r>
      <w:r w:rsidRPr="00C03F5D">
        <w:rPr>
          <w:snapToGrid w:val="0"/>
          <w:sz w:val="26"/>
          <w:szCs w:val="26"/>
        </w:rPr>
        <w:t>Группа доставки</w:t>
      </w:r>
      <w:r w:rsidR="008D3FD0" w:rsidRPr="00C03F5D">
        <w:rPr>
          <w:snapToGrid w:val="0"/>
          <w:sz w:val="26"/>
          <w:szCs w:val="26"/>
        </w:rPr>
        <w:t>»</w:t>
      </w:r>
      <w:r w:rsidRPr="00C03F5D">
        <w:rPr>
          <w:iCs/>
          <w:snapToGrid w:val="0"/>
          <w:sz w:val="26"/>
          <w:szCs w:val="26"/>
        </w:rPr>
        <w:t xml:space="preserve"> в интерфейсе </w:t>
      </w:r>
      <w:r w:rsidRPr="00C03F5D">
        <w:rPr>
          <w:i/>
          <w:iCs/>
          <w:snapToGrid w:val="0"/>
          <w:sz w:val="26"/>
          <w:szCs w:val="26"/>
        </w:rPr>
        <w:t>Карточка клиента</w:t>
      </w:r>
      <w:r w:rsidRPr="00C03F5D">
        <w:rPr>
          <w:iCs/>
          <w:snapToGrid w:val="0"/>
          <w:sz w:val="26"/>
          <w:szCs w:val="26"/>
        </w:rPr>
        <w:t xml:space="preserve"> и создать новую запись.</w:t>
      </w:r>
    </w:p>
    <w:p w:rsidR="00411151" w:rsidRPr="00C03F5D" w:rsidRDefault="00411151" w:rsidP="00C03F5D">
      <w:pPr>
        <w:pStyle w:val="Normal2"/>
        <w:spacing w:before="0" w:after="0" w:line="360" w:lineRule="auto"/>
        <w:ind w:firstLine="431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Лицевой счет содержит всю историю начислений и оплат с возможностью определения времени, атрибутов и стоимости каждой оказанной услуги. По данным лицевого счета можно получить любую информацию о начислениях и оплате услуг за произвольный период.</w:t>
      </w:r>
    </w:p>
    <w:p w:rsidR="003E745D" w:rsidRPr="00C03F5D" w:rsidRDefault="00411151" w:rsidP="00C03F5D">
      <w:pPr>
        <w:ind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</w:t>
      </w:r>
      <w:r w:rsidR="003E745D" w:rsidRPr="00C03F5D">
        <w:rPr>
          <w:i/>
          <w:sz w:val="26"/>
          <w:szCs w:val="26"/>
        </w:rPr>
        <w:t>.</w:t>
      </w:r>
    </w:p>
    <w:p w:rsidR="00411151" w:rsidRPr="00C03F5D" w:rsidRDefault="00411151" w:rsidP="00C03F5D">
      <w:pPr>
        <w:ind w:firstLine="0"/>
        <w:rPr>
          <w:sz w:val="26"/>
          <w:szCs w:val="26"/>
        </w:rPr>
      </w:pPr>
      <w:r w:rsidRPr="00C03F5D">
        <w:rPr>
          <w:i/>
          <w:sz w:val="26"/>
          <w:szCs w:val="26"/>
        </w:rPr>
        <w:t>В момент создания новой группы доступна для заполнения закладка "Группы доставки". После сохранения информации для редактирования становятся доступными все остальные закладки.</w:t>
      </w:r>
    </w:p>
    <w:p w:rsidR="00411151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3691B62" wp14:editId="324C58F7">
            <wp:extent cx="4508500" cy="2794000"/>
            <wp:effectExtent l="0" t="0" r="0" b="0"/>
            <wp:docPr id="304" name="Рисунок 1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/>
                    </pic:cNvPicPr>
                  </pic:nvPicPr>
                  <pic:blipFill>
                    <a:blip r:embed="rId1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9" t="21744" r="27460" b="2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rPr>
          <w:sz w:val="26"/>
          <w:szCs w:val="26"/>
        </w:rPr>
      </w:pPr>
    </w:p>
    <w:p w:rsidR="00FA044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bCs/>
          <w:sz w:val="26"/>
          <w:szCs w:val="26"/>
        </w:rPr>
        <w:t xml:space="preserve">Поле </w:t>
      </w:r>
      <w:r w:rsidRPr="00C03F5D">
        <w:rPr>
          <w:bCs/>
          <w:i/>
          <w:iCs/>
          <w:sz w:val="26"/>
          <w:szCs w:val="26"/>
        </w:rPr>
        <w:t>Адрес доставки</w:t>
      </w:r>
      <w:r w:rsidRPr="00C03F5D">
        <w:rPr>
          <w:sz w:val="26"/>
          <w:szCs w:val="26"/>
        </w:rPr>
        <w:t xml:space="preserve"> (адрес, по которому клиенту будут доставляться счета и другая корреспонденция)</w:t>
      </w:r>
      <w:r w:rsidRPr="00C03F5D">
        <w:rPr>
          <w:b/>
          <w:sz w:val="26"/>
          <w:szCs w:val="26"/>
        </w:rPr>
        <w:t xml:space="preserve"> </w:t>
      </w:r>
      <w:r w:rsidRPr="00C03F5D">
        <w:rPr>
          <w:bCs/>
          <w:sz w:val="26"/>
          <w:szCs w:val="26"/>
        </w:rPr>
        <w:t>п</w:t>
      </w:r>
      <w:r w:rsidRPr="00C03F5D">
        <w:rPr>
          <w:sz w:val="26"/>
          <w:szCs w:val="26"/>
        </w:rPr>
        <w:t>о умолчанию заполняется и</w:t>
      </w:r>
      <w:r w:rsidR="00C03F5D">
        <w:rPr>
          <w:sz w:val="26"/>
          <w:szCs w:val="26"/>
        </w:rPr>
        <w:t>нформацией из карточки клиента.</w:t>
      </w:r>
    </w:p>
    <w:p w:rsidR="00FA0441" w:rsidRPr="00C03F5D" w:rsidRDefault="00FA044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Так же адрес доставки можно ввести в интерфейсе «Ввод адресной информации», который вызывается при нажатии кнопки</w:t>
      </w:r>
      <w:r w:rsidR="00C03F5D">
        <w:rPr>
          <w:sz w:val="26"/>
          <w:szCs w:val="26"/>
        </w:rPr>
        <w:t xml:space="preserve"> </w:t>
      </w:r>
      <w:r w:rsidR="00F63063" w:rsidRPr="00C03F5D">
        <w:rPr>
          <w:noProof/>
          <w:snapToGrid/>
          <w:sz w:val="26"/>
          <w:szCs w:val="26"/>
        </w:rPr>
        <w:drawing>
          <wp:inline distT="0" distB="0" distL="0" distR="0" wp14:anchorId="35FDD7D1" wp14:editId="664D4FD4">
            <wp:extent cx="254000" cy="254000"/>
            <wp:effectExtent l="0" t="0" r="0" b="0"/>
            <wp:docPr id="303" name="Рисунок 1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03F5D">
        <w:rPr>
          <w:b/>
          <w:bCs/>
          <w:sz w:val="26"/>
          <w:szCs w:val="26"/>
        </w:rPr>
        <w:t>.</w:t>
      </w:r>
    </w:p>
    <w:p w:rsidR="00FA0441" w:rsidRPr="00C03F5D" w:rsidRDefault="003E745D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</w:t>
      </w:r>
      <w:r w:rsidR="00FA0441" w:rsidRPr="00C03F5D">
        <w:rPr>
          <w:sz w:val="26"/>
          <w:szCs w:val="26"/>
        </w:rPr>
        <w:t>ля некоторых типов доставки запре</w:t>
      </w:r>
      <w:r w:rsidRPr="00C03F5D">
        <w:rPr>
          <w:sz w:val="26"/>
          <w:szCs w:val="26"/>
        </w:rPr>
        <w:t>щен</w:t>
      </w:r>
      <w:r w:rsidR="00FA0441" w:rsidRPr="00C03F5D">
        <w:rPr>
          <w:sz w:val="26"/>
          <w:szCs w:val="26"/>
        </w:rPr>
        <w:t xml:space="preserve"> ручно</w:t>
      </w:r>
      <w:r w:rsidRPr="00C03F5D">
        <w:rPr>
          <w:sz w:val="26"/>
          <w:szCs w:val="26"/>
        </w:rPr>
        <w:t>й</w:t>
      </w:r>
      <w:r w:rsidR="00FA0441" w:rsidRPr="00C03F5D">
        <w:rPr>
          <w:sz w:val="26"/>
          <w:szCs w:val="26"/>
        </w:rPr>
        <w:t xml:space="preserve"> </w:t>
      </w:r>
      <w:r w:rsidRPr="00C03F5D">
        <w:rPr>
          <w:sz w:val="26"/>
          <w:szCs w:val="26"/>
        </w:rPr>
        <w:t xml:space="preserve">ввод </w:t>
      </w:r>
      <w:r w:rsidR="00FA0441" w:rsidRPr="00C03F5D">
        <w:rPr>
          <w:sz w:val="26"/>
          <w:szCs w:val="26"/>
        </w:rPr>
        <w:t>адреса доставки (</w:t>
      </w:r>
      <w:r w:rsidRPr="00C03F5D">
        <w:rPr>
          <w:sz w:val="26"/>
          <w:szCs w:val="26"/>
        </w:rPr>
        <w:t>нет возможности</w:t>
      </w:r>
      <w:r w:rsidR="00FA0441" w:rsidRPr="00C03F5D">
        <w:rPr>
          <w:sz w:val="26"/>
          <w:szCs w:val="26"/>
        </w:rPr>
        <w:t xml:space="preserve"> снять галочку «Контроль адреса» в интерфейсе «Ввод адресной информации») и контролир</w:t>
      </w:r>
      <w:r w:rsidRPr="00C03F5D">
        <w:rPr>
          <w:sz w:val="26"/>
          <w:szCs w:val="26"/>
        </w:rPr>
        <w:t>уется</w:t>
      </w:r>
      <w:r w:rsidR="00FA0441" w:rsidRPr="00C03F5D">
        <w:rPr>
          <w:sz w:val="26"/>
          <w:szCs w:val="26"/>
        </w:rPr>
        <w:t xml:space="preserve"> полнот</w:t>
      </w:r>
      <w:r w:rsidRPr="00C03F5D">
        <w:rPr>
          <w:sz w:val="26"/>
          <w:szCs w:val="26"/>
        </w:rPr>
        <w:t>а</w:t>
      </w:r>
      <w:r w:rsidR="00FA0441" w:rsidRPr="00C03F5D">
        <w:rPr>
          <w:sz w:val="26"/>
          <w:szCs w:val="26"/>
        </w:rPr>
        <w:t xml:space="preserve"> заполнения адреса доставки.</w:t>
      </w:r>
    </w:p>
    <w:p w:rsidR="003E745D" w:rsidRPr="00C03F5D" w:rsidRDefault="003E745D" w:rsidP="00C03F5D">
      <w:pPr>
        <w:ind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3E745D" w:rsidRPr="00C03F5D" w:rsidRDefault="003E745D" w:rsidP="00C03F5D">
      <w:pPr>
        <w:ind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Параметры типов доставки настраиваются в интерфейсе «Каталоги→Доставка→Типы доставки» (см.</w:t>
      </w:r>
      <w:r w:rsidR="00611DAC" w:rsidRPr="00C03F5D">
        <w:rPr>
          <w:i/>
          <w:sz w:val="26"/>
          <w:szCs w:val="26"/>
        </w:rPr>
        <w:t xml:space="preserve"> </w:t>
      </w:r>
      <w:r w:rsidR="002D4201" w:rsidRPr="00C03F5D">
        <w:rPr>
          <w:i/>
          <w:sz w:val="26"/>
          <w:szCs w:val="26"/>
        </w:rPr>
        <w:t xml:space="preserve">документе </w:t>
      </w:r>
      <w:r w:rsidR="00611DAC" w:rsidRPr="00C03F5D">
        <w:rPr>
          <w:i/>
          <w:sz w:val="26"/>
          <w:szCs w:val="26"/>
        </w:rPr>
        <w:t>[</w:t>
      </w:r>
      <w:r w:rsidR="00611DAC" w:rsidRPr="00C03F5D">
        <w:rPr>
          <w:i/>
          <w:sz w:val="26"/>
          <w:szCs w:val="26"/>
        </w:rPr>
        <w:fldChar w:fldCharType="begin"/>
      </w:r>
      <w:r w:rsidR="00611DAC" w:rsidRPr="00C03F5D">
        <w:rPr>
          <w:i/>
          <w:sz w:val="26"/>
          <w:szCs w:val="26"/>
        </w:rPr>
        <w:instrText xml:space="preserve"> REF Админ \r \h </w:instrText>
      </w:r>
      <w:r w:rsidR="00C03F5D" w:rsidRPr="00C03F5D">
        <w:rPr>
          <w:i/>
          <w:sz w:val="26"/>
          <w:szCs w:val="26"/>
        </w:rPr>
        <w:instrText xml:space="preserve"> \* MERGEFORMAT </w:instrText>
      </w:r>
      <w:r w:rsidR="00611DAC" w:rsidRPr="00C03F5D">
        <w:rPr>
          <w:i/>
          <w:sz w:val="26"/>
          <w:szCs w:val="26"/>
        </w:rPr>
      </w:r>
      <w:r w:rsidR="00611DAC" w:rsidRPr="00C03F5D">
        <w:rPr>
          <w:i/>
          <w:sz w:val="26"/>
          <w:szCs w:val="26"/>
        </w:rPr>
        <w:fldChar w:fldCharType="separate"/>
      </w:r>
      <w:r w:rsidR="00571282" w:rsidRPr="00C03F5D">
        <w:rPr>
          <w:i/>
          <w:sz w:val="26"/>
          <w:szCs w:val="26"/>
        </w:rPr>
        <w:t>1</w:t>
      </w:r>
      <w:r w:rsidR="00611DAC" w:rsidRPr="00C03F5D">
        <w:rPr>
          <w:i/>
          <w:sz w:val="26"/>
          <w:szCs w:val="26"/>
        </w:rPr>
        <w:fldChar w:fldCharType="end"/>
      </w:r>
      <w:r w:rsidR="00611DAC" w:rsidRPr="00C03F5D">
        <w:rPr>
          <w:i/>
          <w:sz w:val="26"/>
          <w:szCs w:val="26"/>
        </w:rPr>
        <w:t>])</w:t>
      </w:r>
      <w:r w:rsidRPr="00C03F5D">
        <w:rPr>
          <w:i/>
          <w:sz w:val="26"/>
          <w:szCs w:val="26"/>
        </w:rPr>
        <w:t>.</w:t>
      </w:r>
    </w:p>
    <w:p w:rsidR="003E745D" w:rsidRPr="00C03F5D" w:rsidRDefault="003E745D" w:rsidP="00C03F5D">
      <w:pPr>
        <w:ind w:firstLine="0"/>
        <w:rPr>
          <w:sz w:val="26"/>
          <w:szCs w:val="26"/>
        </w:rPr>
      </w:pPr>
      <w:r w:rsidRPr="00C03F5D">
        <w:rPr>
          <w:i/>
          <w:sz w:val="26"/>
          <w:szCs w:val="26"/>
        </w:rPr>
        <w:t xml:space="preserve">Интерфейс «Ввод адресной информации» описан в </w:t>
      </w:r>
      <w:r w:rsidR="002D4201" w:rsidRPr="00C03F5D">
        <w:rPr>
          <w:i/>
          <w:sz w:val="26"/>
          <w:szCs w:val="26"/>
        </w:rPr>
        <w:t xml:space="preserve">документе </w:t>
      </w:r>
      <w:r w:rsidR="00611DAC" w:rsidRPr="00C03F5D">
        <w:rPr>
          <w:i/>
          <w:sz w:val="26"/>
          <w:szCs w:val="26"/>
        </w:rPr>
        <w:t>[</w:t>
      </w:r>
      <w:r w:rsidR="00611DAC" w:rsidRPr="00C03F5D">
        <w:rPr>
          <w:i/>
          <w:sz w:val="26"/>
          <w:szCs w:val="26"/>
          <w:lang w:val="en-US"/>
        </w:rPr>
        <w:fldChar w:fldCharType="begin"/>
      </w:r>
      <w:r w:rsidR="00611DAC" w:rsidRPr="00C03F5D">
        <w:rPr>
          <w:i/>
          <w:sz w:val="26"/>
          <w:szCs w:val="26"/>
        </w:rPr>
        <w:instrText xml:space="preserve"> </w:instrText>
      </w:r>
      <w:r w:rsidR="00611DAC" w:rsidRPr="00C03F5D">
        <w:rPr>
          <w:i/>
          <w:sz w:val="26"/>
          <w:szCs w:val="26"/>
          <w:lang w:val="en-US"/>
        </w:rPr>
        <w:instrText>REF</w:instrText>
      </w:r>
      <w:r w:rsidR="00611DAC" w:rsidRPr="00C03F5D">
        <w:rPr>
          <w:i/>
          <w:sz w:val="26"/>
          <w:szCs w:val="26"/>
        </w:rPr>
        <w:instrText xml:space="preserve"> _</w:instrText>
      </w:r>
      <w:r w:rsidR="00611DAC" w:rsidRPr="00C03F5D">
        <w:rPr>
          <w:i/>
          <w:sz w:val="26"/>
          <w:szCs w:val="26"/>
          <w:lang w:val="en-US"/>
        </w:rPr>
        <w:instrText>Ref</w:instrText>
      </w:r>
      <w:r w:rsidR="00611DAC" w:rsidRPr="00C03F5D">
        <w:rPr>
          <w:i/>
          <w:sz w:val="26"/>
          <w:szCs w:val="26"/>
        </w:rPr>
        <w:instrText>308087210 \</w:instrText>
      </w:r>
      <w:r w:rsidR="00611DAC" w:rsidRPr="00C03F5D">
        <w:rPr>
          <w:i/>
          <w:sz w:val="26"/>
          <w:szCs w:val="26"/>
          <w:lang w:val="en-US"/>
        </w:rPr>
        <w:instrText>r</w:instrText>
      </w:r>
      <w:r w:rsidR="00611DAC" w:rsidRPr="00C03F5D">
        <w:rPr>
          <w:i/>
          <w:sz w:val="26"/>
          <w:szCs w:val="26"/>
        </w:rPr>
        <w:instrText xml:space="preserve"> \</w:instrText>
      </w:r>
      <w:r w:rsidR="00611DAC" w:rsidRPr="00C03F5D">
        <w:rPr>
          <w:i/>
          <w:sz w:val="26"/>
          <w:szCs w:val="26"/>
          <w:lang w:val="en-US"/>
        </w:rPr>
        <w:instrText>h</w:instrText>
      </w:r>
      <w:r w:rsidR="00611DAC" w:rsidRPr="00C03F5D">
        <w:rPr>
          <w:i/>
          <w:sz w:val="26"/>
          <w:szCs w:val="26"/>
        </w:rPr>
        <w:instrText xml:space="preserve"> </w:instrText>
      </w:r>
      <w:r w:rsidR="00C03F5D" w:rsidRPr="00C03F5D">
        <w:rPr>
          <w:i/>
          <w:sz w:val="26"/>
          <w:szCs w:val="26"/>
        </w:rPr>
        <w:instrText xml:space="preserve"> \* </w:instrText>
      </w:r>
      <w:r w:rsidR="00C03F5D" w:rsidRPr="00C03F5D">
        <w:rPr>
          <w:i/>
          <w:sz w:val="26"/>
          <w:szCs w:val="26"/>
          <w:lang w:val="en-US"/>
        </w:rPr>
        <w:instrText>MERGEFORMAT</w:instrText>
      </w:r>
      <w:r w:rsidR="00C03F5D" w:rsidRPr="00C03F5D">
        <w:rPr>
          <w:i/>
          <w:sz w:val="26"/>
          <w:szCs w:val="26"/>
        </w:rPr>
        <w:instrText xml:space="preserve"> </w:instrText>
      </w:r>
      <w:r w:rsidR="00611DAC" w:rsidRPr="00C03F5D">
        <w:rPr>
          <w:i/>
          <w:sz w:val="26"/>
          <w:szCs w:val="26"/>
          <w:lang w:val="en-US"/>
        </w:rPr>
      </w:r>
      <w:r w:rsidR="00611DAC" w:rsidRPr="00C03F5D">
        <w:rPr>
          <w:i/>
          <w:sz w:val="26"/>
          <w:szCs w:val="26"/>
          <w:lang w:val="en-US"/>
        </w:rPr>
        <w:fldChar w:fldCharType="separate"/>
      </w:r>
      <w:r w:rsidR="00571282" w:rsidRPr="00C03F5D">
        <w:rPr>
          <w:i/>
          <w:sz w:val="26"/>
          <w:szCs w:val="26"/>
        </w:rPr>
        <w:t>2</w:t>
      </w:r>
      <w:r w:rsidR="00611DAC" w:rsidRPr="00C03F5D">
        <w:rPr>
          <w:i/>
          <w:sz w:val="26"/>
          <w:szCs w:val="26"/>
          <w:lang w:val="en-US"/>
        </w:rPr>
        <w:fldChar w:fldCharType="end"/>
      </w:r>
      <w:r w:rsidR="00611DAC" w:rsidRPr="00C03F5D">
        <w:rPr>
          <w:i/>
          <w:sz w:val="26"/>
          <w:szCs w:val="26"/>
        </w:rPr>
        <w:t>].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Согласно выбранному типу доставки становятся обязательными для заполнения разные поля. Например, при выбранном типе доставки «</w:t>
      </w:r>
      <w:r w:rsidRPr="00C03F5D">
        <w:rPr>
          <w:sz w:val="26"/>
          <w:szCs w:val="26"/>
          <w:lang w:val="en-US"/>
        </w:rPr>
        <w:t>E</w:t>
      </w:r>
      <w:r w:rsidRPr="00C03F5D">
        <w:rPr>
          <w:sz w:val="26"/>
          <w:szCs w:val="26"/>
        </w:rPr>
        <w:t>-</w:t>
      </w:r>
      <w:r w:rsidRPr="00C03F5D">
        <w:rPr>
          <w:sz w:val="26"/>
          <w:szCs w:val="26"/>
          <w:lang w:val="en-US"/>
        </w:rPr>
        <w:t>mail</w:t>
      </w:r>
      <w:r w:rsidRPr="00C03F5D">
        <w:rPr>
          <w:sz w:val="26"/>
          <w:szCs w:val="26"/>
        </w:rPr>
        <w:t>» обязательно для заполнения поля «</w:t>
      </w:r>
      <w:r w:rsidRPr="00C03F5D">
        <w:rPr>
          <w:sz w:val="26"/>
          <w:szCs w:val="26"/>
          <w:lang w:val="en-US"/>
        </w:rPr>
        <w:t>E</w:t>
      </w:r>
      <w:r w:rsidRPr="00C03F5D">
        <w:rPr>
          <w:sz w:val="26"/>
          <w:szCs w:val="26"/>
        </w:rPr>
        <w:t>-</w:t>
      </w:r>
      <w:r w:rsidRPr="00C03F5D">
        <w:rPr>
          <w:sz w:val="26"/>
          <w:szCs w:val="26"/>
          <w:lang w:val="en-US"/>
        </w:rPr>
        <w:t>mail</w:t>
      </w:r>
      <w:r w:rsidRPr="00C03F5D">
        <w:rPr>
          <w:sz w:val="26"/>
          <w:szCs w:val="26"/>
        </w:rPr>
        <w:t>», при других типах доставки это поле необязательно для заполнения.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bCs/>
          <w:sz w:val="26"/>
          <w:szCs w:val="26"/>
        </w:rPr>
        <w:t xml:space="preserve">В поле </w:t>
      </w:r>
      <w:r w:rsidRPr="00C03F5D">
        <w:rPr>
          <w:bCs/>
          <w:i/>
          <w:iCs/>
          <w:sz w:val="26"/>
          <w:szCs w:val="26"/>
        </w:rPr>
        <w:t xml:space="preserve">Вид оплаты </w:t>
      </w:r>
      <w:r w:rsidRPr="00C03F5D">
        <w:rPr>
          <w:bCs/>
          <w:sz w:val="26"/>
          <w:szCs w:val="26"/>
        </w:rPr>
        <w:t>выберите из списка нужное значение</w:t>
      </w:r>
      <w:r w:rsidRPr="00C03F5D">
        <w:rPr>
          <w:bCs/>
          <w:i/>
          <w:iCs/>
          <w:sz w:val="26"/>
          <w:szCs w:val="26"/>
        </w:rPr>
        <w:t xml:space="preserve"> (</w:t>
      </w:r>
      <w:r w:rsidRPr="00C03F5D">
        <w:rPr>
          <w:sz w:val="26"/>
          <w:szCs w:val="26"/>
        </w:rPr>
        <w:t>Кредит/Аванс) для указания метода взаиморасчетов.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b/>
          <w:i/>
          <w:iCs/>
          <w:sz w:val="26"/>
          <w:szCs w:val="26"/>
          <w:u w:val="single"/>
        </w:rPr>
        <w:lastRenderedPageBreak/>
        <w:t>Валюта</w:t>
      </w:r>
      <w:r w:rsidRPr="00C03F5D">
        <w:rPr>
          <w:b/>
          <w:sz w:val="26"/>
          <w:szCs w:val="26"/>
          <w:u w:val="single"/>
        </w:rPr>
        <w:t xml:space="preserve"> </w:t>
      </w:r>
      <w:r w:rsidRPr="00C03F5D">
        <w:rPr>
          <w:b/>
          <w:i/>
          <w:iCs/>
          <w:sz w:val="26"/>
          <w:szCs w:val="26"/>
          <w:u w:val="single"/>
        </w:rPr>
        <w:t>биллинговой группы</w:t>
      </w:r>
      <w:r w:rsidRPr="00C03F5D">
        <w:rPr>
          <w:bCs/>
          <w:sz w:val="26"/>
          <w:szCs w:val="26"/>
        </w:rPr>
        <w:t xml:space="preserve"> определяет валюту, в которой будут храниться все начисления абонентов, зарегистрированных в этой биллинговой группе. Валюта биллинговой группы должна совпадать с валютой тарифного плана, по которому работает подключение.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  <w:u w:val="single"/>
        </w:rPr>
        <w:t>Примечание:</w:t>
      </w:r>
      <w:r w:rsidRPr="00C03F5D">
        <w:rPr>
          <w:i/>
          <w:sz w:val="26"/>
          <w:szCs w:val="26"/>
        </w:rPr>
        <w:t xml:space="preserve"> изменить валюту группы доставки можно только до сохранения данных. После сохранения поле Валюта становится недоступным для редактирования.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bCs/>
          <w:sz w:val="26"/>
          <w:szCs w:val="26"/>
        </w:rPr>
        <w:t xml:space="preserve">В поле </w:t>
      </w:r>
      <w:r w:rsidRPr="00C03F5D">
        <w:rPr>
          <w:b/>
          <w:bCs/>
          <w:i/>
          <w:iCs/>
          <w:sz w:val="26"/>
          <w:szCs w:val="26"/>
        </w:rPr>
        <w:t>Точка выст</w:t>
      </w:r>
      <w:r w:rsidRPr="00C03F5D">
        <w:rPr>
          <w:b/>
          <w:sz w:val="26"/>
          <w:szCs w:val="26"/>
        </w:rPr>
        <w:t xml:space="preserve">. </w:t>
      </w:r>
      <w:r w:rsidRPr="00C03F5D">
        <w:rPr>
          <w:bCs/>
          <w:sz w:val="26"/>
          <w:szCs w:val="26"/>
        </w:rPr>
        <w:t>необходимо из списка выбрать</w:t>
      </w:r>
      <w:r w:rsidRPr="00C03F5D">
        <w:rPr>
          <w:b/>
          <w:sz w:val="26"/>
          <w:szCs w:val="26"/>
        </w:rPr>
        <w:t xml:space="preserve"> </w:t>
      </w:r>
      <w:r w:rsidRPr="00C03F5D">
        <w:rPr>
          <w:bCs/>
          <w:sz w:val="26"/>
          <w:szCs w:val="26"/>
        </w:rPr>
        <w:t>н</w:t>
      </w:r>
      <w:r w:rsidRPr="00C03F5D">
        <w:rPr>
          <w:sz w:val="26"/>
          <w:szCs w:val="26"/>
        </w:rPr>
        <w:t xml:space="preserve">аименование </w:t>
      </w:r>
      <w:r w:rsidRPr="00C03F5D">
        <w:rPr>
          <w:b/>
          <w:bCs/>
          <w:i/>
          <w:iCs/>
          <w:sz w:val="26"/>
          <w:szCs w:val="26"/>
          <w:u w:val="single"/>
        </w:rPr>
        <w:t xml:space="preserve">точки выставления </w:t>
      </w:r>
      <w:r w:rsidRPr="00C03F5D">
        <w:rPr>
          <w:sz w:val="26"/>
          <w:szCs w:val="26"/>
        </w:rPr>
        <w:t xml:space="preserve">счетов за услуги связи. Точка выставления определяет дату выставления счетов за услуги связи (дата начала </w:t>
      </w:r>
      <w:r w:rsidRPr="00C03F5D">
        <w:rPr>
          <w:b/>
          <w:bCs/>
          <w:i/>
          <w:iCs/>
          <w:sz w:val="26"/>
          <w:szCs w:val="26"/>
          <w:u w:val="single"/>
        </w:rPr>
        <w:t>биллингового цикла</w:t>
      </w:r>
      <w:r w:rsidRPr="00C03F5D">
        <w:rPr>
          <w:b/>
          <w:bCs/>
          <w:i/>
          <w:iCs/>
          <w:sz w:val="26"/>
          <w:szCs w:val="26"/>
        </w:rPr>
        <w:t xml:space="preserve"> - </w:t>
      </w:r>
      <w:r w:rsidRPr="00C03F5D">
        <w:rPr>
          <w:sz w:val="26"/>
          <w:szCs w:val="26"/>
        </w:rPr>
        <w:t>расчетного периода, за который производится взаиморасчет за услуги связи). Присвоив каждой биллинговой группе определенную точку выставления, есть возможность выставлять счета за услуги связи отдельно по группам клиентов.</w:t>
      </w:r>
    </w:p>
    <w:p w:rsidR="00411151" w:rsidRPr="00C03F5D" w:rsidRDefault="00411151" w:rsidP="00C03F5D">
      <w:pPr>
        <w:pStyle w:val="Normal2"/>
        <w:spacing w:before="0" w:after="0" w:line="360" w:lineRule="auto"/>
        <w:ind w:left="720"/>
        <w:jc w:val="both"/>
        <w:rPr>
          <w:b/>
          <w:bCs/>
          <w:i/>
          <w:iCs/>
          <w:sz w:val="26"/>
          <w:szCs w:val="26"/>
        </w:rPr>
      </w:pPr>
      <w:r w:rsidRPr="00C03F5D">
        <w:rPr>
          <w:i/>
          <w:iCs/>
          <w:sz w:val="26"/>
          <w:szCs w:val="26"/>
        </w:rPr>
        <w:t>(Просмотр регистрация точки выставления осуществляется в интерфейсе Каталоги/Доставка/Точки выставления счетов. Например, для точки выставления «Корпоративные клиенты» указано: «дата выставления – «1»» - это означает, что счета могут выставляться 1-го числа каждого месяца).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bCs/>
          <w:sz w:val="26"/>
          <w:szCs w:val="26"/>
        </w:rPr>
        <w:t>Н</w:t>
      </w:r>
      <w:r w:rsidRPr="00C03F5D">
        <w:rPr>
          <w:sz w:val="26"/>
          <w:szCs w:val="26"/>
        </w:rPr>
        <w:t xml:space="preserve">аименование или номер </w:t>
      </w:r>
      <w:r w:rsidRPr="00C03F5D">
        <w:rPr>
          <w:i/>
          <w:iCs/>
          <w:sz w:val="26"/>
          <w:szCs w:val="26"/>
        </w:rPr>
        <w:t>Лицевого счета</w:t>
      </w:r>
      <w:r w:rsidRPr="00C03F5D">
        <w:rPr>
          <w:sz w:val="26"/>
          <w:szCs w:val="26"/>
        </w:rPr>
        <w:t xml:space="preserve"> клиента по умолчанию идентичен номеру группы доставки.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После регистрации всех необходимых данных сохраните информацию (кнопка </w:t>
      </w:r>
      <w:r w:rsidRPr="00C03F5D">
        <w:rPr>
          <w:i/>
          <w:iCs/>
          <w:sz w:val="26"/>
          <w:szCs w:val="26"/>
        </w:rPr>
        <w:t>«Редактировать</w:t>
      </w:r>
      <w:r w:rsidRPr="00C03F5D">
        <w:rPr>
          <w:sz w:val="26"/>
          <w:szCs w:val="26"/>
        </w:rPr>
        <w:t>»).</w:t>
      </w:r>
    </w:p>
    <w:p w:rsidR="003758FE" w:rsidRPr="00C03F5D" w:rsidRDefault="003758FE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E80814" w:rsidRPr="00C03F5D" w:rsidRDefault="0072236A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42" w:name="_Toc63361020"/>
      <w:r w:rsidRPr="00C03F5D">
        <w:rPr>
          <w:rFonts w:ascii="Times New Roman" w:hAnsi="Times New Roman" w:cs="Times New Roman"/>
        </w:rPr>
        <w:t>Заведение дополнительной контактной информации</w:t>
      </w:r>
      <w:bookmarkEnd w:id="42"/>
    </w:p>
    <w:p w:rsidR="0072236A" w:rsidRPr="00C03F5D" w:rsidRDefault="0072236A" w:rsidP="00C03F5D">
      <w:pPr>
        <w:rPr>
          <w:iCs/>
          <w:snapToGrid w:val="0"/>
          <w:sz w:val="26"/>
          <w:szCs w:val="26"/>
        </w:rPr>
      </w:pPr>
      <w:r w:rsidRPr="00C03F5D">
        <w:rPr>
          <w:sz w:val="26"/>
          <w:szCs w:val="26"/>
        </w:rPr>
        <w:t xml:space="preserve">Для заведения дополнительной контактной информации по ЛС клиента </w:t>
      </w:r>
      <w:r w:rsidRPr="00C03F5D">
        <w:rPr>
          <w:iCs/>
          <w:snapToGrid w:val="0"/>
          <w:sz w:val="26"/>
          <w:szCs w:val="26"/>
        </w:rPr>
        <w:t>необходимо в интерфейсе «</w:t>
      </w:r>
      <w:r w:rsidRPr="00C03F5D">
        <w:rPr>
          <w:i/>
          <w:snapToGrid w:val="0"/>
          <w:sz w:val="26"/>
          <w:szCs w:val="26"/>
        </w:rPr>
        <w:t>Группы доставки</w:t>
      </w:r>
      <w:r w:rsidRPr="00C03F5D">
        <w:rPr>
          <w:snapToGrid w:val="0"/>
          <w:sz w:val="26"/>
          <w:szCs w:val="26"/>
        </w:rPr>
        <w:t>»</w:t>
      </w:r>
      <w:r w:rsidRPr="00C03F5D">
        <w:rPr>
          <w:iCs/>
          <w:snapToGrid w:val="0"/>
          <w:sz w:val="26"/>
          <w:szCs w:val="26"/>
        </w:rPr>
        <w:t xml:space="preserve"> выбрать вкладку "Доп. конт. данные". Перейти в режим редактирования (кнопка "Редактировать") и завести данные.</w:t>
      </w:r>
    </w:p>
    <w:p w:rsidR="0072236A" w:rsidRPr="00C03F5D" w:rsidRDefault="00F63063" w:rsidP="00C03F5D">
      <w:pPr>
        <w:ind w:firstLine="0"/>
        <w:rPr>
          <w:iCs/>
          <w:snapToGrid w:val="0"/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3EFC6F3A" wp14:editId="7543DD88">
            <wp:extent cx="4064000" cy="3035300"/>
            <wp:effectExtent l="0" t="0" r="0" b="0"/>
            <wp:docPr id="302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14439" r="29007" b="21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36A" w:rsidRPr="00C03F5D" w:rsidRDefault="00C20C1A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>Контактный телефон</w:t>
      </w:r>
      <w:r w:rsidRPr="00C03F5D">
        <w:rPr>
          <w:iCs/>
          <w:snapToGrid w:val="0"/>
          <w:sz w:val="26"/>
          <w:szCs w:val="26"/>
        </w:rPr>
        <w:t xml:space="preserve"> - телефонный номер для обзвона</w:t>
      </w:r>
      <w:r w:rsidR="008928C2" w:rsidRPr="00C03F5D">
        <w:rPr>
          <w:iCs/>
          <w:snapToGrid w:val="0"/>
          <w:sz w:val="26"/>
          <w:szCs w:val="26"/>
        </w:rPr>
        <w:t>. Номер контактного телефона можно заполнить только в 10-тизначном формате. Если формат неправильный — появится предупреждение, что номер телефона должен быть 10-тизначным.</w:t>
      </w:r>
    </w:p>
    <w:p w:rsidR="00C20C1A" w:rsidRPr="00C03F5D" w:rsidRDefault="00C20C1A" w:rsidP="00C03F5D">
      <w:pPr>
        <w:rPr>
          <w:i/>
          <w:sz w:val="26"/>
          <w:szCs w:val="26"/>
        </w:rPr>
      </w:pPr>
      <w:r w:rsidRPr="00C03F5D">
        <w:rPr>
          <w:i/>
          <w:iCs/>
          <w:snapToGrid w:val="0"/>
          <w:sz w:val="26"/>
          <w:szCs w:val="26"/>
        </w:rPr>
        <w:t>Примечание. Если поле «Контактный телефон</w:t>
      </w:r>
      <w:r w:rsidR="008928C2" w:rsidRPr="00C03F5D">
        <w:rPr>
          <w:i/>
          <w:iCs/>
          <w:snapToGrid w:val="0"/>
          <w:sz w:val="26"/>
          <w:szCs w:val="26"/>
        </w:rPr>
        <w:t>», п</w:t>
      </w:r>
      <w:r w:rsidRPr="00C03F5D">
        <w:rPr>
          <w:i/>
          <w:iCs/>
          <w:snapToGrid w:val="0"/>
          <w:sz w:val="26"/>
          <w:szCs w:val="26"/>
        </w:rPr>
        <w:t>ри создании подключения на ЛС</w:t>
      </w:r>
      <w:r w:rsidR="004C69EF" w:rsidRPr="00C03F5D">
        <w:rPr>
          <w:i/>
          <w:iCs/>
          <w:snapToGrid w:val="0"/>
          <w:sz w:val="26"/>
          <w:szCs w:val="26"/>
        </w:rPr>
        <w:t>,</w:t>
      </w:r>
      <w:r w:rsidRPr="00C03F5D">
        <w:rPr>
          <w:i/>
          <w:iCs/>
          <w:snapToGrid w:val="0"/>
          <w:sz w:val="26"/>
          <w:szCs w:val="26"/>
        </w:rPr>
        <w:t xml:space="preserve"> </w:t>
      </w:r>
      <w:r w:rsidRPr="00C03F5D">
        <w:rPr>
          <w:i/>
          <w:sz w:val="26"/>
          <w:szCs w:val="26"/>
        </w:rPr>
        <w:t xml:space="preserve">не заполнено, </w:t>
      </w:r>
      <w:r w:rsidR="008928C2" w:rsidRPr="00C03F5D">
        <w:rPr>
          <w:i/>
          <w:sz w:val="26"/>
          <w:szCs w:val="26"/>
        </w:rPr>
        <w:t xml:space="preserve">то оно </w:t>
      </w:r>
      <w:r w:rsidRPr="00C03F5D">
        <w:rPr>
          <w:i/>
          <w:sz w:val="26"/>
          <w:szCs w:val="26"/>
        </w:rPr>
        <w:t>автоматически заполня</w:t>
      </w:r>
      <w:r w:rsidR="008928C2" w:rsidRPr="00C03F5D">
        <w:rPr>
          <w:i/>
          <w:sz w:val="26"/>
          <w:szCs w:val="26"/>
        </w:rPr>
        <w:t>ется</w:t>
      </w:r>
      <w:r w:rsidRPr="00C03F5D">
        <w:rPr>
          <w:i/>
          <w:sz w:val="26"/>
          <w:szCs w:val="26"/>
        </w:rPr>
        <w:t xml:space="preserve"> идентификатором подключения</w:t>
      </w:r>
      <w:r w:rsidR="008928C2" w:rsidRPr="00C03F5D">
        <w:rPr>
          <w:i/>
          <w:sz w:val="26"/>
          <w:szCs w:val="26"/>
        </w:rPr>
        <w:t>.</w:t>
      </w:r>
      <w:r w:rsidR="000F7EFE" w:rsidRPr="00C03F5D">
        <w:rPr>
          <w:i/>
          <w:sz w:val="26"/>
          <w:szCs w:val="26"/>
        </w:rPr>
        <w:t xml:space="preserve"> Типы идентификаторов, которые являются телефонами для дозвона, хранятся в таблице настроек TUNEPARAM. Группа 187. Каждое значение группы – один тип идентификатора.</w:t>
      </w:r>
    </w:p>
    <w:p w:rsidR="00C20C1A" w:rsidRPr="00C03F5D" w:rsidRDefault="00C20C1A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Комментарии </w:t>
      </w:r>
      <w:r w:rsidRPr="00C03F5D">
        <w:rPr>
          <w:iCs/>
          <w:snapToGrid w:val="0"/>
          <w:sz w:val="26"/>
          <w:szCs w:val="26"/>
        </w:rPr>
        <w:t>- комментарии к контактному телефону</w:t>
      </w:r>
    </w:p>
    <w:p w:rsidR="00C20C1A" w:rsidRPr="00C03F5D" w:rsidRDefault="00C20C1A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Контактный </w:t>
      </w:r>
      <w:r w:rsidR="008928C2" w:rsidRPr="00C03F5D">
        <w:rPr>
          <w:b/>
          <w:iCs/>
          <w:snapToGrid w:val="0"/>
          <w:sz w:val="26"/>
          <w:szCs w:val="26"/>
        </w:rPr>
        <w:t>домашний телефон</w:t>
      </w:r>
      <w:r w:rsidR="008928C2" w:rsidRPr="00C03F5D">
        <w:rPr>
          <w:iCs/>
          <w:snapToGrid w:val="0"/>
          <w:sz w:val="26"/>
          <w:szCs w:val="26"/>
        </w:rPr>
        <w:t xml:space="preserve"> - домашний телефон для контакта</w:t>
      </w:r>
    </w:p>
    <w:p w:rsidR="008928C2" w:rsidRPr="00C03F5D" w:rsidRDefault="008928C2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Комментарии </w:t>
      </w:r>
      <w:r w:rsidRPr="00C03F5D">
        <w:rPr>
          <w:iCs/>
          <w:snapToGrid w:val="0"/>
          <w:sz w:val="26"/>
          <w:szCs w:val="26"/>
        </w:rPr>
        <w:t>- комментарии к домашнему телефону</w:t>
      </w:r>
    </w:p>
    <w:p w:rsidR="004A3159" w:rsidRPr="00C03F5D" w:rsidRDefault="004A3159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Номер для </w:t>
      </w:r>
      <w:r w:rsidRPr="00C03F5D">
        <w:rPr>
          <w:b/>
          <w:iCs/>
          <w:snapToGrid w:val="0"/>
          <w:sz w:val="26"/>
          <w:szCs w:val="26"/>
          <w:lang w:val="en-US"/>
        </w:rPr>
        <w:t>SMS</w:t>
      </w:r>
      <w:r w:rsidRPr="00C03F5D">
        <w:rPr>
          <w:b/>
          <w:iCs/>
          <w:snapToGrid w:val="0"/>
          <w:sz w:val="26"/>
          <w:szCs w:val="26"/>
        </w:rPr>
        <w:t>-уведомлений</w:t>
      </w:r>
      <w:r w:rsidRPr="00C03F5D">
        <w:rPr>
          <w:iCs/>
          <w:snapToGrid w:val="0"/>
          <w:sz w:val="26"/>
          <w:szCs w:val="26"/>
        </w:rPr>
        <w:t xml:space="preserve"> - номер для отправки </w:t>
      </w:r>
      <w:r w:rsidRPr="00C03F5D">
        <w:rPr>
          <w:iCs/>
          <w:snapToGrid w:val="0"/>
          <w:sz w:val="26"/>
          <w:szCs w:val="26"/>
          <w:lang w:val="en-US"/>
        </w:rPr>
        <w:t>SMS</w:t>
      </w:r>
      <w:r w:rsidRPr="00C03F5D">
        <w:rPr>
          <w:iCs/>
          <w:snapToGrid w:val="0"/>
          <w:sz w:val="26"/>
          <w:szCs w:val="26"/>
        </w:rPr>
        <w:t>-уведомлений</w:t>
      </w:r>
    </w:p>
    <w:p w:rsidR="004A3159" w:rsidRPr="00C03F5D" w:rsidRDefault="004A3159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Комментарии </w:t>
      </w:r>
      <w:r w:rsidRPr="00C03F5D">
        <w:rPr>
          <w:iCs/>
          <w:snapToGrid w:val="0"/>
          <w:sz w:val="26"/>
          <w:szCs w:val="26"/>
        </w:rPr>
        <w:t xml:space="preserve">- комментарии к номеру для </w:t>
      </w:r>
      <w:r w:rsidRPr="00C03F5D">
        <w:rPr>
          <w:iCs/>
          <w:snapToGrid w:val="0"/>
          <w:sz w:val="26"/>
          <w:szCs w:val="26"/>
          <w:lang w:val="en-US"/>
        </w:rPr>
        <w:t>SMS</w:t>
      </w:r>
      <w:r w:rsidRPr="00C03F5D">
        <w:rPr>
          <w:iCs/>
          <w:snapToGrid w:val="0"/>
          <w:sz w:val="26"/>
          <w:szCs w:val="26"/>
        </w:rPr>
        <w:t>-уведомлений</w:t>
      </w:r>
    </w:p>
    <w:p w:rsidR="008928C2" w:rsidRPr="00C03F5D" w:rsidRDefault="008928C2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Контактный </w:t>
      </w:r>
      <w:r w:rsidRPr="00C03F5D">
        <w:rPr>
          <w:b/>
          <w:iCs/>
          <w:snapToGrid w:val="0"/>
          <w:sz w:val="26"/>
          <w:szCs w:val="26"/>
          <w:lang w:val="en-US"/>
        </w:rPr>
        <w:t>e</w:t>
      </w:r>
      <w:r w:rsidRPr="00C03F5D">
        <w:rPr>
          <w:b/>
          <w:iCs/>
          <w:snapToGrid w:val="0"/>
          <w:sz w:val="26"/>
          <w:szCs w:val="26"/>
        </w:rPr>
        <w:t>-</w:t>
      </w:r>
      <w:r w:rsidRPr="00C03F5D">
        <w:rPr>
          <w:b/>
          <w:iCs/>
          <w:snapToGrid w:val="0"/>
          <w:sz w:val="26"/>
          <w:szCs w:val="26"/>
          <w:lang w:val="en-US"/>
        </w:rPr>
        <w:t>mail</w:t>
      </w:r>
      <w:r w:rsidRPr="00C03F5D">
        <w:rPr>
          <w:iCs/>
          <w:snapToGrid w:val="0"/>
          <w:sz w:val="26"/>
          <w:szCs w:val="26"/>
        </w:rPr>
        <w:t xml:space="preserve"> - адрес эл. почты для контакта</w:t>
      </w:r>
    </w:p>
    <w:p w:rsidR="008928C2" w:rsidRPr="00C03F5D" w:rsidRDefault="008928C2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Комментарии </w:t>
      </w:r>
      <w:r w:rsidRPr="00C03F5D">
        <w:rPr>
          <w:iCs/>
          <w:snapToGrid w:val="0"/>
          <w:sz w:val="26"/>
          <w:szCs w:val="26"/>
        </w:rPr>
        <w:t xml:space="preserve">- комментарии к контактному </w:t>
      </w:r>
      <w:r w:rsidRPr="00C03F5D">
        <w:rPr>
          <w:iCs/>
          <w:snapToGrid w:val="0"/>
          <w:sz w:val="26"/>
          <w:szCs w:val="26"/>
          <w:lang w:val="en-US"/>
        </w:rPr>
        <w:t>e</w:t>
      </w:r>
      <w:r w:rsidRPr="00C03F5D">
        <w:rPr>
          <w:iCs/>
          <w:snapToGrid w:val="0"/>
          <w:sz w:val="26"/>
          <w:szCs w:val="26"/>
        </w:rPr>
        <w:t>-</w:t>
      </w:r>
      <w:r w:rsidRPr="00C03F5D">
        <w:rPr>
          <w:iCs/>
          <w:snapToGrid w:val="0"/>
          <w:sz w:val="26"/>
          <w:szCs w:val="26"/>
          <w:lang w:val="en-US"/>
        </w:rPr>
        <w:t>mail</w:t>
      </w:r>
    </w:p>
    <w:p w:rsidR="002F2E75" w:rsidRPr="00C03F5D" w:rsidRDefault="002F2E75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  <w:lang w:val="en-US"/>
        </w:rPr>
        <w:t>E</w:t>
      </w:r>
      <w:r w:rsidRPr="00C03F5D">
        <w:rPr>
          <w:b/>
          <w:iCs/>
          <w:snapToGrid w:val="0"/>
          <w:sz w:val="26"/>
          <w:szCs w:val="26"/>
        </w:rPr>
        <w:t>-</w:t>
      </w:r>
      <w:r w:rsidRPr="00C03F5D">
        <w:rPr>
          <w:b/>
          <w:iCs/>
          <w:snapToGrid w:val="0"/>
          <w:sz w:val="26"/>
          <w:szCs w:val="26"/>
          <w:lang w:val="en-US"/>
        </w:rPr>
        <w:t>mail</w:t>
      </w:r>
      <w:r w:rsidRPr="00C03F5D">
        <w:rPr>
          <w:b/>
          <w:iCs/>
          <w:snapToGrid w:val="0"/>
          <w:sz w:val="26"/>
          <w:szCs w:val="26"/>
        </w:rPr>
        <w:t xml:space="preserve"> для уведомлений</w:t>
      </w:r>
      <w:r w:rsidRPr="00C03F5D">
        <w:rPr>
          <w:iCs/>
          <w:snapToGrid w:val="0"/>
          <w:sz w:val="26"/>
          <w:szCs w:val="26"/>
        </w:rPr>
        <w:t xml:space="preserve"> - адрес эл. почты для уведомлений</w:t>
      </w:r>
    </w:p>
    <w:p w:rsidR="002F2E75" w:rsidRPr="00C03F5D" w:rsidRDefault="002F2E75" w:rsidP="00C03F5D">
      <w:pPr>
        <w:rPr>
          <w:iCs/>
          <w:snapToGrid w:val="0"/>
          <w:sz w:val="26"/>
          <w:szCs w:val="26"/>
        </w:rPr>
      </w:pPr>
      <w:r w:rsidRPr="00C03F5D">
        <w:rPr>
          <w:b/>
          <w:iCs/>
          <w:snapToGrid w:val="0"/>
          <w:sz w:val="26"/>
          <w:szCs w:val="26"/>
        </w:rPr>
        <w:t xml:space="preserve">Комментарии </w:t>
      </w:r>
      <w:r w:rsidRPr="00C03F5D">
        <w:rPr>
          <w:iCs/>
          <w:snapToGrid w:val="0"/>
          <w:sz w:val="26"/>
          <w:szCs w:val="26"/>
        </w:rPr>
        <w:t xml:space="preserve">- комментарии к </w:t>
      </w:r>
      <w:r w:rsidRPr="00C03F5D">
        <w:rPr>
          <w:iCs/>
          <w:snapToGrid w:val="0"/>
          <w:sz w:val="26"/>
          <w:szCs w:val="26"/>
          <w:lang w:val="en-US"/>
        </w:rPr>
        <w:t>e</w:t>
      </w:r>
      <w:r w:rsidRPr="00C03F5D">
        <w:rPr>
          <w:iCs/>
          <w:snapToGrid w:val="0"/>
          <w:sz w:val="26"/>
          <w:szCs w:val="26"/>
        </w:rPr>
        <w:t>-</w:t>
      </w:r>
      <w:r w:rsidRPr="00C03F5D">
        <w:rPr>
          <w:iCs/>
          <w:snapToGrid w:val="0"/>
          <w:sz w:val="26"/>
          <w:szCs w:val="26"/>
          <w:lang w:val="en-US"/>
        </w:rPr>
        <w:t>mail</w:t>
      </w:r>
      <w:r w:rsidRPr="00C03F5D">
        <w:rPr>
          <w:iCs/>
          <w:snapToGrid w:val="0"/>
          <w:sz w:val="26"/>
          <w:szCs w:val="26"/>
        </w:rPr>
        <w:t xml:space="preserve"> для уведомлений</w:t>
      </w:r>
    </w:p>
    <w:p w:rsidR="002F2E75" w:rsidRPr="00C03F5D" w:rsidRDefault="00404FE3" w:rsidP="00C03F5D">
      <w:pPr>
        <w:rPr>
          <w:iCs/>
          <w:snapToGrid w:val="0"/>
          <w:sz w:val="26"/>
          <w:szCs w:val="26"/>
        </w:rPr>
      </w:pPr>
      <w:r w:rsidRPr="00C03F5D">
        <w:rPr>
          <w:iCs/>
          <w:snapToGrid w:val="0"/>
          <w:sz w:val="26"/>
          <w:szCs w:val="26"/>
        </w:rPr>
        <w:lastRenderedPageBreak/>
        <w:t>Если выставлена галочка в поле «</w:t>
      </w:r>
      <w:r w:rsidRPr="00C03F5D">
        <w:rPr>
          <w:b/>
          <w:iCs/>
          <w:snapToGrid w:val="0"/>
          <w:sz w:val="26"/>
          <w:szCs w:val="26"/>
        </w:rPr>
        <w:t>Для всех ЛС</w:t>
      </w:r>
      <w:r w:rsidRPr="00C03F5D">
        <w:rPr>
          <w:iCs/>
          <w:snapToGrid w:val="0"/>
          <w:sz w:val="26"/>
          <w:szCs w:val="26"/>
        </w:rPr>
        <w:t>», то контактная информация сохраняется для всех ЛС, если нет, то только для выбранного</w:t>
      </w:r>
      <w:r w:rsidR="00DF361D" w:rsidRPr="00C03F5D">
        <w:rPr>
          <w:iCs/>
          <w:snapToGrid w:val="0"/>
          <w:sz w:val="26"/>
          <w:szCs w:val="26"/>
        </w:rPr>
        <w:t>.</w:t>
      </w:r>
    </w:p>
    <w:p w:rsidR="004A3159" w:rsidRPr="00C03F5D" w:rsidRDefault="004A3159" w:rsidP="00C03F5D">
      <w:pPr>
        <w:rPr>
          <w:iCs/>
          <w:snapToGrid w:val="0"/>
          <w:sz w:val="26"/>
          <w:szCs w:val="26"/>
        </w:rPr>
      </w:pPr>
    </w:p>
    <w:p w:rsidR="004D3BB5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43" w:name="_Toc63361021"/>
      <w:bookmarkStart w:id="44" w:name="_Toc509294426"/>
      <w:bookmarkStart w:id="45" w:name="_Toc509301309"/>
      <w:bookmarkStart w:id="46" w:name="_Toc150058775"/>
      <w:r w:rsidRPr="00C03F5D">
        <w:rPr>
          <w:rFonts w:ascii="Times New Roman" w:hAnsi="Times New Roman" w:cs="Times New Roman"/>
          <w:sz w:val="26"/>
          <w:szCs w:val="26"/>
        </w:rPr>
        <w:t>Заведение банковских реквизитов</w:t>
      </w:r>
      <w:bookmarkEnd w:id="43"/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r w:rsidRPr="00C03F5D">
        <w:rPr>
          <w:rFonts w:ascii="Times New Roman" w:hAnsi="Times New Roman" w:cs="Times New Roman"/>
        </w:rPr>
        <w:t xml:space="preserve"> </w:t>
      </w:r>
      <w:bookmarkStart w:id="47" w:name="_Ref309053426"/>
      <w:bookmarkStart w:id="48" w:name="_Toc63361022"/>
      <w:r w:rsidR="004D3BB5" w:rsidRPr="00C03F5D">
        <w:rPr>
          <w:rFonts w:ascii="Times New Roman" w:hAnsi="Times New Roman" w:cs="Times New Roman"/>
        </w:rPr>
        <w:t xml:space="preserve">Заведение банковских реквизитов </w:t>
      </w:r>
      <w:r w:rsidRPr="00C03F5D">
        <w:rPr>
          <w:rFonts w:ascii="Times New Roman" w:hAnsi="Times New Roman" w:cs="Times New Roman"/>
        </w:rPr>
        <w:t>клиента</w:t>
      </w:r>
      <w:bookmarkEnd w:id="44"/>
      <w:bookmarkEnd w:id="45"/>
      <w:bookmarkEnd w:id="46"/>
      <w:bookmarkEnd w:id="47"/>
      <w:bookmarkEnd w:id="48"/>
    </w:p>
    <w:p w:rsidR="00411151" w:rsidRPr="00C03F5D" w:rsidRDefault="00411151" w:rsidP="00C03F5D">
      <w:pPr>
        <w:rPr>
          <w:i/>
          <w:sz w:val="26"/>
          <w:szCs w:val="26"/>
        </w:rPr>
      </w:pPr>
      <w:r w:rsidRPr="00C03F5D">
        <w:rPr>
          <w:sz w:val="26"/>
          <w:szCs w:val="26"/>
        </w:rPr>
        <w:t xml:space="preserve">Для регистрации банковских реквизитов клиента необходимо в интерфейсе Карточка клиента нажать кнопку </w:t>
      </w:r>
      <w:r w:rsidR="00485162" w:rsidRPr="00C03F5D">
        <w:rPr>
          <w:sz w:val="26"/>
          <w:szCs w:val="26"/>
        </w:rPr>
        <w:t>«</w:t>
      </w:r>
      <w:r w:rsidRPr="00C03F5D">
        <w:rPr>
          <w:sz w:val="26"/>
          <w:szCs w:val="26"/>
        </w:rPr>
        <w:t>Банковские реквизиты</w:t>
      </w:r>
      <w:r w:rsidR="00485162" w:rsidRPr="00C03F5D">
        <w:rPr>
          <w:sz w:val="26"/>
          <w:szCs w:val="26"/>
        </w:rPr>
        <w:t>»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Войдите в режим редактирования (кнопка «</w:t>
      </w:r>
      <w:r w:rsidRPr="00C03F5D">
        <w:rPr>
          <w:iCs/>
          <w:sz w:val="26"/>
          <w:szCs w:val="26"/>
        </w:rPr>
        <w:t>Редактировать</w:t>
      </w:r>
      <w:r w:rsidRPr="00C03F5D">
        <w:rPr>
          <w:i/>
          <w:iCs/>
          <w:sz w:val="26"/>
          <w:szCs w:val="26"/>
        </w:rPr>
        <w:t>»</w:t>
      </w:r>
      <w:r w:rsidRPr="00C03F5D">
        <w:rPr>
          <w:sz w:val="26"/>
          <w:szCs w:val="26"/>
        </w:rPr>
        <w:t>) и добавьте новую запись.</w:t>
      </w:r>
    </w:p>
    <w:p w:rsidR="00961F97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4796A5F6" wp14:editId="7969BC6F">
            <wp:extent cx="6159500" cy="1600200"/>
            <wp:effectExtent l="0" t="0" r="0" b="0"/>
            <wp:docPr id="301" name="Рисунок 1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" t="32449" r="1433" b="3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F97" w:rsidRPr="00C03F5D" w:rsidRDefault="00E00270" w:rsidP="00C03F5D">
      <w:pPr>
        <w:rPr>
          <w:sz w:val="26"/>
          <w:szCs w:val="26"/>
          <w:u w:val="single"/>
        </w:rPr>
      </w:pPr>
      <w:r w:rsidRPr="00C03F5D">
        <w:rPr>
          <w:sz w:val="26"/>
          <w:szCs w:val="26"/>
          <w:u w:val="single"/>
        </w:rPr>
        <w:t xml:space="preserve">Поля </w:t>
      </w:r>
      <w:r w:rsidR="00A54238" w:rsidRPr="00C03F5D">
        <w:rPr>
          <w:sz w:val="26"/>
          <w:szCs w:val="26"/>
          <w:u w:val="single"/>
        </w:rPr>
        <w:t>заполнения</w:t>
      </w:r>
      <w:r w:rsidRPr="00C03F5D">
        <w:rPr>
          <w:sz w:val="26"/>
          <w:szCs w:val="26"/>
          <w:u w:val="single"/>
        </w:rPr>
        <w:t>:</w:t>
      </w:r>
    </w:p>
    <w:p w:rsidR="00485162" w:rsidRPr="00C03F5D" w:rsidRDefault="00E00270" w:rsidP="00C03F5D">
      <w:pPr>
        <w:ind w:left="360" w:firstLine="71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Тип счета</w:t>
      </w:r>
      <w:r w:rsidR="00C465C7" w:rsidRPr="00C03F5D">
        <w:rPr>
          <w:sz w:val="26"/>
          <w:szCs w:val="26"/>
        </w:rPr>
        <w:t xml:space="preserve"> – наименование типа счета. </w:t>
      </w:r>
      <w:r w:rsidR="00A54238" w:rsidRPr="00C03F5D">
        <w:rPr>
          <w:sz w:val="26"/>
          <w:szCs w:val="26"/>
        </w:rPr>
        <w:t>Выб</w:t>
      </w:r>
      <w:r w:rsidR="00C465C7" w:rsidRPr="00C03F5D">
        <w:rPr>
          <w:sz w:val="26"/>
          <w:szCs w:val="26"/>
        </w:rPr>
        <w:t>ирается</w:t>
      </w:r>
      <w:r w:rsidR="00C03F5D">
        <w:rPr>
          <w:sz w:val="26"/>
          <w:szCs w:val="26"/>
        </w:rPr>
        <w:t xml:space="preserve"> из списка. Возможные значения:</w:t>
      </w:r>
    </w:p>
    <w:p w:rsidR="00485162" w:rsidRPr="00C03F5D" w:rsidRDefault="00C03F5D" w:rsidP="00C03F5D">
      <w:pPr>
        <w:numPr>
          <w:ilvl w:val="0"/>
          <w:numId w:val="45"/>
        </w:numPr>
        <w:rPr>
          <w:sz w:val="26"/>
          <w:szCs w:val="26"/>
        </w:rPr>
      </w:pPr>
      <w:r>
        <w:rPr>
          <w:sz w:val="26"/>
          <w:szCs w:val="26"/>
        </w:rPr>
        <w:t>Расчетный (руб.),</w:t>
      </w:r>
    </w:p>
    <w:p w:rsidR="00485162" w:rsidRPr="00C03F5D" w:rsidRDefault="00C03F5D" w:rsidP="00C03F5D">
      <w:pPr>
        <w:numPr>
          <w:ilvl w:val="0"/>
          <w:numId w:val="45"/>
        </w:numPr>
        <w:rPr>
          <w:sz w:val="26"/>
          <w:szCs w:val="26"/>
        </w:rPr>
      </w:pPr>
      <w:r>
        <w:rPr>
          <w:sz w:val="26"/>
          <w:szCs w:val="26"/>
        </w:rPr>
        <w:t>Текущий валютный ($),</w:t>
      </w:r>
    </w:p>
    <w:p w:rsidR="00485162" w:rsidRPr="00C03F5D" w:rsidRDefault="00C03F5D" w:rsidP="00C03F5D">
      <w:pPr>
        <w:numPr>
          <w:ilvl w:val="0"/>
          <w:numId w:val="45"/>
        </w:numPr>
        <w:rPr>
          <w:sz w:val="26"/>
          <w:szCs w:val="26"/>
        </w:rPr>
      </w:pPr>
      <w:r>
        <w:rPr>
          <w:sz w:val="26"/>
          <w:szCs w:val="26"/>
        </w:rPr>
        <w:t>Транзитный ($),</w:t>
      </w:r>
    </w:p>
    <w:p w:rsidR="00485162" w:rsidRPr="00C03F5D" w:rsidRDefault="00C03F5D" w:rsidP="00C03F5D">
      <w:pPr>
        <w:numPr>
          <w:ilvl w:val="0"/>
          <w:numId w:val="45"/>
        </w:numPr>
        <w:rPr>
          <w:sz w:val="26"/>
          <w:szCs w:val="26"/>
        </w:rPr>
      </w:pPr>
      <w:r>
        <w:rPr>
          <w:sz w:val="26"/>
          <w:szCs w:val="26"/>
        </w:rPr>
        <w:t>Ссудный (руб.),</w:t>
      </w:r>
    </w:p>
    <w:p w:rsidR="00485162" w:rsidRPr="00C03F5D" w:rsidRDefault="00C03F5D" w:rsidP="00C03F5D">
      <w:pPr>
        <w:numPr>
          <w:ilvl w:val="0"/>
          <w:numId w:val="45"/>
        </w:numPr>
        <w:rPr>
          <w:sz w:val="26"/>
          <w:szCs w:val="26"/>
        </w:rPr>
      </w:pPr>
      <w:r>
        <w:rPr>
          <w:sz w:val="26"/>
          <w:szCs w:val="26"/>
        </w:rPr>
        <w:t>Валютный ссудный ($),</w:t>
      </w:r>
    </w:p>
    <w:p w:rsidR="00E00270" w:rsidRPr="00C03F5D" w:rsidRDefault="00B60B7C" w:rsidP="00C03F5D">
      <w:pPr>
        <w:numPr>
          <w:ilvl w:val="0"/>
          <w:numId w:val="45"/>
        </w:numPr>
        <w:rPr>
          <w:sz w:val="26"/>
          <w:szCs w:val="26"/>
        </w:rPr>
      </w:pPr>
      <w:r w:rsidRPr="00C03F5D">
        <w:rPr>
          <w:sz w:val="26"/>
          <w:szCs w:val="26"/>
        </w:rPr>
        <w:t>Инвестиционный (руб.).</w:t>
      </w:r>
    </w:p>
    <w:p w:rsidR="00E00270" w:rsidRPr="00C03F5D" w:rsidRDefault="00C465C7" w:rsidP="00C03F5D">
      <w:pPr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Расчетный счет</w:t>
      </w:r>
      <w:r w:rsidRPr="00C03F5D">
        <w:rPr>
          <w:sz w:val="26"/>
          <w:szCs w:val="26"/>
        </w:rPr>
        <w:t xml:space="preserve"> – номер расчетного счета клиента.</w:t>
      </w:r>
      <w:r w:rsidR="00E00270" w:rsidRPr="00C03F5D">
        <w:rPr>
          <w:sz w:val="26"/>
          <w:szCs w:val="26"/>
        </w:rPr>
        <w:t xml:space="preserve"> Заполняется с клавиатуры.</w:t>
      </w:r>
    </w:p>
    <w:p w:rsidR="00E00270" w:rsidRPr="00C03F5D" w:rsidRDefault="00E00270" w:rsidP="00C03F5D">
      <w:pPr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Название банка.</w:t>
      </w:r>
      <w:r w:rsidRPr="00C03F5D">
        <w:rPr>
          <w:sz w:val="26"/>
          <w:szCs w:val="26"/>
        </w:rPr>
        <w:t xml:space="preserve"> Выбирается из списка банков, формируемого в каталоге </w:t>
      </w:r>
      <w:r w:rsidRPr="00C03F5D">
        <w:rPr>
          <w:i/>
          <w:sz w:val="26"/>
          <w:szCs w:val="26"/>
        </w:rPr>
        <w:t>Финансы</w:t>
      </w:r>
      <w:r w:rsidR="00485162" w:rsidRPr="00C03F5D">
        <w:rPr>
          <w:i/>
          <w:sz w:val="26"/>
          <w:szCs w:val="26"/>
        </w:rPr>
        <w:t>→</w:t>
      </w:r>
      <w:r w:rsidRPr="00C03F5D">
        <w:rPr>
          <w:i/>
          <w:sz w:val="26"/>
          <w:szCs w:val="26"/>
        </w:rPr>
        <w:t>Банки</w:t>
      </w:r>
      <w:r w:rsidRPr="00C03F5D">
        <w:rPr>
          <w:sz w:val="26"/>
          <w:szCs w:val="26"/>
        </w:rPr>
        <w:t>.</w:t>
      </w:r>
    </w:p>
    <w:p w:rsidR="00E00270" w:rsidRPr="00C03F5D" w:rsidRDefault="00E00270" w:rsidP="00C03F5D">
      <w:pPr>
        <w:ind w:left="360" w:firstLine="0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Филиал банка.</w:t>
      </w:r>
      <w:r w:rsidRPr="00C03F5D">
        <w:rPr>
          <w:sz w:val="26"/>
          <w:szCs w:val="26"/>
        </w:rPr>
        <w:t xml:space="preserve"> Выбирается из списка филиалов банка, который был выбран в поле </w:t>
      </w:r>
      <w:r w:rsidRPr="00C03F5D">
        <w:rPr>
          <w:i/>
          <w:sz w:val="26"/>
          <w:szCs w:val="26"/>
        </w:rPr>
        <w:t>Название банка</w:t>
      </w:r>
      <w:r w:rsidRPr="00C03F5D">
        <w:rPr>
          <w:sz w:val="26"/>
          <w:szCs w:val="26"/>
        </w:rPr>
        <w:t xml:space="preserve">. Список филиалов формируется в каталоге </w:t>
      </w:r>
      <w:r w:rsidRPr="00C03F5D">
        <w:rPr>
          <w:i/>
          <w:sz w:val="26"/>
          <w:szCs w:val="26"/>
        </w:rPr>
        <w:t>Финансы</w:t>
      </w:r>
      <w:r w:rsidR="00485162" w:rsidRPr="00C03F5D">
        <w:rPr>
          <w:i/>
          <w:sz w:val="26"/>
          <w:szCs w:val="26"/>
        </w:rPr>
        <w:t>→</w:t>
      </w:r>
      <w:r w:rsidRPr="00C03F5D">
        <w:rPr>
          <w:i/>
          <w:sz w:val="26"/>
          <w:szCs w:val="26"/>
        </w:rPr>
        <w:t>Филиалы банков</w:t>
      </w:r>
      <w:r w:rsidRPr="00C03F5D">
        <w:rPr>
          <w:sz w:val="26"/>
          <w:szCs w:val="26"/>
        </w:rPr>
        <w:t>.</w:t>
      </w:r>
    </w:p>
    <w:p w:rsidR="00961F97" w:rsidRPr="00C03F5D" w:rsidRDefault="00A54238" w:rsidP="00C03F5D">
      <w:pPr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lastRenderedPageBreak/>
        <w:t>Корреспондентский счет.</w:t>
      </w:r>
      <w:r w:rsidRPr="00C03F5D">
        <w:rPr>
          <w:sz w:val="26"/>
          <w:szCs w:val="26"/>
        </w:rPr>
        <w:t xml:space="preserve"> Автоматически заполняется после выбора наименования банка.</w:t>
      </w:r>
    </w:p>
    <w:p w:rsidR="00485162" w:rsidRPr="00C03F5D" w:rsidRDefault="000B1C79" w:rsidP="00C03F5D">
      <w:pPr>
        <w:ind w:left="360" w:firstLine="71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 xml:space="preserve">Статус </w:t>
      </w:r>
      <w:r w:rsidRPr="00C03F5D">
        <w:rPr>
          <w:sz w:val="26"/>
          <w:szCs w:val="26"/>
        </w:rPr>
        <w:t>– статус счета. Значение поля выбирается</w:t>
      </w:r>
      <w:r w:rsidR="00C03F5D">
        <w:rPr>
          <w:sz w:val="26"/>
          <w:szCs w:val="26"/>
        </w:rPr>
        <w:t xml:space="preserve"> из списка. Возможные значения:</w:t>
      </w:r>
    </w:p>
    <w:p w:rsidR="00485162" w:rsidRPr="00C03F5D" w:rsidRDefault="00465535" w:rsidP="00C03F5D">
      <w:pPr>
        <w:numPr>
          <w:ilvl w:val="0"/>
          <w:numId w:val="44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неизвестен;</w:t>
      </w:r>
    </w:p>
    <w:p w:rsidR="00485162" w:rsidRPr="00C03F5D" w:rsidRDefault="00485162" w:rsidP="00C03F5D">
      <w:pPr>
        <w:numPr>
          <w:ilvl w:val="0"/>
          <w:numId w:val="44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с</w:t>
      </w:r>
      <w:r w:rsidR="000B1C79" w:rsidRPr="00C03F5D">
        <w:rPr>
          <w:sz w:val="26"/>
          <w:szCs w:val="26"/>
        </w:rPr>
        <w:t>оздается</w:t>
      </w:r>
      <w:r w:rsidR="00465535" w:rsidRPr="00C03F5D">
        <w:rPr>
          <w:sz w:val="26"/>
          <w:szCs w:val="26"/>
        </w:rPr>
        <w:t>;</w:t>
      </w:r>
    </w:p>
    <w:p w:rsidR="00485162" w:rsidRPr="00C03F5D" w:rsidRDefault="00485162" w:rsidP="00C03F5D">
      <w:pPr>
        <w:numPr>
          <w:ilvl w:val="0"/>
          <w:numId w:val="44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а</w:t>
      </w:r>
      <w:r w:rsidR="000B1C79" w:rsidRPr="00C03F5D">
        <w:rPr>
          <w:sz w:val="26"/>
          <w:szCs w:val="26"/>
        </w:rPr>
        <w:t>ктивен</w:t>
      </w:r>
      <w:r w:rsidR="00465535" w:rsidRPr="00C03F5D">
        <w:rPr>
          <w:sz w:val="26"/>
          <w:szCs w:val="26"/>
        </w:rPr>
        <w:t>;</w:t>
      </w:r>
    </w:p>
    <w:p w:rsidR="000B1C79" w:rsidRPr="00C03F5D" w:rsidRDefault="00485162" w:rsidP="00C03F5D">
      <w:pPr>
        <w:numPr>
          <w:ilvl w:val="0"/>
          <w:numId w:val="44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у</w:t>
      </w:r>
      <w:r w:rsidR="000B1C79" w:rsidRPr="00C03F5D">
        <w:rPr>
          <w:sz w:val="26"/>
          <w:szCs w:val="26"/>
        </w:rPr>
        <w:t>старел.</w:t>
      </w:r>
    </w:p>
    <w:p w:rsidR="00465535" w:rsidRPr="00C03F5D" w:rsidRDefault="00465535" w:rsidP="00C03F5D">
      <w:pPr>
        <w:ind w:left="1151" w:firstLine="0"/>
        <w:rPr>
          <w:sz w:val="26"/>
          <w:szCs w:val="26"/>
        </w:rPr>
      </w:pPr>
    </w:p>
    <w:p w:rsidR="00A54238" w:rsidRPr="00C03F5D" w:rsidRDefault="00A54238" w:rsidP="00C03F5D">
      <w:pPr>
        <w:ind w:left="431" w:firstLine="0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БИК</w:t>
      </w:r>
      <w:r w:rsidRPr="00C03F5D">
        <w:rPr>
          <w:b/>
          <w:sz w:val="26"/>
          <w:szCs w:val="26"/>
        </w:rPr>
        <w:t>.</w:t>
      </w:r>
      <w:r w:rsidRPr="00C03F5D">
        <w:rPr>
          <w:sz w:val="26"/>
          <w:szCs w:val="26"/>
        </w:rPr>
        <w:t xml:space="preserve"> Автоматически заполняется после выбора наименования банка.</w:t>
      </w:r>
    </w:p>
    <w:p w:rsidR="00A54238" w:rsidRPr="00C03F5D" w:rsidRDefault="00A54238" w:rsidP="00C03F5D">
      <w:pPr>
        <w:ind w:left="431" w:firstLine="0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Вид платежа.</w:t>
      </w:r>
      <w:r w:rsidR="002A68CC" w:rsidRPr="00C03F5D">
        <w:rPr>
          <w:sz w:val="26"/>
          <w:szCs w:val="26"/>
        </w:rPr>
        <w:t xml:space="preserve"> Выбирается из списка.</w:t>
      </w:r>
    </w:p>
    <w:p w:rsidR="000B1C79" w:rsidRPr="00C03F5D" w:rsidRDefault="00A54238" w:rsidP="00C03F5D">
      <w:pPr>
        <w:ind w:left="431" w:firstLine="0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Очередность платежа</w:t>
      </w:r>
      <w:r w:rsidR="000B1C79" w:rsidRPr="00C03F5D">
        <w:rPr>
          <w:sz w:val="26"/>
          <w:szCs w:val="26"/>
        </w:rPr>
        <w:t xml:space="preserve"> - номер платежа. Поле используется при печати платежных </w:t>
      </w:r>
      <w:r w:rsidR="00D50AB6" w:rsidRPr="00C03F5D">
        <w:rPr>
          <w:sz w:val="26"/>
          <w:szCs w:val="26"/>
        </w:rPr>
        <w:t>т</w:t>
      </w:r>
      <w:r w:rsidR="000B1C79" w:rsidRPr="00C03F5D">
        <w:rPr>
          <w:sz w:val="26"/>
          <w:szCs w:val="26"/>
        </w:rPr>
        <w:t>ребований. Значение поля заполняется с клавиатуры.</w:t>
      </w:r>
    </w:p>
    <w:p w:rsidR="00A54238" w:rsidRPr="00C03F5D" w:rsidRDefault="00A54238" w:rsidP="00C03F5D">
      <w:pPr>
        <w:ind w:left="431" w:firstLine="0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ЛК Казначейства</w:t>
      </w:r>
      <w:r w:rsidR="000B1C79" w:rsidRPr="00C03F5D">
        <w:rPr>
          <w:sz w:val="26"/>
          <w:szCs w:val="26"/>
        </w:rPr>
        <w:t xml:space="preserve"> - номер лицевого счета казначейства. Значение</w:t>
      </w:r>
      <w:r w:rsidR="00C03F5D">
        <w:rPr>
          <w:sz w:val="26"/>
          <w:szCs w:val="26"/>
        </w:rPr>
        <w:t xml:space="preserve"> поля заполняется с клавиатуры.</w:t>
      </w:r>
    </w:p>
    <w:p w:rsidR="00A54238" w:rsidRPr="00C03F5D" w:rsidRDefault="00A54238" w:rsidP="00C03F5D">
      <w:pPr>
        <w:ind w:left="431" w:firstLine="0"/>
        <w:rPr>
          <w:sz w:val="26"/>
          <w:szCs w:val="26"/>
        </w:rPr>
      </w:pPr>
      <w:r w:rsidRPr="00C03F5D">
        <w:rPr>
          <w:b/>
          <w:i/>
          <w:sz w:val="26"/>
          <w:szCs w:val="26"/>
        </w:rPr>
        <w:t>Наименование банка</w:t>
      </w:r>
      <w:r w:rsidR="00BD689C" w:rsidRPr="00C03F5D">
        <w:rPr>
          <w:b/>
          <w:i/>
          <w:sz w:val="26"/>
          <w:szCs w:val="26"/>
        </w:rPr>
        <w:t>.</w:t>
      </w:r>
      <w:r w:rsidR="00BD689C" w:rsidRPr="00C03F5D">
        <w:rPr>
          <w:sz w:val="26"/>
          <w:szCs w:val="26"/>
        </w:rPr>
        <w:t xml:space="preserve"> </w:t>
      </w:r>
      <w:r w:rsidR="00D50AB6" w:rsidRPr="00C03F5D">
        <w:rPr>
          <w:sz w:val="26"/>
          <w:szCs w:val="26"/>
        </w:rPr>
        <w:t>По умолчанию о</w:t>
      </w:r>
      <w:r w:rsidR="002E6690" w:rsidRPr="00C03F5D">
        <w:rPr>
          <w:sz w:val="26"/>
          <w:szCs w:val="26"/>
        </w:rPr>
        <w:t>тображается стандартное наименование</w:t>
      </w:r>
      <w:r w:rsidR="00BD689C" w:rsidRPr="00C03F5D">
        <w:rPr>
          <w:sz w:val="26"/>
          <w:szCs w:val="26"/>
        </w:rPr>
        <w:t xml:space="preserve"> банка, после заполнения поля </w:t>
      </w:r>
      <w:r w:rsidR="00BD689C" w:rsidRPr="00C03F5D">
        <w:rPr>
          <w:i/>
          <w:sz w:val="26"/>
          <w:szCs w:val="26"/>
        </w:rPr>
        <w:t>Название банка</w:t>
      </w:r>
      <w:r w:rsidR="00BD689C" w:rsidRPr="00C03F5D">
        <w:rPr>
          <w:sz w:val="26"/>
          <w:szCs w:val="26"/>
        </w:rPr>
        <w:t>.</w:t>
      </w:r>
      <w:r w:rsidR="002A68CC" w:rsidRPr="00C03F5D">
        <w:rPr>
          <w:sz w:val="26"/>
          <w:szCs w:val="26"/>
        </w:rPr>
        <w:t xml:space="preserve"> Для изменения </w:t>
      </w:r>
      <w:r w:rsidR="002E6690" w:rsidRPr="00C03F5D">
        <w:rPr>
          <w:sz w:val="26"/>
          <w:szCs w:val="26"/>
        </w:rPr>
        <w:t xml:space="preserve">данного поля на индивидуальное </w:t>
      </w:r>
      <w:r w:rsidR="002A68CC" w:rsidRPr="00C03F5D">
        <w:rPr>
          <w:sz w:val="26"/>
          <w:szCs w:val="26"/>
        </w:rPr>
        <w:t xml:space="preserve">наименования банка служит кнопка </w:t>
      </w:r>
      <w:r w:rsidR="00AD775A" w:rsidRPr="00C03F5D">
        <w:rPr>
          <w:i/>
          <w:sz w:val="26"/>
          <w:szCs w:val="26"/>
        </w:rPr>
        <w:t>«Изменение наименования банка» (см. п.</w:t>
      </w:r>
      <w:r w:rsidR="00AD775A" w:rsidRPr="00C03F5D">
        <w:rPr>
          <w:i/>
          <w:sz w:val="26"/>
          <w:szCs w:val="26"/>
        </w:rPr>
        <w:fldChar w:fldCharType="begin"/>
      </w:r>
      <w:r w:rsidR="00AD775A" w:rsidRPr="00C03F5D">
        <w:rPr>
          <w:i/>
          <w:sz w:val="26"/>
          <w:szCs w:val="26"/>
        </w:rPr>
        <w:instrText xml:space="preserve"> REF _Ref290032514 \r \h </w:instrText>
      </w:r>
      <w:r w:rsidR="00E80814" w:rsidRPr="00C03F5D">
        <w:rPr>
          <w:i/>
          <w:sz w:val="26"/>
          <w:szCs w:val="26"/>
        </w:rPr>
        <w:instrText xml:space="preserve"> \* MERGEFORMAT </w:instrText>
      </w:r>
      <w:r w:rsidR="00AD775A" w:rsidRPr="00C03F5D">
        <w:rPr>
          <w:i/>
          <w:sz w:val="26"/>
          <w:szCs w:val="26"/>
        </w:rPr>
      </w:r>
      <w:r w:rsidR="00AD775A" w:rsidRPr="00C03F5D">
        <w:rPr>
          <w:i/>
          <w:sz w:val="26"/>
          <w:szCs w:val="26"/>
        </w:rPr>
        <w:fldChar w:fldCharType="separate"/>
      </w:r>
      <w:r w:rsidR="00571282" w:rsidRPr="00C03F5D">
        <w:rPr>
          <w:i/>
          <w:sz w:val="26"/>
          <w:szCs w:val="26"/>
        </w:rPr>
        <w:t>5.3.3</w:t>
      </w:r>
      <w:r w:rsidR="00AD775A" w:rsidRPr="00C03F5D">
        <w:rPr>
          <w:i/>
          <w:sz w:val="26"/>
          <w:szCs w:val="26"/>
        </w:rPr>
        <w:fldChar w:fldCharType="end"/>
      </w:r>
      <w:r w:rsidR="00AD775A" w:rsidRPr="00C03F5D">
        <w:rPr>
          <w:i/>
          <w:sz w:val="26"/>
          <w:szCs w:val="26"/>
        </w:rPr>
        <w:t xml:space="preserve"> ).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t xml:space="preserve">Выберите из списка </w:t>
      </w:r>
      <w:r w:rsidRPr="00C03F5D">
        <w:rPr>
          <w:bCs/>
          <w:i/>
          <w:iCs/>
          <w:sz w:val="26"/>
          <w:szCs w:val="26"/>
        </w:rPr>
        <w:t>Тип счета</w:t>
      </w:r>
      <w:r w:rsidRPr="00C03F5D">
        <w:rPr>
          <w:bCs/>
          <w:sz w:val="26"/>
          <w:szCs w:val="26"/>
        </w:rPr>
        <w:t xml:space="preserve">, укажите </w:t>
      </w:r>
      <w:r w:rsidRPr="00C03F5D">
        <w:rPr>
          <w:bCs/>
          <w:i/>
          <w:iCs/>
          <w:sz w:val="26"/>
          <w:szCs w:val="26"/>
        </w:rPr>
        <w:t>Расчетный счет</w:t>
      </w:r>
      <w:r w:rsidRPr="00C03F5D">
        <w:rPr>
          <w:bCs/>
          <w:sz w:val="26"/>
          <w:szCs w:val="26"/>
        </w:rPr>
        <w:t>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b/>
          <w:i/>
          <w:snapToGrid/>
          <w:sz w:val="26"/>
          <w:szCs w:val="26"/>
          <w:lang w:eastAsia="en-US"/>
        </w:rPr>
        <w:t>D</w:t>
      </w:r>
      <w:r w:rsidRPr="00C03F5D">
        <w:rPr>
          <w:b/>
          <w:sz w:val="26"/>
          <w:szCs w:val="26"/>
        </w:rPr>
        <w:t xml:space="preserve"> - </w:t>
      </w:r>
      <w:r w:rsidRPr="00C03F5D">
        <w:rPr>
          <w:sz w:val="26"/>
          <w:szCs w:val="26"/>
        </w:rPr>
        <w:t>признак дефолтного реквизита (реквизит, на который по умолчанию выставляются счета).</w:t>
      </w:r>
    </w:p>
    <w:p w:rsidR="00961F97" w:rsidRPr="00C03F5D" w:rsidRDefault="00961F97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При попытке ввода наименования банка вам будет предложен интерфейс «</w:t>
      </w:r>
      <w:r w:rsidRPr="00C03F5D">
        <w:rPr>
          <w:i/>
          <w:sz w:val="26"/>
          <w:szCs w:val="26"/>
        </w:rPr>
        <w:t>Каталог банков</w:t>
      </w:r>
      <w:r w:rsidRPr="00C03F5D">
        <w:rPr>
          <w:sz w:val="26"/>
          <w:szCs w:val="26"/>
        </w:rPr>
        <w:t>», в котором вы можете выбрать банк из сп</w:t>
      </w:r>
      <w:r w:rsidR="00D50AB6" w:rsidRPr="00C03F5D">
        <w:rPr>
          <w:sz w:val="26"/>
          <w:szCs w:val="26"/>
        </w:rPr>
        <w:t>иска или най</w:t>
      </w:r>
      <w:r w:rsidRPr="00C03F5D">
        <w:rPr>
          <w:sz w:val="26"/>
          <w:szCs w:val="26"/>
        </w:rPr>
        <w:t>ти по БИК. Список отсортирован по номеру БИК.</w:t>
      </w:r>
    </w:p>
    <w:p w:rsidR="00961F97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w:drawing>
          <wp:inline distT="0" distB="0" distL="0" distR="0" wp14:anchorId="686EE801" wp14:editId="01C76DF8">
            <wp:extent cx="5321300" cy="2527300"/>
            <wp:effectExtent l="0" t="0" r="0" b="0"/>
            <wp:docPr id="300" name="Рисунок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2" t="18710" r="7596" b="28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7D8" w:rsidRPr="00C03F5D" w:rsidRDefault="00B337D8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Для выбора и выхода из интерфейса нажмите кнопку «</w:t>
      </w:r>
      <w:r w:rsidRPr="00C03F5D">
        <w:rPr>
          <w:i/>
          <w:sz w:val="26"/>
          <w:szCs w:val="26"/>
        </w:rPr>
        <w:t>Выбор</w:t>
      </w:r>
      <w:r w:rsidRPr="00C03F5D">
        <w:rPr>
          <w:sz w:val="26"/>
          <w:szCs w:val="26"/>
        </w:rPr>
        <w:t>», для выхода без сохранения выбранных данных нажмите</w:t>
      </w:r>
      <w:r w:rsidR="00485162" w:rsidRPr="00C03F5D">
        <w:rPr>
          <w:sz w:val="26"/>
          <w:szCs w:val="26"/>
        </w:rPr>
        <w:t xml:space="preserve"> кнопку</w:t>
      </w:r>
      <w:r w:rsidRPr="00C03F5D">
        <w:rPr>
          <w:sz w:val="26"/>
          <w:szCs w:val="26"/>
        </w:rPr>
        <w:t xml:space="preserve"> «</w:t>
      </w:r>
      <w:r w:rsidRPr="00C03F5D">
        <w:rPr>
          <w:i/>
          <w:sz w:val="26"/>
          <w:szCs w:val="26"/>
        </w:rPr>
        <w:t>Отмена</w:t>
      </w:r>
      <w:r w:rsidRPr="00C03F5D">
        <w:rPr>
          <w:sz w:val="26"/>
          <w:szCs w:val="26"/>
        </w:rPr>
        <w:t>».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i/>
          <w:sz w:val="26"/>
          <w:szCs w:val="26"/>
        </w:rPr>
      </w:pPr>
      <w:r w:rsidRPr="00C03F5D">
        <w:rPr>
          <w:sz w:val="26"/>
          <w:szCs w:val="26"/>
        </w:rPr>
        <w:t xml:space="preserve">После выбора из списка </w:t>
      </w:r>
      <w:r w:rsidRPr="00C03F5D">
        <w:rPr>
          <w:i/>
          <w:iCs/>
          <w:sz w:val="26"/>
          <w:szCs w:val="26"/>
        </w:rPr>
        <w:t xml:space="preserve">Наименования банка </w:t>
      </w:r>
      <w:r w:rsidRPr="00C03F5D">
        <w:rPr>
          <w:sz w:val="26"/>
          <w:szCs w:val="26"/>
        </w:rPr>
        <w:t xml:space="preserve">автоматически заполняются </w:t>
      </w:r>
      <w:r w:rsidR="00D50AB6" w:rsidRPr="00C03F5D">
        <w:rPr>
          <w:sz w:val="26"/>
          <w:szCs w:val="26"/>
        </w:rPr>
        <w:t xml:space="preserve">поля </w:t>
      </w:r>
      <w:r w:rsidRPr="00C03F5D">
        <w:rPr>
          <w:i/>
          <w:sz w:val="26"/>
          <w:szCs w:val="26"/>
        </w:rPr>
        <w:t>БИК</w:t>
      </w:r>
      <w:r w:rsidRPr="00C03F5D">
        <w:rPr>
          <w:sz w:val="26"/>
          <w:szCs w:val="26"/>
        </w:rPr>
        <w:t xml:space="preserve">, </w:t>
      </w:r>
      <w:r w:rsidRPr="00C03F5D">
        <w:rPr>
          <w:bCs/>
          <w:i/>
          <w:sz w:val="26"/>
          <w:szCs w:val="26"/>
        </w:rPr>
        <w:t>Корреспондентский счет</w:t>
      </w:r>
      <w:r w:rsidR="002E6690" w:rsidRPr="00C03F5D">
        <w:rPr>
          <w:bCs/>
          <w:i/>
          <w:sz w:val="26"/>
          <w:szCs w:val="26"/>
        </w:rPr>
        <w:t>,</w:t>
      </w:r>
      <w:r w:rsidR="002E6690" w:rsidRPr="00C03F5D">
        <w:rPr>
          <w:bCs/>
          <w:sz w:val="26"/>
          <w:szCs w:val="26"/>
        </w:rPr>
        <w:t xml:space="preserve"> </w:t>
      </w:r>
      <w:r w:rsidR="002E6690" w:rsidRPr="00C03F5D">
        <w:rPr>
          <w:bCs/>
          <w:i/>
          <w:sz w:val="26"/>
          <w:szCs w:val="26"/>
        </w:rPr>
        <w:t>Наименование банка.</w:t>
      </w:r>
      <w:bookmarkStart w:id="49" w:name="_Hlt523822678"/>
      <w:bookmarkStart w:id="50" w:name="_Ref289414118"/>
      <w:bookmarkEnd w:id="21"/>
      <w:bookmarkEnd w:id="22"/>
      <w:bookmarkEnd w:id="49"/>
    </w:p>
    <w:p w:rsidR="000279A5" w:rsidRPr="00C03F5D" w:rsidRDefault="000279A5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51" w:name="_Toc63361023"/>
      <w:r w:rsidRPr="00C03F5D">
        <w:rPr>
          <w:rFonts w:ascii="Times New Roman" w:hAnsi="Times New Roman" w:cs="Times New Roman"/>
        </w:rPr>
        <w:t>Заведение банковских реквизитов биллинг-группы</w:t>
      </w:r>
      <w:bookmarkEnd w:id="51"/>
    </w:p>
    <w:p w:rsidR="000279A5" w:rsidRPr="00C03F5D" w:rsidRDefault="000279A5" w:rsidP="00C03F5D">
      <w:pPr>
        <w:ind w:firstLine="426"/>
        <w:rPr>
          <w:sz w:val="26"/>
          <w:szCs w:val="26"/>
        </w:rPr>
      </w:pPr>
      <w:r w:rsidRPr="00C03F5D">
        <w:rPr>
          <w:sz w:val="26"/>
          <w:szCs w:val="26"/>
        </w:rPr>
        <w:t>В связи с тем, что для клиентов могут быть заведены отдельные расчетные счета для оплаты услуг связи, есть возможность указывать расчетный счет в банковских реквизитах группы доставки</w:t>
      </w:r>
      <w:r w:rsidR="00C03F5D">
        <w:rPr>
          <w:sz w:val="26"/>
          <w:szCs w:val="26"/>
        </w:rPr>
        <w:t>.</w:t>
      </w:r>
    </w:p>
    <w:p w:rsidR="000279A5" w:rsidRPr="00C03F5D" w:rsidRDefault="000279A5" w:rsidP="00C03F5D">
      <w:pPr>
        <w:ind w:firstLine="426"/>
        <w:rPr>
          <w:snapToGrid w:val="0"/>
          <w:sz w:val="26"/>
          <w:szCs w:val="26"/>
        </w:rPr>
      </w:pPr>
      <w:r w:rsidRPr="00C03F5D">
        <w:rPr>
          <w:snapToGrid w:val="0"/>
          <w:sz w:val="26"/>
          <w:szCs w:val="26"/>
        </w:rPr>
        <w:t>Банковские реквизиты группы доставки настраиваются в закладке «Банковские реквизиты», которая является элементом окна интерфейса "</w:t>
      </w:r>
      <w:hyperlink r:id="rId23" w:history="1">
        <w:r w:rsidRPr="00C03F5D">
          <w:rPr>
            <w:snapToGrid w:val="0"/>
            <w:sz w:val="26"/>
            <w:szCs w:val="26"/>
          </w:rPr>
          <w:t>Группы доставки</w:t>
        </w:r>
      </w:hyperlink>
      <w:r w:rsidRPr="00C03F5D">
        <w:rPr>
          <w:snapToGrid w:val="0"/>
          <w:sz w:val="26"/>
          <w:szCs w:val="26"/>
        </w:rPr>
        <w:t>" (вызывается экранной кнопкой «Группы доставки» в интерфейсе "</w:t>
      </w:r>
      <w:hyperlink r:id="rId24" w:history="1">
        <w:r w:rsidRPr="00C03F5D">
          <w:rPr>
            <w:snapToGrid w:val="0"/>
            <w:sz w:val="26"/>
            <w:szCs w:val="26"/>
          </w:rPr>
          <w:t>Карточка клиента</w:t>
        </w:r>
      </w:hyperlink>
      <w:r w:rsidRPr="00C03F5D">
        <w:rPr>
          <w:snapToGrid w:val="0"/>
          <w:sz w:val="26"/>
          <w:szCs w:val="26"/>
        </w:rPr>
        <w:t>").</w:t>
      </w:r>
    </w:p>
    <w:p w:rsidR="000279A5" w:rsidRPr="00C03F5D" w:rsidRDefault="000279A5" w:rsidP="00C03F5D">
      <w:pPr>
        <w:keepNext/>
        <w:ind w:firstLine="425"/>
        <w:rPr>
          <w:snapToGrid w:val="0"/>
          <w:sz w:val="26"/>
          <w:szCs w:val="26"/>
        </w:rPr>
      </w:pPr>
      <w:r w:rsidRPr="00C03F5D">
        <w:rPr>
          <w:snapToGrid w:val="0"/>
          <w:sz w:val="26"/>
          <w:szCs w:val="26"/>
        </w:rPr>
        <w:t>Интерфейс предназначен для просмотра и редактирование информации о банковских реквизитах плательщика (</w:t>
      </w:r>
      <w:hyperlink r:id="rId25" w:anchor="client" w:history="1">
        <w:r w:rsidRPr="00C03F5D">
          <w:rPr>
            <w:snapToGrid w:val="0"/>
            <w:sz w:val="26"/>
            <w:szCs w:val="26"/>
          </w:rPr>
          <w:t>клиента</w:t>
        </w:r>
      </w:hyperlink>
      <w:r w:rsidRPr="00C03F5D">
        <w:rPr>
          <w:snapToGrid w:val="0"/>
          <w:sz w:val="26"/>
          <w:szCs w:val="26"/>
        </w:rPr>
        <w:t>) и банковских реквизитах получателя (</w:t>
      </w:r>
      <w:hyperlink r:id="rId26" w:anchor="oc" w:history="1">
        <w:r w:rsidRPr="00C03F5D">
          <w:rPr>
            <w:snapToGrid w:val="0"/>
            <w:sz w:val="26"/>
            <w:szCs w:val="26"/>
          </w:rPr>
          <w:t>компании-оператора</w:t>
        </w:r>
      </w:hyperlink>
      <w:r w:rsidRPr="00C03F5D">
        <w:rPr>
          <w:snapToGrid w:val="0"/>
          <w:sz w:val="26"/>
          <w:szCs w:val="26"/>
        </w:rPr>
        <w:t>) в разрезе т</w:t>
      </w:r>
      <w:r w:rsidR="00C03F5D">
        <w:rPr>
          <w:snapToGrid w:val="0"/>
          <w:sz w:val="26"/>
          <w:szCs w:val="26"/>
        </w:rPr>
        <w:t>екущего лицевого счета клиента.</w:t>
      </w:r>
    </w:p>
    <w:p w:rsidR="000279A5" w:rsidRPr="00C03F5D" w:rsidRDefault="000279A5" w:rsidP="00C03F5D">
      <w:pPr>
        <w:ind w:firstLine="1152"/>
        <w:rPr>
          <w:snapToGrid w:val="0"/>
          <w:sz w:val="26"/>
          <w:szCs w:val="26"/>
        </w:rPr>
      </w:pPr>
    </w:p>
    <w:p w:rsidR="000279A5" w:rsidRPr="00C03F5D" w:rsidRDefault="00F63063" w:rsidP="00C03F5D">
      <w:pPr>
        <w:ind w:firstLine="567"/>
        <w:rPr>
          <w:snapToGrid w:val="0"/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AD28362" wp14:editId="59071A99">
            <wp:extent cx="5219700" cy="3962400"/>
            <wp:effectExtent l="0" t="0" r="0" b="0"/>
            <wp:docPr id="299" name="Рисунок 152" descr="Billgroup_Bank_reckv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Billgroup_Bank_reckv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A5" w:rsidRPr="00C03F5D" w:rsidRDefault="000279A5" w:rsidP="00C03F5D">
      <w:p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Закладка состоит из двух частей:</w:t>
      </w:r>
    </w:p>
    <w:p w:rsidR="000279A5" w:rsidRPr="00C03F5D" w:rsidRDefault="000279A5" w:rsidP="00C03F5D">
      <w:pPr>
        <w:numPr>
          <w:ilvl w:val="0"/>
          <w:numId w:val="39"/>
        </w:numPr>
        <w:jc w:val="left"/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 xml:space="preserve">Верхняя часть закладки </w:t>
      </w:r>
      <w:r w:rsidRPr="00C03F5D">
        <w:rPr>
          <w:b/>
          <w:i/>
          <w:sz w:val="26"/>
          <w:szCs w:val="26"/>
          <w:lang w:eastAsia="ru-RU"/>
        </w:rPr>
        <w:t>(Плательщик)</w:t>
      </w:r>
      <w:r w:rsidRPr="00C03F5D">
        <w:rPr>
          <w:sz w:val="26"/>
          <w:szCs w:val="26"/>
          <w:lang w:eastAsia="ru-RU"/>
        </w:rPr>
        <w:t xml:space="preserve"> содержит информацию о банковских реквизитах клиента: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sz w:val="26"/>
          <w:szCs w:val="26"/>
          <w:lang w:val="en-US"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>БИК</w:t>
      </w:r>
      <w:r w:rsidRPr="00C03F5D">
        <w:rPr>
          <w:b/>
          <w:bCs/>
          <w:sz w:val="26"/>
          <w:szCs w:val="26"/>
          <w:lang w:eastAsia="ru-RU"/>
        </w:rPr>
        <w:t xml:space="preserve"> – </w:t>
      </w:r>
      <w:r w:rsidR="00C03F5D">
        <w:rPr>
          <w:sz w:val="26"/>
          <w:szCs w:val="26"/>
          <w:lang w:eastAsia="ru-RU"/>
        </w:rPr>
        <w:t>БИК банка клиента.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b/>
          <w:bCs/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>Наименование банка</w:t>
      </w:r>
      <w:r w:rsidRPr="00C03F5D">
        <w:rPr>
          <w:b/>
          <w:bCs/>
          <w:sz w:val="26"/>
          <w:szCs w:val="26"/>
          <w:lang w:eastAsia="ru-RU"/>
        </w:rPr>
        <w:t xml:space="preserve"> – </w:t>
      </w:r>
      <w:r w:rsidRPr="00C03F5D">
        <w:rPr>
          <w:bCs/>
          <w:sz w:val="26"/>
          <w:szCs w:val="26"/>
          <w:lang w:eastAsia="ru-RU"/>
        </w:rPr>
        <w:t>наименование обслуживающего банка клиента.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b/>
          <w:bCs/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>Наименование филиала</w:t>
      </w:r>
      <w:r w:rsidRPr="00C03F5D">
        <w:rPr>
          <w:b/>
          <w:bCs/>
          <w:sz w:val="26"/>
          <w:szCs w:val="26"/>
          <w:lang w:eastAsia="ru-RU"/>
        </w:rPr>
        <w:t xml:space="preserve"> – </w:t>
      </w:r>
      <w:r w:rsidRPr="00C03F5D">
        <w:rPr>
          <w:sz w:val="26"/>
          <w:szCs w:val="26"/>
          <w:lang w:eastAsia="ru-RU"/>
        </w:rPr>
        <w:t>наименование обслуживающего филиала банка клиента.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b/>
          <w:bCs/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>Расчетный счет</w:t>
      </w:r>
      <w:r w:rsidRPr="00C03F5D">
        <w:rPr>
          <w:b/>
          <w:bCs/>
          <w:sz w:val="26"/>
          <w:szCs w:val="26"/>
          <w:lang w:eastAsia="ru-RU"/>
        </w:rPr>
        <w:t xml:space="preserve"> </w:t>
      </w:r>
      <w:r w:rsidRPr="00C03F5D">
        <w:rPr>
          <w:sz w:val="26"/>
          <w:szCs w:val="26"/>
          <w:lang w:eastAsia="ru-RU"/>
        </w:rPr>
        <w:t>– номер расчетного счета клиента, на который компания-оператор выставляет платежные требования по счетам за предоставленные услуги связи.</w:t>
      </w:r>
    </w:p>
    <w:p w:rsidR="000279A5" w:rsidRPr="00C03F5D" w:rsidRDefault="000279A5" w:rsidP="00C03F5D">
      <w:pPr>
        <w:numPr>
          <w:ilvl w:val="0"/>
          <w:numId w:val="39"/>
        </w:numPr>
        <w:jc w:val="left"/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 xml:space="preserve">Нижняя часть закладки </w:t>
      </w:r>
      <w:r w:rsidRPr="00C03F5D">
        <w:rPr>
          <w:b/>
          <w:i/>
          <w:sz w:val="26"/>
          <w:szCs w:val="26"/>
          <w:lang w:eastAsia="ru-RU"/>
        </w:rPr>
        <w:t>(Получатель)</w:t>
      </w:r>
      <w:r w:rsidRPr="00C03F5D">
        <w:rPr>
          <w:sz w:val="26"/>
          <w:szCs w:val="26"/>
          <w:lang w:eastAsia="ru-RU"/>
        </w:rPr>
        <w:t xml:space="preserve"> содержит информацию о банковских</w:t>
      </w:r>
      <w:r w:rsidR="00C03F5D">
        <w:rPr>
          <w:sz w:val="26"/>
          <w:szCs w:val="26"/>
          <w:lang w:eastAsia="ru-RU"/>
        </w:rPr>
        <w:t xml:space="preserve"> реквизитах компании-оператора.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b/>
          <w:bCs/>
          <w:i/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 xml:space="preserve">БИК – </w:t>
      </w:r>
      <w:r w:rsidRPr="00C03F5D">
        <w:rPr>
          <w:sz w:val="26"/>
          <w:szCs w:val="26"/>
          <w:lang w:eastAsia="ru-RU"/>
        </w:rPr>
        <w:t>БИК</w:t>
      </w:r>
      <w:r w:rsidRPr="00C03F5D">
        <w:rPr>
          <w:b/>
          <w:bCs/>
          <w:i/>
          <w:sz w:val="26"/>
          <w:szCs w:val="26"/>
          <w:lang w:eastAsia="ru-RU"/>
        </w:rPr>
        <w:t xml:space="preserve"> </w:t>
      </w:r>
      <w:r w:rsidRPr="00C03F5D">
        <w:rPr>
          <w:sz w:val="26"/>
          <w:szCs w:val="26"/>
          <w:lang w:eastAsia="ru-RU"/>
        </w:rPr>
        <w:t>банка компании-оператора.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lastRenderedPageBreak/>
        <w:t xml:space="preserve">Наименование банка – </w:t>
      </w:r>
      <w:r w:rsidRPr="00C03F5D">
        <w:rPr>
          <w:sz w:val="26"/>
          <w:szCs w:val="26"/>
          <w:lang w:eastAsia="ru-RU"/>
        </w:rPr>
        <w:t>наименование обслужива</w:t>
      </w:r>
      <w:r w:rsidR="00C03F5D">
        <w:rPr>
          <w:sz w:val="26"/>
          <w:szCs w:val="26"/>
          <w:lang w:eastAsia="ru-RU"/>
        </w:rPr>
        <w:t>ющего банка компании-оператора.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 xml:space="preserve">Наименование филиала – </w:t>
      </w:r>
      <w:r w:rsidRPr="00C03F5D">
        <w:rPr>
          <w:sz w:val="26"/>
          <w:szCs w:val="26"/>
          <w:lang w:eastAsia="ru-RU"/>
        </w:rPr>
        <w:t>наименование обслуживающего фи</w:t>
      </w:r>
      <w:r w:rsidR="00C03F5D">
        <w:rPr>
          <w:sz w:val="26"/>
          <w:szCs w:val="26"/>
          <w:lang w:eastAsia="ru-RU"/>
        </w:rPr>
        <w:t>лиала банка компании-оператора.</w:t>
      </w:r>
    </w:p>
    <w:p w:rsidR="000279A5" w:rsidRPr="00C03F5D" w:rsidRDefault="000279A5" w:rsidP="00C03F5D">
      <w:pPr>
        <w:numPr>
          <w:ilvl w:val="0"/>
          <w:numId w:val="46"/>
        </w:numPr>
        <w:ind w:hanging="357"/>
        <w:rPr>
          <w:b/>
          <w:bCs/>
          <w:i/>
          <w:sz w:val="26"/>
          <w:szCs w:val="26"/>
          <w:lang w:eastAsia="ru-RU"/>
        </w:rPr>
      </w:pPr>
      <w:r w:rsidRPr="00C03F5D">
        <w:rPr>
          <w:b/>
          <w:bCs/>
          <w:i/>
          <w:sz w:val="26"/>
          <w:szCs w:val="26"/>
          <w:lang w:eastAsia="ru-RU"/>
        </w:rPr>
        <w:t xml:space="preserve">Расчетный счет – </w:t>
      </w:r>
      <w:r w:rsidRPr="00C03F5D">
        <w:rPr>
          <w:sz w:val="26"/>
          <w:szCs w:val="26"/>
          <w:lang w:eastAsia="ru-RU"/>
        </w:rPr>
        <w:t>номер расчетного счета получателя, для платежа по приходу денежных средств с расчетного счета клиента за предоставленные услуги связи.</w:t>
      </w:r>
    </w:p>
    <w:p w:rsidR="000279A5" w:rsidRPr="00C03F5D" w:rsidRDefault="000279A5" w:rsidP="00C03F5D">
      <w:pPr>
        <w:pStyle w:val="4"/>
        <w:spacing w:before="0" w:after="0"/>
        <w:rPr>
          <w:rFonts w:ascii="Times New Roman" w:hAnsi="Times New Roman" w:cs="Times New Roman"/>
          <w:sz w:val="26"/>
          <w:szCs w:val="26"/>
          <w:lang w:eastAsia="ru-RU"/>
        </w:rPr>
      </w:pPr>
      <w:bookmarkStart w:id="52" w:name="_Toc63361024"/>
      <w:r w:rsidRPr="00C03F5D">
        <w:rPr>
          <w:rFonts w:ascii="Times New Roman" w:hAnsi="Times New Roman" w:cs="Times New Roman"/>
          <w:sz w:val="26"/>
          <w:szCs w:val="26"/>
          <w:lang w:eastAsia="ru-RU"/>
        </w:rPr>
        <w:t>Создание банковских реквизитов</w:t>
      </w:r>
      <w:bookmarkEnd w:id="52"/>
    </w:p>
    <w:p w:rsidR="000279A5" w:rsidRPr="00C03F5D" w:rsidRDefault="000279A5" w:rsidP="00C03F5D">
      <w:p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Для создания банковского реквизита клиента (плательщика) нужно:</w:t>
      </w:r>
    </w:p>
    <w:p w:rsidR="000279A5" w:rsidRPr="00C03F5D" w:rsidRDefault="000279A5" w:rsidP="00C03F5D">
      <w:pPr>
        <w:numPr>
          <w:ilvl w:val="0"/>
          <w:numId w:val="40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В верхней части закладки «Банковские реквизиты» (</w:t>
      </w:r>
      <w:r w:rsidRPr="00C03F5D">
        <w:rPr>
          <w:b/>
          <w:i/>
          <w:sz w:val="26"/>
          <w:szCs w:val="26"/>
          <w:lang w:eastAsia="ru-RU"/>
        </w:rPr>
        <w:t>Плательщик</w:t>
      </w:r>
      <w:r w:rsidRPr="00C03F5D">
        <w:rPr>
          <w:sz w:val="26"/>
          <w:szCs w:val="26"/>
          <w:lang w:eastAsia="ru-RU"/>
        </w:rPr>
        <w:t>) в режиме редактирования нажать кнопку «Выбор».</w:t>
      </w:r>
    </w:p>
    <w:p w:rsidR="000279A5" w:rsidRPr="00C03F5D" w:rsidRDefault="000279A5" w:rsidP="00C03F5D">
      <w:pPr>
        <w:numPr>
          <w:ilvl w:val="0"/>
          <w:numId w:val="40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В появившемся интерфейсе «Банковские реквизиты клиента» выбрать необходимый банковский реквизит.</w:t>
      </w:r>
    </w:p>
    <w:p w:rsidR="000279A5" w:rsidRPr="00C03F5D" w:rsidRDefault="000279A5" w:rsidP="00C03F5D">
      <w:pPr>
        <w:numPr>
          <w:ilvl w:val="0"/>
          <w:numId w:val="40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Значение БИК, наименование банка, наименование филиала и расчетный счет при этом заполняются автоматически и редактированию не подлежат.</w:t>
      </w:r>
    </w:p>
    <w:p w:rsidR="000279A5" w:rsidRPr="00C03F5D" w:rsidRDefault="000279A5" w:rsidP="00C03F5D">
      <w:pPr>
        <w:ind w:left="1151" w:firstLine="0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eastAsia="ru-RU"/>
        </w:rPr>
        <w:t>Примечание.</w:t>
      </w:r>
    </w:p>
    <w:p w:rsidR="000279A5" w:rsidRPr="00C03F5D" w:rsidRDefault="000279A5" w:rsidP="00C03F5D">
      <w:pPr>
        <w:ind w:left="1151" w:firstLine="0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eastAsia="ru-RU"/>
        </w:rPr>
        <w:t>Интерфейс «Банковские реквизиты клиента» описан в п.</w:t>
      </w:r>
      <w:r w:rsidRPr="00C03F5D">
        <w:rPr>
          <w:i/>
          <w:sz w:val="26"/>
          <w:szCs w:val="26"/>
          <w:lang w:eastAsia="ru-RU"/>
        </w:rPr>
        <w:fldChar w:fldCharType="begin"/>
      </w:r>
      <w:r w:rsidRPr="00C03F5D">
        <w:rPr>
          <w:i/>
          <w:sz w:val="26"/>
          <w:szCs w:val="26"/>
          <w:lang w:eastAsia="ru-RU"/>
        </w:rPr>
        <w:instrText xml:space="preserve"> REF _Ref309053426 \r \h </w:instrText>
      </w:r>
      <w:r w:rsidR="00C03F5D" w:rsidRPr="00C03F5D">
        <w:rPr>
          <w:i/>
          <w:sz w:val="26"/>
          <w:szCs w:val="26"/>
          <w:lang w:eastAsia="ru-RU"/>
        </w:rPr>
        <w:instrText xml:space="preserve"> \* MERGEFORMAT </w:instrText>
      </w:r>
      <w:r w:rsidRPr="00C03F5D">
        <w:rPr>
          <w:i/>
          <w:sz w:val="26"/>
          <w:szCs w:val="26"/>
          <w:lang w:eastAsia="ru-RU"/>
        </w:rPr>
      </w:r>
      <w:r w:rsidRPr="00C03F5D">
        <w:rPr>
          <w:i/>
          <w:sz w:val="26"/>
          <w:szCs w:val="26"/>
          <w:lang w:eastAsia="ru-RU"/>
        </w:rPr>
        <w:fldChar w:fldCharType="separate"/>
      </w:r>
      <w:r w:rsidR="00571282" w:rsidRPr="00C03F5D">
        <w:rPr>
          <w:i/>
          <w:sz w:val="26"/>
          <w:szCs w:val="26"/>
          <w:lang w:eastAsia="ru-RU"/>
        </w:rPr>
        <w:t>5.3.1</w:t>
      </w:r>
      <w:r w:rsidRPr="00C03F5D">
        <w:rPr>
          <w:i/>
          <w:sz w:val="26"/>
          <w:szCs w:val="26"/>
          <w:lang w:eastAsia="ru-RU"/>
        </w:rPr>
        <w:fldChar w:fldCharType="end"/>
      </w:r>
      <w:r w:rsidRPr="00C03F5D">
        <w:rPr>
          <w:i/>
          <w:sz w:val="26"/>
          <w:szCs w:val="26"/>
          <w:lang w:eastAsia="ru-RU"/>
        </w:rPr>
        <w:t>.</w:t>
      </w:r>
    </w:p>
    <w:p w:rsidR="000279A5" w:rsidRPr="00C03F5D" w:rsidRDefault="000279A5" w:rsidP="00C03F5D">
      <w:pPr>
        <w:ind w:left="1151" w:firstLine="0"/>
        <w:rPr>
          <w:i/>
          <w:sz w:val="26"/>
          <w:szCs w:val="26"/>
          <w:lang w:eastAsia="ru-RU"/>
        </w:rPr>
      </w:pPr>
    </w:p>
    <w:p w:rsidR="000279A5" w:rsidRPr="00C03F5D" w:rsidRDefault="000279A5" w:rsidP="00C03F5D">
      <w:p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Для создания банковского реквизита компании-оператора (получателя) нужно:</w:t>
      </w:r>
    </w:p>
    <w:p w:rsidR="000279A5" w:rsidRPr="00C03F5D" w:rsidRDefault="000279A5" w:rsidP="00C03F5D">
      <w:pPr>
        <w:numPr>
          <w:ilvl w:val="0"/>
          <w:numId w:val="41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В нижней части закладки «Банковские реквизиты» (</w:t>
      </w:r>
      <w:r w:rsidRPr="00C03F5D">
        <w:rPr>
          <w:b/>
          <w:i/>
          <w:sz w:val="26"/>
          <w:szCs w:val="26"/>
          <w:lang w:eastAsia="ru-RU"/>
        </w:rPr>
        <w:t>Получатель</w:t>
      </w:r>
      <w:r w:rsidRPr="00C03F5D">
        <w:rPr>
          <w:sz w:val="26"/>
          <w:szCs w:val="26"/>
          <w:lang w:eastAsia="ru-RU"/>
        </w:rPr>
        <w:t>) в режиме редактирования нажать кнопку «Новый счет».</w:t>
      </w:r>
    </w:p>
    <w:p w:rsidR="000279A5" w:rsidRPr="00C03F5D" w:rsidRDefault="000279A5" w:rsidP="00C03F5D">
      <w:pPr>
        <w:numPr>
          <w:ilvl w:val="0"/>
          <w:numId w:val="41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В появившемся интерфейсе «Каталог банков» выбрать необходимый банк и нажать кнопку «Выбор».</w:t>
      </w:r>
    </w:p>
    <w:p w:rsidR="000279A5" w:rsidRPr="00C03F5D" w:rsidRDefault="000279A5" w:rsidP="00C03F5D">
      <w:pPr>
        <w:numPr>
          <w:ilvl w:val="0"/>
          <w:numId w:val="41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Значение БИК при этом заполняются автоматически и редактированию не подлежат.</w:t>
      </w:r>
    </w:p>
    <w:p w:rsidR="000279A5" w:rsidRPr="00C03F5D" w:rsidRDefault="000279A5" w:rsidP="00C03F5D">
      <w:pPr>
        <w:numPr>
          <w:ilvl w:val="0"/>
          <w:numId w:val="41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Наименование филиала выбирается из списка, если у данного банка он есть.</w:t>
      </w:r>
    </w:p>
    <w:p w:rsidR="000279A5" w:rsidRPr="00C03F5D" w:rsidRDefault="000279A5" w:rsidP="00C03F5D">
      <w:pPr>
        <w:numPr>
          <w:ilvl w:val="0"/>
          <w:numId w:val="41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Номер расчетного счета вводится с клавиатуры.</w:t>
      </w:r>
    </w:p>
    <w:p w:rsidR="00C03F5D" w:rsidRDefault="00C03F5D" w:rsidP="00C03F5D">
      <w:pPr>
        <w:ind w:left="791" w:firstLine="0"/>
        <w:rPr>
          <w:i/>
          <w:sz w:val="26"/>
          <w:szCs w:val="26"/>
          <w:lang w:eastAsia="ru-RU"/>
        </w:rPr>
      </w:pPr>
    </w:p>
    <w:p w:rsidR="000279A5" w:rsidRPr="00C03F5D" w:rsidRDefault="000279A5" w:rsidP="00C03F5D">
      <w:pPr>
        <w:ind w:left="791" w:firstLine="0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eastAsia="ru-RU"/>
        </w:rPr>
        <w:lastRenderedPageBreak/>
        <w:t>Примечание.</w:t>
      </w:r>
    </w:p>
    <w:p w:rsidR="00191F4A" w:rsidRPr="00C03F5D" w:rsidRDefault="000279A5" w:rsidP="00C03F5D">
      <w:pPr>
        <w:ind w:left="791" w:firstLine="0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eastAsia="ru-RU"/>
        </w:rPr>
        <w:t>Каталог банков настраивается в интерфейсе «Каталог банков» (Каталоги → Финансы → Банки).</w:t>
      </w:r>
      <w:r w:rsidR="001E7D43" w:rsidRPr="00C03F5D">
        <w:rPr>
          <w:i/>
          <w:sz w:val="26"/>
          <w:szCs w:val="26"/>
          <w:lang w:eastAsia="ru-RU"/>
        </w:rPr>
        <w:t xml:space="preserve"> </w:t>
      </w:r>
      <w:r w:rsidRPr="00C03F5D">
        <w:rPr>
          <w:i/>
          <w:sz w:val="26"/>
          <w:szCs w:val="26"/>
          <w:lang w:eastAsia="ru-RU"/>
        </w:rPr>
        <w:t>Каталог филиалов банка настраивается в интерфейсе «Филиалы банков» (Каталоги → Финансы → Филиалы банков).</w:t>
      </w:r>
    </w:p>
    <w:p w:rsidR="000279A5" w:rsidRPr="00C03F5D" w:rsidRDefault="000279A5" w:rsidP="00C03F5D">
      <w:pPr>
        <w:rPr>
          <w:i/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 xml:space="preserve">Расчетные счета для ЛС имеют </w:t>
      </w:r>
      <w:r w:rsidR="00D3024A" w:rsidRPr="00C03F5D">
        <w:rPr>
          <w:sz w:val="26"/>
          <w:szCs w:val="26"/>
          <w:lang w:eastAsia="ru-RU"/>
        </w:rPr>
        <w:t xml:space="preserve">уникальный </w:t>
      </w:r>
      <w:r w:rsidRPr="00C03F5D">
        <w:rPr>
          <w:sz w:val="26"/>
          <w:szCs w:val="26"/>
          <w:lang w:eastAsia="ru-RU"/>
        </w:rPr>
        <w:t>признак, который отличает их от всех остальных расчетных счетов и поэтому, при добавлении нового расчетного счета для ЛС или изменении уже существующего, производится проверка на наличие такого же расчетного счета в таком же банке и в таком же филиале:</w:t>
      </w:r>
    </w:p>
    <w:p w:rsidR="00906E2F" w:rsidRPr="00C03F5D" w:rsidRDefault="00906E2F" w:rsidP="00C03F5D">
      <w:pPr>
        <w:ind w:firstLine="0"/>
        <w:rPr>
          <w:snapToGrid w:val="0"/>
          <w:sz w:val="26"/>
          <w:szCs w:val="26"/>
        </w:rPr>
      </w:pPr>
    </w:p>
    <w:p w:rsidR="000279A5" w:rsidRPr="00C03F5D" w:rsidRDefault="000279A5" w:rsidP="00C03F5D">
      <w:pPr>
        <w:numPr>
          <w:ilvl w:val="0"/>
          <w:numId w:val="43"/>
        </w:numPr>
        <w:rPr>
          <w:sz w:val="26"/>
          <w:szCs w:val="26"/>
        </w:rPr>
      </w:pPr>
      <w:r w:rsidRPr="00C03F5D">
        <w:rPr>
          <w:sz w:val="26"/>
          <w:szCs w:val="26"/>
        </w:rPr>
        <w:t>Если такого расчетного счета не существуе</w:t>
      </w:r>
      <w:r w:rsidR="00C03F5D">
        <w:rPr>
          <w:sz w:val="26"/>
          <w:szCs w:val="26"/>
        </w:rPr>
        <w:t>т, то добавляется новая запись.</w:t>
      </w:r>
    </w:p>
    <w:p w:rsidR="000279A5" w:rsidRPr="00C03F5D" w:rsidRDefault="000279A5" w:rsidP="00C03F5D">
      <w:pPr>
        <w:numPr>
          <w:ilvl w:val="0"/>
          <w:numId w:val="43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Если же найден такой же точно расчетный счет, у которого совпадает номер расчетного счета, банк и филиал, то новая запись не создается и найденный расчетный счет устанавливается для </w:t>
      </w:r>
      <w:r w:rsidR="00C03F5D">
        <w:rPr>
          <w:sz w:val="26"/>
          <w:szCs w:val="26"/>
        </w:rPr>
        <w:t>рассматриваемой биллинг-группы.</w:t>
      </w:r>
    </w:p>
    <w:p w:rsidR="000279A5" w:rsidRPr="00C03F5D" w:rsidRDefault="000279A5" w:rsidP="00C03F5D">
      <w:pPr>
        <w:ind w:left="420" w:firstLine="0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eastAsia="ru-RU"/>
        </w:rPr>
        <w:t>Примечание.</w:t>
      </w:r>
    </w:p>
    <w:p w:rsidR="000279A5" w:rsidRPr="00C03F5D" w:rsidRDefault="000279A5" w:rsidP="00C03F5D">
      <w:pPr>
        <w:ind w:left="420" w:firstLine="0"/>
        <w:rPr>
          <w:sz w:val="26"/>
          <w:szCs w:val="26"/>
        </w:rPr>
      </w:pPr>
      <w:r w:rsidRPr="00C03F5D">
        <w:rPr>
          <w:i/>
          <w:sz w:val="26"/>
          <w:szCs w:val="26"/>
          <w:lang w:eastAsia="ru-RU"/>
        </w:rPr>
        <w:t>Для того, что бы скрыть расчетные счета для ЛС, в интерфейсы</w:t>
      </w:r>
      <w:r w:rsidRPr="00C03F5D">
        <w:rPr>
          <w:sz w:val="26"/>
          <w:szCs w:val="26"/>
        </w:rPr>
        <w:t xml:space="preserve"> </w:t>
      </w:r>
      <w:r w:rsidRPr="00C03F5D">
        <w:rPr>
          <w:i/>
          <w:sz w:val="26"/>
          <w:szCs w:val="26"/>
        </w:rPr>
        <w:t>«Заведение банковских выписок»</w:t>
      </w:r>
      <w:r w:rsidRPr="00C03F5D">
        <w:rPr>
          <w:sz w:val="26"/>
          <w:szCs w:val="26"/>
        </w:rPr>
        <w:t xml:space="preserve"> </w:t>
      </w:r>
      <w:r w:rsidRPr="00C03F5D">
        <w:rPr>
          <w:i/>
          <w:sz w:val="26"/>
          <w:szCs w:val="26"/>
        </w:rPr>
        <w:t xml:space="preserve">и «Банковские </w:t>
      </w:r>
      <w:r w:rsidR="00906E2F" w:rsidRPr="00C03F5D">
        <w:rPr>
          <w:i/>
          <w:sz w:val="26"/>
          <w:szCs w:val="26"/>
        </w:rPr>
        <w:t>реквизиты предприятия» добавлен фильтр</w:t>
      </w:r>
      <w:r w:rsidR="00D3024A" w:rsidRPr="00C03F5D">
        <w:rPr>
          <w:i/>
          <w:sz w:val="26"/>
          <w:szCs w:val="26"/>
        </w:rPr>
        <w:t>.</w:t>
      </w:r>
    </w:p>
    <w:p w:rsidR="000279A5" w:rsidRPr="00C03F5D" w:rsidRDefault="000279A5" w:rsidP="00C03F5D">
      <w:pPr>
        <w:ind w:left="420" w:firstLine="0"/>
        <w:rPr>
          <w:i/>
          <w:sz w:val="26"/>
          <w:szCs w:val="26"/>
          <w:lang w:eastAsia="ru-RU"/>
        </w:rPr>
      </w:pPr>
    </w:p>
    <w:p w:rsidR="000279A5" w:rsidRPr="00C03F5D" w:rsidRDefault="000279A5" w:rsidP="00C03F5D">
      <w:pPr>
        <w:pStyle w:val="4"/>
        <w:spacing w:before="0" w:after="0"/>
        <w:rPr>
          <w:rFonts w:ascii="Times New Roman" w:hAnsi="Times New Roman" w:cs="Times New Roman"/>
          <w:sz w:val="26"/>
          <w:szCs w:val="26"/>
          <w:lang w:eastAsia="ru-RU"/>
        </w:rPr>
      </w:pPr>
      <w:bookmarkStart w:id="53" w:name="_Toc63361025"/>
      <w:r w:rsidRPr="00C03F5D">
        <w:rPr>
          <w:rFonts w:ascii="Times New Roman" w:hAnsi="Times New Roman" w:cs="Times New Roman"/>
          <w:sz w:val="26"/>
          <w:szCs w:val="26"/>
          <w:lang w:eastAsia="ru-RU"/>
        </w:rPr>
        <w:t>Редактирование банковских реквизитов.</w:t>
      </w:r>
      <w:bookmarkEnd w:id="53"/>
    </w:p>
    <w:p w:rsidR="000279A5" w:rsidRPr="00C03F5D" w:rsidRDefault="000279A5" w:rsidP="00C03F5D">
      <w:p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Для редактирования банковского реквизита клиента (плательщика) нужно: в верхней части закладки «Банковские реквизиты» (</w:t>
      </w:r>
      <w:r w:rsidRPr="00C03F5D">
        <w:rPr>
          <w:b/>
          <w:i/>
          <w:sz w:val="26"/>
          <w:szCs w:val="26"/>
          <w:lang w:eastAsia="ru-RU"/>
        </w:rPr>
        <w:t>Плательщик</w:t>
      </w:r>
      <w:r w:rsidRPr="00C03F5D">
        <w:rPr>
          <w:sz w:val="26"/>
          <w:szCs w:val="26"/>
          <w:lang w:eastAsia="ru-RU"/>
        </w:rPr>
        <w:t>) в режиме редактирования нажать кнопку «Выбор» и в появившемся интерфейсе «Банковские реквизиты клиента» выбрать необходимый банковский реквизит</w:t>
      </w:r>
      <w:r w:rsidR="00465535" w:rsidRPr="00C03F5D">
        <w:rPr>
          <w:sz w:val="26"/>
          <w:szCs w:val="26"/>
          <w:lang w:eastAsia="ru-RU"/>
        </w:rPr>
        <w:t>.</w:t>
      </w:r>
    </w:p>
    <w:p w:rsidR="000279A5" w:rsidRPr="00C03F5D" w:rsidRDefault="000279A5" w:rsidP="00C03F5D">
      <w:p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Для редактирования параметров банковского реквизита компании-оператора (получателя) в нижней части закладки «Банковские реквизиты» (</w:t>
      </w:r>
      <w:r w:rsidRPr="00C03F5D">
        <w:rPr>
          <w:b/>
          <w:i/>
          <w:sz w:val="26"/>
          <w:szCs w:val="26"/>
          <w:lang w:eastAsia="ru-RU"/>
        </w:rPr>
        <w:t>Получатель</w:t>
      </w:r>
      <w:r w:rsidRPr="00C03F5D">
        <w:rPr>
          <w:sz w:val="26"/>
          <w:szCs w:val="26"/>
          <w:lang w:eastAsia="ru-RU"/>
        </w:rPr>
        <w:t>) в режиме редактирования</w:t>
      </w:r>
    </w:p>
    <w:p w:rsidR="000279A5" w:rsidRPr="00C03F5D" w:rsidRDefault="000279A5" w:rsidP="00C03F5D">
      <w:pPr>
        <w:numPr>
          <w:ilvl w:val="0"/>
          <w:numId w:val="42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Изменение наименования банка: двойным кликом левой кнопки мыши в поле «Наименование банка» вызываем интерфейс «Каталог банков» и выбираем необходимый банк.</w:t>
      </w:r>
    </w:p>
    <w:p w:rsidR="000279A5" w:rsidRPr="00C03F5D" w:rsidRDefault="000279A5" w:rsidP="00C03F5D">
      <w:pPr>
        <w:numPr>
          <w:ilvl w:val="0"/>
          <w:numId w:val="42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Наименование филиала выбирается из списка, если таковые имеются</w:t>
      </w:r>
    </w:p>
    <w:p w:rsidR="000279A5" w:rsidRPr="00C03F5D" w:rsidRDefault="000279A5" w:rsidP="00C03F5D">
      <w:pPr>
        <w:numPr>
          <w:ilvl w:val="0"/>
          <w:numId w:val="42"/>
        </w:num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lastRenderedPageBreak/>
        <w:t>Номер расчетного счета вводится с клавиатуры.</w:t>
      </w:r>
    </w:p>
    <w:p w:rsidR="000279A5" w:rsidRPr="00C03F5D" w:rsidRDefault="000279A5" w:rsidP="00C03F5D">
      <w:pPr>
        <w:rPr>
          <w:sz w:val="26"/>
          <w:szCs w:val="26"/>
          <w:lang w:eastAsia="ru-RU"/>
        </w:rPr>
      </w:pPr>
    </w:p>
    <w:p w:rsidR="000279A5" w:rsidRPr="00C03F5D" w:rsidRDefault="000279A5" w:rsidP="00C03F5D">
      <w:pPr>
        <w:pStyle w:val="4"/>
        <w:spacing w:before="0" w:after="0"/>
        <w:rPr>
          <w:rFonts w:ascii="Times New Roman" w:hAnsi="Times New Roman" w:cs="Times New Roman"/>
          <w:sz w:val="26"/>
          <w:szCs w:val="26"/>
          <w:lang w:eastAsia="ru-RU"/>
        </w:rPr>
      </w:pPr>
      <w:bookmarkStart w:id="54" w:name="_Toc63361026"/>
      <w:r w:rsidRPr="00C03F5D">
        <w:rPr>
          <w:rFonts w:ascii="Times New Roman" w:hAnsi="Times New Roman" w:cs="Times New Roman"/>
          <w:sz w:val="26"/>
          <w:szCs w:val="26"/>
          <w:lang w:eastAsia="ru-RU"/>
        </w:rPr>
        <w:t>Удаление банковских реквизитов.</w:t>
      </w:r>
      <w:bookmarkEnd w:id="54"/>
    </w:p>
    <w:p w:rsidR="000279A5" w:rsidRPr="00C03F5D" w:rsidRDefault="000279A5" w:rsidP="00C03F5D">
      <w:pPr>
        <w:rPr>
          <w:sz w:val="26"/>
          <w:szCs w:val="26"/>
          <w:lang w:eastAsia="ru-RU"/>
        </w:rPr>
      </w:pPr>
      <w:r w:rsidRPr="00C03F5D">
        <w:rPr>
          <w:sz w:val="26"/>
          <w:szCs w:val="26"/>
          <w:lang w:eastAsia="ru-RU"/>
        </w:rPr>
        <w:t>Для удаления банковского реквизита клиента (плательщика) нужно в верхней части закладки «Банковские реквизиты» (</w:t>
      </w:r>
      <w:r w:rsidRPr="00C03F5D">
        <w:rPr>
          <w:b/>
          <w:i/>
          <w:sz w:val="26"/>
          <w:szCs w:val="26"/>
          <w:lang w:eastAsia="ru-RU"/>
        </w:rPr>
        <w:t>Плательщик</w:t>
      </w:r>
      <w:r w:rsidRPr="00C03F5D">
        <w:rPr>
          <w:sz w:val="26"/>
          <w:szCs w:val="26"/>
          <w:lang w:eastAsia="ru-RU"/>
        </w:rPr>
        <w:t>) в режиме редактирования нажать кнопку «Удалить».</w:t>
      </w:r>
    </w:p>
    <w:p w:rsidR="000279A5" w:rsidRPr="00C03F5D" w:rsidRDefault="000279A5" w:rsidP="00C03F5D">
      <w:pPr>
        <w:rPr>
          <w:sz w:val="26"/>
          <w:szCs w:val="26"/>
        </w:rPr>
      </w:pPr>
      <w:r w:rsidRPr="00C03F5D">
        <w:rPr>
          <w:sz w:val="26"/>
          <w:szCs w:val="26"/>
          <w:lang w:eastAsia="ru-RU"/>
        </w:rPr>
        <w:t>Для удаления банковского реквизита компании-оператора (получателя) нужно в верхней части закладки «Банковские реквизиты» (</w:t>
      </w:r>
      <w:r w:rsidRPr="00C03F5D">
        <w:rPr>
          <w:b/>
          <w:i/>
          <w:sz w:val="26"/>
          <w:szCs w:val="26"/>
          <w:lang w:eastAsia="ru-RU"/>
        </w:rPr>
        <w:t>Получатель</w:t>
      </w:r>
      <w:r w:rsidRPr="00C03F5D">
        <w:rPr>
          <w:sz w:val="26"/>
          <w:szCs w:val="26"/>
          <w:lang w:eastAsia="ru-RU"/>
        </w:rPr>
        <w:t>) в режиме редактирования нажать кнопку «Удалить».</w:t>
      </w:r>
    </w:p>
    <w:p w:rsidR="00B35D18" w:rsidRPr="00C03F5D" w:rsidRDefault="00B35D18" w:rsidP="00C03F5D">
      <w:pPr>
        <w:ind w:firstLine="0"/>
        <w:rPr>
          <w:sz w:val="26"/>
          <w:szCs w:val="26"/>
        </w:rPr>
      </w:pPr>
    </w:p>
    <w:p w:rsidR="00040567" w:rsidRPr="00C03F5D" w:rsidRDefault="00040567" w:rsidP="00C03F5D">
      <w:pPr>
        <w:pStyle w:val="3"/>
        <w:tabs>
          <w:tab w:val="clear" w:pos="1080"/>
          <w:tab w:val="num" w:pos="900"/>
        </w:tabs>
        <w:spacing w:before="0" w:after="0"/>
        <w:ind w:left="900" w:hanging="900"/>
        <w:rPr>
          <w:rFonts w:ascii="Times New Roman" w:hAnsi="Times New Roman" w:cs="Times New Roman"/>
        </w:rPr>
      </w:pPr>
      <w:bookmarkStart w:id="55" w:name="_Ref290032514"/>
      <w:bookmarkStart w:id="56" w:name="_Toc63361027"/>
      <w:r w:rsidRPr="00C03F5D">
        <w:rPr>
          <w:rFonts w:ascii="Times New Roman" w:hAnsi="Times New Roman" w:cs="Times New Roman"/>
        </w:rPr>
        <w:t>Индивидуальное наименование банка</w:t>
      </w:r>
      <w:bookmarkEnd w:id="55"/>
      <w:bookmarkEnd w:id="56"/>
    </w:p>
    <w:p w:rsidR="007503A6" w:rsidRPr="00C03F5D" w:rsidRDefault="00E80814" w:rsidP="00C03F5D">
      <w:pPr>
        <w:ind w:firstLine="708"/>
        <w:rPr>
          <w:sz w:val="26"/>
          <w:szCs w:val="26"/>
        </w:rPr>
      </w:pPr>
      <w:r w:rsidRPr="00C03F5D">
        <w:rPr>
          <w:snapToGrid w:val="0"/>
          <w:sz w:val="26"/>
          <w:szCs w:val="26"/>
        </w:rPr>
        <w:t xml:space="preserve">Так как для одного и того же БИК могут быть разные наименования банка, которые должны быть указаны в финансовых документах, введено дополнительное поле «Наименование банка». По умолчанию данное поле отображает текущее название банка, называемое стандартное. </w:t>
      </w:r>
      <w:r w:rsidR="00304509" w:rsidRPr="00C03F5D">
        <w:rPr>
          <w:sz w:val="26"/>
          <w:szCs w:val="26"/>
        </w:rPr>
        <w:t>Для измен</w:t>
      </w:r>
      <w:r w:rsidR="00F43DAD" w:rsidRPr="00C03F5D">
        <w:rPr>
          <w:sz w:val="26"/>
          <w:szCs w:val="26"/>
        </w:rPr>
        <w:t>е</w:t>
      </w:r>
      <w:r w:rsidR="00304509" w:rsidRPr="00C03F5D">
        <w:rPr>
          <w:sz w:val="26"/>
          <w:szCs w:val="26"/>
        </w:rPr>
        <w:t>ния н</w:t>
      </w:r>
      <w:r w:rsidR="00F43DAD" w:rsidRPr="00C03F5D">
        <w:rPr>
          <w:sz w:val="26"/>
          <w:szCs w:val="26"/>
        </w:rPr>
        <w:t>а</w:t>
      </w:r>
      <w:r w:rsidR="00304509" w:rsidRPr="00C03F5D">
        <w:rPr>
          <w:sz w:val="26"/>
          <w:szCs w:val="26"/>
        </w:rPr>
        <w:t xml:space="preserve">именования банка </w:t>
      </w:r>
      <w:r w:rsidR="002E6690" w:rsidRPr="00C03F5D">
        <w:rPr>
          <w:sz w:val="26"/>
          <w:szCs w:val="26"/>
        </w:rPr>
        <w:t xml:space="preserve">со стандартного на индивидуальное </w:t>
      </w:r>
      <w:r w:rsidR="00304509" w:rsidRPr="00C03F5D">
        <w:rPr>
          <w:sz w:val="26"/>
          <w:szCs w:val="26"/>
        </w:rPr>
        <w:t xml:space="preserve">нажмите </w:t>
      </w:r>
      <w:r w:rsidR="00F43DAD" w:rsidRPr="00C03F5D">
        <w:rPr>
          <w:sz w:val="26"/>
          <w:szCs w:val="26"/>
        </w:rPr>
        <w:t xml:space="preserve">кнопку </w:t>
      </w:r>
      <w:r w:rsidR="009564D3" w:rsidRPr="00C03F5D">
        <w:rPr>
          <w:sz w:val="26"/>
          <w:szCs w:val="26"/>
        </w:rPr>
        <w:t>«Изменить наименование банка».</w:t>
      </w:r>
      <w:r w:rsidR="00F43DAD" w:rsidRPr="00C03F5D">
        <w:rPr>
          <w:sz w:val="26"/>
          <w:szCs w:val="26"/>
        </w:rPr>
        <w:t xml:space="preserve"> Вам будет предложен интерфейс </w:t>
      </w:r>
      <w:r w:rsidR="00BD689C" w:rsidRPr="00C03F5D">
        <w:rPr>
          <w:sz w:val="26"/>
          <w:szCs w:val="26"/>
        </w:rPr>
        <w:t>ввода нового наименования банка</w:t>
      </w:r>
      <w:r w:rsidR="00F43DAD" w:rsidRPr="00C03F5D">
        <w:rPr>
          <w:sz w:val="26"/>
          <w:szCs w:val="26"/>
        </w:rPr>
        <w:t>.</w:t>
      </w:r>
    </w:p>
    <w:p w:rsidR="00F43DAD" w:rsidRPr="00C03F5D" w:rsidRDefault="00F63063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noProof/>
          <w:snapToGrid/>
          <w:sz w:val="26"/>
          <w:szCs w:val="26"/>
        </w:rPr>
        <w:drawing>
          <wp:inline distT="0" distB="0" distL="0" distR="0" wp14:anchorId="009441D1" wp14:editId="52ADA76C">
            <wp:extent cx="3429000" cy="825500"/>
            <wp:effectExtent l="0" t="0" r="0" b="0"/>
            <wp:docPr id="298" name="Рисунок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7" t="14537" r="52509" b="7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4D3" w:rsidRPr="00C03F5D" w:rsidRDefault="00B337D8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t xml:space="preserve">В поле ввода введите </w:t>
      </w:r>
      <w:r w:rsidR="00D50AB6" w:rsidRPr="00C03F5D">
        <w:rPr>
          <w:bCs/>
          <w:sz w:val="26"/>
          <w:szCs w:val="26"/>
        </w:rPr>
        <w:t xml:space="preserve">новое </w:t>
      </w:r>
      <w:r w:rsidRPr="00C03F5D">
        <w:rPr>
          <w:bCs/>
          <w:sz w:val="26"/>
          <w:szCs w:val="26"/>
        </w:rPr>
        <w:t xml:space="preserve">наименование банка </w:t>
      </w:r>
      <w:r w:rsidR="00CB2F66" w:rsidRPr="00C03F5D">
        <w:rPr>
          <w:bCs/>
          <w:sz w:val="26"/>
          <w:szCs w:val="26"/>
        </w:rPr>
        <w:t xml:space="preserve">(по умолчанию отображается текущее наименование) </w:t>
      </w:r>
      <w:r w:rsidRPr="00C03F5D">
        <w:rPr>
          <w:bCs/>
          <w:sz w:val="26"/>
          <w:szCs w:val="26"/>
        </w:rPr>
        <w:t>и нажмите «</w:t>
      </w:r>
      <w:r w:rsidRPr="00C03F5D">
        <w:rPr>
          <w:bCs/>
          <w:i/>
          <w:sz w:val="26"/>
          <w:szCs w:val="26"/>
        </w:rPr>
        <w:t>Сохранить</w:t>
      </w:r>
      <w:r w:rsidRPr="00C03F5D">
        <w:rPr>
          <w:bCs/>
          <w:sz w:val="26"/>
          <w:szCs w:val="26"/>
        </w:rPr>
        <w:t>», для выхода без заполнения и возврата в предыдущий интерфейс нажмите «</w:t>
      </w:r>
      <w:r w:rsidRPr="00C03F5D">
        <w:rPr>
          <w:bCs/>
          <w:i/>
          <w:sz w:val="26"/>
          <w:szCs w:val="26"/>
        </w:rPr>
        <w:t>Отмена</w:t>
      </w:r>
      <w:r w:rsidRPr="00C03F5D">
        <w:rPr>
          <w:bCs/>
          <w:sz w:val="26"/>
          <w:szCs w:val="26"/>
        </w:rPr>
        <w:t>».</w:t>
      </w:r>
    </w:p>
    <w:p w:rsidR="00C6588B" w:rsidRPr="00C03F5D" w:rsidRDefault="00C6588B" w:rsidP="00C03F5D">
      <w:pPr>
        <w:pStyle w:val="Normal2"/>
        <w:spacing w:before="0" w:after="0" w:line="360" w:lineRule="auto"/>
        <w:jc w:val="both"/>
        <w:rPr>
          <w:bCs/>
          <w:i/>
          <w:sz w:val="26"/>
          <w:szCs w:val="26"/>
        </w:rPr>
      </w:pPr>
      <w:r w:rsidRPr="00C03F5D">
        <w:rPr>
          <w:bCs/>
          <w:i/>
          <w:sz w:val="26"/>
          <w:szCs w:val="26"/>
        </w:rPr>
        <w:t>Примечание.</w:t>
      </w:r>
    </w:p>
    <w:p w:rsidR="00937DEF" w:rsidRPr="00C03F5D" w:rsidRDefault="00C6588B" w:rsidP="00C03F5D">
      <w:pPr>
        <w:pStyle w:val="Normal2"/>
        <w:spacing w:before="0" w:after="0" w:line="360" w:lineRule="auto"/>
        <w:jc w:val="both"/>
        <w:rPr>
          <w:bCs/>
          <w:i/>
          <w:sz w:val="26"/>
          <w:szCs w:val="26"/>
        </w:rPr>
      </w:pPr>
      <w:r w:rsidRPr="00C03F5D">
        <w:rPr>
          <w:bCs/>
          <w:i/>
          <w:sz w:val="26"/>
          <w:szCs w:val="26"/>
        </w:rPr>
        <w:t>В режиме просмотра кнопка «Изменить наименование банка» не активна.</w:t>
      </w:r>
    </w:p>
    <w:p w:rsidR="00E80814" w:rsidRPr="00C03F5D" w:rsidRDefault="00E80814" w:rsidP="00C03F5D">
      <w:pPr>
        <w:pStyle w:val="Normal2"/>
        <w:spacing w:before="0" w:after="0" w:line="360" w:lineRule="auto"/>
        <w:jc w:val="both"/>
        <w:rPr>
          <w:bCs/>
          <w:i/>
          <w:sz w:val="26"/>
          <w:szCs w:val="26"/>
        </w:rPr>
      </w:pPr>
    </w:p>
    <w:p w:rsidR="00DB7908" w:rsidRPr="00C03F5D" w:rsidRDefault="00DB7908" w:rsidP="00C03F5D">
      <w:pPr>
        <w:pStyle w:val="Normal2"/>
        <w:spacing w:before="0" w:after="0" w:line="360" w:lineRule="auto"/>
        <w:jc w:val="both"/>
        <w:rPr>
          <w:bCs/>
          <w:i/>
          <w:sz w:val="26"/>
          <w:szCs w:val="26"/>
        </w:rPr>
      </w:pP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57" w:name="_Toc150058776"/>
      <w:bookmarkStart w:id="58" w:name="_Toc63361028"/>
      <w:bookmarkEnd w:id="50"/>
      <w:r w:rsidRPr="00C03F5D">
        <w:rPr>
          <w:rFonts w:ascii="Times New Roman" w:hAnsi="Times New Roman" w:cs="Times New Roman"/>
          <w:sz w:val="26"/>
          <w:szCs w:val="26"/>
        </w:rPr>
        <w:lastRenderedPageBreak/>
        <w:t>Подключение абонентов</w:t>
      </w:r>
      <w:bookmarkEnd w:id="57"/>
      <w:bookmarkEnd w:id="58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napToGrid/>
          <w:sz w:val="26"/>
          <w:szCs w:val="26"/>
        </w:rPr>
      </w:pPr>
      <w:r w:rsidRPr="00C03F5D">
        <w:rPr>
          <w:sz w:val="26"/>
          <w:szCs w:val="26"/>
        </w:rPr>
        <w:t>В системе возможны различные варианты настройки пути заявки на подключение (с предоплатой/постоплатой, с выдачей оборудования/без выдачи оборудования и т.д.).</w:t>
      </w:r>
    </w:p>
    <w:p w:rsidR="00E80814" w:rsidRPr="00C03F5D" w:rsidRDefault="00411151" w:rsidP="00C03F5D">
      <w:pPr>
        <w:ind w:firstLine="0"/>
        <w:rPr>
          <w:b/>
          <w:bCs/>
          <w:sz w:val="26"/>
          <w:szCs w:val="26"/>
        </w:rPr>
      </w:pPr>
      <w:r w:rsidRPr="00C03F5D">
        <w:rPr>
          <w:sz w:val="26"/>
          <w:szCs w:val="26"/>
        </w:rPr>
        <w:t>Пример схемы пути прохождения заявки на подключение (с выдачей оборудования, предоплата):</w:t>
      </w:r>
    </w:p>
    <w:p w:rsidR="00E80814" w:rsidRPr="00C03F5D" w:rsidRDefault="00E80814" w:rsidP="00C03F5D">
      <w:pPr>
        <w:rPr>
          <w:b/>
          <w:bCs/>
          <w:sz w:val="26"/>
          <w:szCs w:val="26"/>
        </w:rPr>
      </w:pPr>
    </w:p>
    <w:p w:rsidR="00E80814" w:rsidRPr="00C03F5D" w:rsidRDefault="00E80814" w:rsidP="00C03F5D">
      <w:pPr>
        <w:rPr>
          <w:b/>
          <w:bCs/>
          <w:sz w:val="26"/>
          <w:szCs w:val="26"/>
        </w:rPr>
      </w:pP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3"/>
        <w:gridCol w:w="2487"/>
        <w:gridCol w:w="1440"/>
        <w:gridCol w:w="794"/>
        <w:gridCol w:w="2446"/>
      </w:tblGrid>
      <w:tr w:rsidR="00411151" w:rsidRPr="00C03F5D">
        <w:tc>
          <w:tcPr>
            <w:tcW w:w="3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794" w:type="dxa"/>
            <w:tcBorders>
              <w:left w:val="single" w:sz="4" w:space="0" w:color="auto"/>
              <w:right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6AFCB26D" wp14:editId="7B55DCE1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71755</wp:posOffset>
                      </wp:positionV>
                      <wp:extent cx="301625" cy="390525"/>
                      <wp:effectExtent l="0" t="0" r="3175" b="3175"/>
                      <wp:wrapSquare wrapText="bothSides"/>
                      <wp:docPr id="406" name="Group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01625" cy="390525"/>
                                <a:chOff x="3220" y="785"/>
                                <a:chExt cx="168" cy="218"/>
                              </a:xfrm>
                            </wpg:grpSpPr>
                            <wps:wsp>
                              <wps:cNvPr id="407" name="Line 28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970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8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36" y="788"/>
                                  <a:ext cx="49" cy="48"/>
                                </a:xfrm>
                                <a:custGeom>
                                  <a:avLst/>
                                  <a:gdLst>
                                    <a:gd name="T0" fmla="*/ 0 w 294"/>
                                    <a:gd name="T1" fmla="*/ 0 h 292"/>
                                    <a:gd name="T2" fmla="*/ 0 w 294"/>
                                    <a:gd name="T3" fmla="*/ 292 h 292"/>
                                    <a:gd name="T4" fmla="*/ 294 w 294"/>
                                    <a:gd name="T5" fmla="*/ 292 h 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94" h="292">
                                      <a:moveTo>
                                        <a:pt x="0" y="0"/>
                                      </a:moveTo>
                                      <a:lnTo>
                                        <a:pt x="0" y="292"/>
                                      </a:lnTo>
                                      <a:lnTo>
                                        <a:pt x="294" y="292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Line 290"/>
                              <wps:cNvCnPr>
                                <a:cxnSpLocks/>
                              </wps:cNvCnPr>
                              <wps:spPr bwMode="auto">
                                <a:xfrm flipH="1" flipV="1">
                                  <a:off x="3336" y="788"/>
                                  <a:ext cx="49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0" name="Line 29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837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1" name="Line 29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821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2" name="Line 29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806"/>
                                  <a:ext cx="4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3" name="Line 29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985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4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0" y="785"/>
                                  <a:ext cx="168" cy="218"/>
                                </a:xfrm>
                                <a:custGeom>
                                  <a:avLst/>
                                  <a:gdLst>
                                    <a:gd name="T0" fmla="*/ 694 w 1002"/>
                                    <a:gd name="T1" fmla="*/ 14 h 1302"/>
                                    <a:gd name="T2" fmla="*/ 681 w 1002"/>
                                    <a:gd name="T3" fmla="*/ 0 h 1302"/>
                                    <a:gd name="T4" fmla="*/ 0 w 1002"/>
                                    <a:gd name="T5" fmla="*/ 0 h 1302"/>
                                    <a:gd name="T6" fmla="*/ 0 w 1002"/>
                                    <a:gd name="T7" fmla="*/ 1302 h 1302"/>
                                    <a:gd name="T8" fmla="*/ 1002 w 1002"/>
                                    <a:gd name="T9" fmla="*/ 1302 h 1302"/>
                                    <a:gd name="T10" fmla="*/ 1002 w 1002"/>
                                    <a:gd name="T11" fmla="*/ 320 h 1302"/>
                                    <a:gd name="T12" fmla="*/ 988 w 1002"/>
                                    <a:gd name="T13" fmla="*/ 306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02" h="1302">
                                      <a:moveTo>
                                        <a:pt x="694" y="14"/>
                                      </a:moveTo>
                                      <a:lnTo>
                                        <a:pt x="68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02"/>
                                      </a:lnTo>
                                      <a:lnTo>
                                        <a:pt x="1002" y="1302"/>
                                      </a:lnTo>
                                      <a:lnTo>
                                        <a:pt x="1002" y="320"/>
                                      </a:lnTo>
                                      <a:lnTo>
                                        <a:pt x="988" y="306"/>
                                      </a:lnTo>
                                    </a:path>
                                  </a:pathLst>
                                </a:cu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Line 296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939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6" name="Line 29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955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7" name="Line 29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923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8" name="Line 29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893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19" name="Line 30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908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20" name="Line 30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3236" y="877"/>
                                  <a:ext cx="13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22B3BE" id="Group 287" o:spid="_x0000_s1026" style="position:absolute;margin-left:2.85pt;margin-top:5.65pt;width:23.75pt;height:30.75pt;z-index:251647488" coordorigin="3220,785" coordsize="168,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">
                      <v:line id="Line 288" o:spid="_x0000_s1027" style="position:absolute;flip:x;visibility:visible;mso-wrap-style:square" from="3236,970" to="3369,9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" strokeweight="1.25pt">
                        <o:lock v:ext="edit" shapetype="f"/>
                      </v:line>
                      <v:shape id="Freeform 289" o:spid="_x0000_s1028" style="position:absolute;left:3336;top:788;width:49;height:48;visibility:visible;mso-wrap-style:square;v-text-anchor:top" coordsize="29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" path="m,l,292r294,e" filled="f" strokeweight="1.25pt">
                        <v:path arrowok="t" o:connecttype="custom" o:connectlocs="0,0;0,48;49,48" o:connectangles="0,0,0"/>
                      </v:shape>
                      <v:line id="Line 290" o:spid="_x0000_s1029" style="position:absolute;flip:x y;visibility:visible;mso-wrap-style:square" from="3336,788" to="3385,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" strokeweight="1.25pt">
                        <o:lock v:ext="edit" shapetype="f"/>
                      </v:line>
                      <v:line id="Line 291" o:spid="_x0000_s1030" style="position:absolute;flip:x;visibility:visible;mso-wrap-style:square" from="3236,837" to="3279,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" strokeweight="1.25pt">
                        <o:lock v:ext="edit" shapetype="f"/>
                      </v:line>
                      <v:line id="Line 292" o:spid="_x0000_s1031" style="position:absolute;flip:x;visibility:visible;mso-wrap-style:square" from="3236,821" to="3279,8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" strokeweight="1.25pt">
                        <o:lock v:ext="edit" shapetype="f"/>
                      </v:line>
                      <v:line id="Line 293" o:spid="_x0000_s1032" style="position:absolute;flip:x;visibility:visible;mso-wrap-style:square" from="3236,806" to="3279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" strokeweight="1.25pt">
                        <o:lock v:ext="edit" shapetype="f"/>
                      </v:line>
                      <v:line id="Line 294" o:spid="_x0000_s1033" style="position:absolute;flip:x;visibility:visible;mso-wrap-style:square" from="3236,985" to="3369,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" strokeweight="1.25pt">
                        <o:lock v:ext="edit" shapetype="f"/>
                      </v:line>
                      <v:shape id="Freeform 295" o:spid="_x0000_s1034" style="position:absolute;left:3220;top:785;width:168;height:218;visibility:visible;mso-wrap-style:square;v-text-anchor:top" coordsize="1002,1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" path="m694,14l681,,,,,1302r1002,l1002,320,988,306e" filled="f" strokeweight="1.25pt">
                        <v:path arrowok="t" o:connecttype="custom" o:connectlocs="116,2;114,0;0,0;0,218;168,218;168,54;166,51" o:connectangles="0,0,0,0,0,0,0"/>
                      </v:shape>
                      <v:line id="Line 296" o:spid="_x0000_s1035" style="position:absolute;flip:x;visibility:visible;mso-wrap-style:square" from="3236,939" to="3369,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" strokeweight="1.25pt">
                        <o:lock v:ext="edit" shapetype="f"/>
                      </v:line>
                      <v:line id="Line 297" o:spid="_x0000_s1036" style="position:absolute;flip:x;visibility:visible;mso-wrap-style:square" from="3236,955" to="3369,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" strokeweight="1.25pt">
                        <o:lock v:ext="edit" shapetype="f"/>
                      </v:line>
                      <v:line id="Line 298" o:spid="_x0000_s1037" style="position:absolute;flip:x;visibility:visible;mso-wrap-style:square" from="3236,923" to="3369,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" strokeweight="1.25pt">
                        <o:lock v:ext="edit" shapetype="f"/>
                      </v:line>
                      <v:line id="Line 299" o:spid="_x0000_s1038" style="position:absolute;flip:x;visibility:visible;mso-wrap-style:square" from="3236,893" to="3369,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" strokeweight="1.25pt">
                        <o:lock v:ext="edit" shapetype="f"/>
                      </v:line>
                      <v:line id="Line 300" o:spid="_x0000_s1039" style="position:absolute;flip:x;visibility:visible;mso-wrap-style:square" from="3236,908" to="3369,9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" strokeweight="1.25pt">
                        <o:lock v:ext="edit" shapetype="f"/>
                      </v:line>
                      <v:line id="Line 301" o:spid="_x0000_s1040" style="position:absolute;flip:x;visibility:visible;mso-wrap-style:square" from="3236,877" to="3369,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" strokeweight="1.25pt">
                        <o:lock v:ext="edit" shapetype="f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left w:val="nil"/>
            </w:tcBorders>
          </w:tcPr>
          <w:p w:rsidR="00411151" w:rsidRPr="00C03F5D" w:rsidRDefault="00411151" w:rsidP="00C03F5D">
            <w:pPr>
              <w:numPr>
                <w:ilvl w:val="0"/>
                <w:numId w:val="18"/>
              </w:numPr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Заполнение параметров заявки на подключение</w:t>
            </w:r>
          </w:p>
        </w:tc>
      </w:tr>
      <w:tr w:rsidR="00411151" w:rsidRPr="00C03F5D">
        <w:tc>
          <w:tcPr>
            <w:tcW w:w="334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411151" w:rsidRPr="00C03F5D" w:rsidRDefault="00411151" w:rsidP="00C03F5D">
            <w:pPr>
              <w:pStyle w:val="Normal2"/>
              <w:spacing w:before="0" w:after="0" w:line="360" w:lineRule="auto"/>
              <w:jc w:val="both"/>
              <w:rPr>
                <w:snapToGrid/>
                <w:sz w:val="26"/>
                <w:szCs w:val="26"/>
              </w:rPr>
            </w:pPr>
          </w:p>
        </w:tc>
        <w:tc>
          <w:tcPr>
            <w:tcW w:w="32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2807A97D" wp14:editId="48FDDCBA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52705</wp:posOffset>
                      </wp:positionV>
                      <wp:extent cx="201295" cy="405130"/>
                      <wp:effectExtent l="12700" t="0" r="1905" b="13970"/>
                      <wp:wrapSquare wrapText="bothSides"/>
                      <wp:docPr id="405" name="AutoShape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1295" cy="4051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3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90A1D" id="AutoShape 286" o:spid="_x0000_s1026" type="#_x0000_t67" style="position:absolute;margin-left:0;margin-top:4.15pt;width:15.85pt;height:31.9pt;z-index:2516433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</w:tr>
      <w:tr w:rsidR="00411151" w:rsidRPr="00C03F5D">
        <w:trPr>
          <w:cantSplit/>
          <w:trHeight w:val="70"/>
        </w:trPr>
        <w:tc>
          <w:tcPr>
            <w:tcW w:w="903" w:type="dxa"/>
            <w:tcBorders>
              <w:bottom w:val="single" w:sz="4" w:space="0" w:color="auto"/>
              <w:right w:val="nil"/>
            </w:tcBorders>
          </w:tcPr>
          <w:p w:rsidR="00411151" w:rsidRPr="00C03F5D" w:rsidRDefault="005627B1" w:rsidP="00C03F5D">
            <w:pPr>
              <w:ind w:firstLine="0"/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</w:rPr>
              <w:object w:dxaOrig="450" w:dyaOrig="780">
                <v:shape id="_x0000_i1036" type="#_x0000_t75" alt="" style="width:23pt;height:39pt;mso-width-percent:0;mso-height-percent:0;mso-width-percent:0;mso-height-percent:0" o:ole="">
                  <v:imagedata r:id="rId29" o:title=""/>
                </v:shape>
                <o:OLEObject Type="Embed" ProgID="PBrush" ShapeID="_x0000_i1036" DrawAspect="Content" ObjectID="_1677078229" r:id="rId30"/>
              </w:object>
            </w:r>
          </w:p>
        </w:tc>
        <w:tc>
          <w:tcPr>
            <w:tcW w:w="2446" w:type="dxa"/>
            <w:tcBorders>
              <w:left w:val="nil"/>
              <w:bottom w:val="single" w:sz="4" w:space="0" w:color="auto"/>
            </w:tcBorders>
          </w:tcPr>
          <w:p w:rsidR="00411151" w:rsidRPr="00C03F5D" w:rsidRDefault="00411151" w:rsidP="00C03F5D">
            <w:pPr>
              <w:pStyle w:val="26"/>
              <w:numPr>
                <w:ilvl w:val="0"/>
                <w:numId w:val="17"/>
              </w:numPr>
              <w:spacing w:line="360" w:lineRule="auto"/>
              <w:jc w:val="both"/>
              <w:rPr>
                <w:bCs/>
                <w:sz w:val="26"/>
                <w:szCs w:val="26"/>
              </w:rPr>
            </w:pPr>
            <w:bookmarkStart w:id="59" w:name="_Ref289414129"/>
            <w:r w:rsidRPr="00C03F5D">
              <w:rPr>
                <w:sz w:val="26"/>
                <w:szCs w:val="26"/>
              </w:rPr>
              <w:t>Оплата счета</w:t>
            </w:r>
            <w:bookmarkEnd w:id="59"/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464" behindDoc="1" locked="0" layoutInCell="1" allowOverlap="1" wp14:anchorId="4E09ADE0" wp14:editId="64605033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189865</wp:posOffset>
                      </wp:positionV>
                      <wp:extent cx="201295" cy="405130"/>
                      <wp:effectExtent l="0" t="0" r="0" b="0"/>
                      <wp:wrapTight wrapText="bothSides">
                        <wp:wrapPolygon edited="0">
                          <wp:start x="3066" y="0"/>
                          <wp:lineTo x="3066" y="8024"/>
                          <wp:lineTo x="-2044" y="16082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082"/>
                          <wp:lineTo x="18534" y="8024"/>
                          <wp:lineTo x="18534" y="0"/>
                          <wp:lineTo x="3066" y="0"/>
                        </wp:wrapPolygon>
                      </wp:wrapTight>
                      <wp:docPr id="404" name="AutoShape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16200000">
                                <a:off x="0" y="0"/>
                                <a:ext cx="201295" cy="4051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3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D88BA" id="AutoShape 285" o:spid="_x0000_s1026" type="#_x0000_t67" style="position:absolute;margin-left:22.6pt;margin-top:14.95pt;width:15.85pt;height:31.9pt;rotation:90;z-index:-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">
                      <v:path arrowok="t"/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794" w:type="dxa"/>
            <w:tcBorders>
              <w:bottom w:val="single" w:sz="4" w:space="0" w:color="auto"/>
              <w:right w:val="nil"/>
            </w:tcBorders>
          </w:tcPr>
          <w:p w:rsidR="00411151" w:rsidRPr="00C03F5D" w:rsidRDefault="00F63063" w:rsidP="00C03F5D">
            <w:pPr>
              <w:pStyle w:val="26"/>
              <w:spacing w:line="360" w:lineRule="auto"/>
              <w:jc w:val="both"/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50560" behindDoc="1" locked="0" layoutInCell="1" allowOverlap="1" wp14:anchorId="5DF1AEF5" wp14:editId="1BD1E59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83185</wp:posOffset>
                      </wp:positionV>
                      <wp:extent cx="350520" cy="440690"/>
                      <wp:effectExtent l="0" t="0" r="0" b="0"/>
                      <wp:wrapTight wrapText="bothSides">
                        <wp:wrapPolygon edited="0">
                          <wp:start x="-900" y="0"/>
                          <wp:lineTo x="-900" y="17274"/>
                          <wp:lineTo x="0" y="21600"/>
                          <wp:lineTo x="1800" y="21600"/>
                          <wp:lineTo x="23400" y="21600"/>
                          <wp:lineTo x="22500" y="2895"/>
                          <wp:lineTo x="19800" y="0"/>
                          <wp:lineTo x="-900" y="0"/>
                        </wp:wrapPolygon>
                      </wp:wrapTight>
                      <wp:docPr id="385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50520" cy="440690"/>
                                <a:chOff x="584" y="4055"/>
                                <a:chExt cx="142" cy="178"/>
                              </a:xfrm>
                            </wpg:grpSpPr>
                            <wps:wsp>
                              <wps:cNvPr id="386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4065"/>
                                  <a:ext cx="121" cy="157"/>
                                </a:xfrm>
                                <a:custGeom>
                                  <a:avLst/>
                                  <a:gdLst>
                                    <a:gd name="T0" fmla="*/ 3016 w 3016"/>
                                    <a:gd name="T1" fmla="*/ 279 h 3915"/>
                                    <a:gd name="T2" fmla="*/ 3016 w 3016"/>
                                    <a:gd name="T3" fmla="*/ 0 h 3915"/>
                                    <a:gd name="T4" fmla="*/ 2736 w 3016"/>
                                    <a:gd name="T5" fmla="*/ 0 h 3915"/>
                                    <a:gd name="T6" fmla="*/ 0 w 3016"/>
                                    <a:gd name="T7" fmla="*/ 0 h 3915"/>
                                    <a:gd name="T8" fmla="*/ 0 w 3016"/>
                                    <a:gd name="T9" fmla="*/ 3663 h 3915"/>
                                    <a:gd name="T10" fmla="*/ 0 w 3016"/>
                                    <a:gd name="T11" fmla="*/ 3915 h 3915"/>
                                    <a:gd name="T12" fmla="*/ 251 w 3016"/>
                                    <a:gd name="T13" fmla="*/ 3915 h 3915"/>
                                    <a:gd name="T14" fmla="*/ 251 w 3016"/>
                                    <a:gd name="T15" fmla="*/ 279 h 3915"/>
                                    <a:gd name="T16" fmla="*/ 3016 w 3016"/>
                                    <a:gd name="T17" fmla="*/ 279 h 39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3016" h="3915">
                                      <a:moveTo>
                                        <a:pt x="3016" y="279"/>
                                      </a:moveTo>
                                      <a:lnTo>
                                        <a:pt x="3016" y="0"/>
                                      </a:lnTo>
                                      <a:lnTo>
                                        <a:pt x="273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663"/>
                                      </a:lnTo>
                                      <a:lnTo>
                                        <a:pt x="0" y="3915"/>
                                      </a:lnTo>
                                      <a:lnTo>
                                        <a:pt x="251" y="3915"/>
                                      </a:lnTo>
                                      <a:lnTo>
                                        <a:pt x="251" y="279"/>
                                      </a:lnTo>
                                      <a:lnTo>
                                        <a:pt x="3016" y="2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Line 26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209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8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4" y="4055"/>
                                  <a:ext cx="121" cy="157"/>
                                </a:xfrm>
                                <a:custGeom>
                                  <a:avLst/>
                                  <a:gdLst>
                                    <a:gd name="T0" fmla="*/ 3016 w 3016"/>
                                    <a:gd name="T1" fmla="*/ 253 h 3916"/>
                                    <a:gd name="T2" fmla="*/ 3016 w 3016"/>
                                    <a:gd name="T3" fmla="*/ 0 h 3916"/>
                                    <a:gd name="T4" fmla="*/ 0 w 3016"/>
                                    <a:gd name="T5" fmla="*/ 0 h 3916"/>
                                    <a:gd name="T6" fmla="*/ 0 w 3016"/>
                                    <a:gd name="T7" fmla="*/ 3916 h 3916"/>
                                    <a:gd name="T8" fmla="*/ 280 w 3016"/>
                                    <a:gd name="T9" fmla="*/ 3916 h 39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16" h="3916">
                                      <a:moveTo>
                                        <a:pt x="3016" y="253"/>
                                      </a:moveTo>
                                      <a:lnTo>
                                        <a:pt x="301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916"/>
                                      </a:lnTo>
                                      <a:lnTo>
                                        <a:pt x="280" y="391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5" y="4076"/>
                                  <a:ext cx="121" cy="157"/>
                                </a:xfrm>
                                <a:custGeom>
                                  <a:avLst/>
                                  <a:gdLst>
                                    <a:gd name="T0" fmla="*/ 0 w 3016"/>
                                    <a:gd name="T1" fmla="*/ 3636 h 3916"/>
                                    <a:gd name="T2" fmla="*/ 0 w 3016"/>
                                    <a:gd name="T3" fmla="*/ 3916 h 3916"/>
                                    <a:gd name="T4" fmla="*/ 3016 w 3016"/>
                                    <a:gd name="T5" fmla="*/ 3916 h 3916"/>
                                    <a:gd name="T6" fmla="*/ 3016 w 3016"/>
                                    <a:gd name="T7" fmla="*/ 0 h 3916"/>
                                    <a:gd name="T8" fmla="*/ 2765 w 3016"/>
                                    <a:gd name="T9" fmla="*/ 0 h 39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016" h="3916">
                                      <a:moveTo>
                                        <a:pt x="0" y="3636"/>
                                      </a:moveTo>
                                      <a:lnTo>
                                        <a:pt x="0" y="3916"/>
                                      </a:lnTo>
                                      <a:lnTo>
                                        <a:pt x="3016" y="3916"/>
                                      </a:lnTo>
                                      <a:lnTo>
                                        <a:pt x="3016" y="0"/>
                                      </a:lnTo>
                                      <a:lnTo>
                                        <a:pt x="276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Line 27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13"/>
                                  <a:ext cx="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1" name="Line 27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02"/>
                                  <a:ext cx="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2" name="Line 27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091"/>
                                  <a:ext cx="3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3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4212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0 w 251"/>
                                    <a:gd name="T1" fmla="*/ 0 h 252"/>
                                    <a:gd name="T2" fmla="*/ 0 w 251"/>
                                    <a:gd name="T3" fmla="*/ 252 h 252"/>
                                    <a:gd name="T4" fmla="*/ 251 w 251"/>
                                    <a:gd name="T5" fmla="*/ 252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51" h="252">
                                      <a:moveTo>
                                        <a:pt x="0" y="0"/>
                                      </a:moveTo>
                                      <a:lnTo>
                                        <a:pt x="0" y="252"/>
                                      </a:lnTo>
                                      <a:lnTo>
                                        <a:pt x="251" y="25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Line 27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221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5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5" y="4065"/>
                                  <a:ext cx="11" cy="11"/>
                                </a:xfrm>
                                <a:custGeom>
                                  <a:avLst/>
                                  <a:gdLst>
                                    <a:gd name="T0" fmla="*/ 280 w 280"/>
                                    <a:gd name="T1" fmla="*/ 279 h 279"/>
                                    <a:gd name="T2" fmla="*/ 280 w 280"/>
                                    <a:gd name="T3" fmla="*/ 0 h 279"/>
                                    <a:gd name="T4" fmla="*/ 0 w 280"/>
                                    <a:gd name="T5" fmla="*/ 0 h 2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80" h="279">
                                      <a:moveTo>
                                        <a:pt x="280" y="279"/>
                                      </a:moveTo>
                                      <a:lnTo>
                                        <a:pt x="280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6" name="Line 27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87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7" name="Line 27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98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8" name="Line 27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76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9" name="Line 28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53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0" name="Line 28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65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01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5" y="4065"/>
                                  <a:ext cx="110" cy="147"/>
                                </a:xfrm>
                                <a:custGeom>
                                  <a:avLst/>
                                  <a:gdLst>
                                    <a:gd name="T0" fmla="*/ 2736 w 2736"/>
                                    <a:gd name="T1" fmla="*/ 0 h 3663"/>
                                    <a:gd name="T2" fmla="*/ 0 w 2736"/>
                                    <a:gd name="T3" fmla="*/ 0 h 3663"/>
                                    <a:gd name="T4" fmla="*/ 0 w 2736"/>
                                    <a:gd name="T5" fmla="*/ 3663 h 36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36" h="3663">
                                      <a:moveTo>
                                        <a:pt x="273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6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5" y="4076"/>
                                  <a:ext cx="111" cy="146"/>
                                </a:xfrm>
                                <a:custGeom>
                                  <a:avLst/>
                                  <a:gdLst>
                                    <a:gd name="T0" fmla="*/ 2765 w 2765"/>
                                    <a:gd name="T1" fmla="*/ 0 h 3636"/>
                                    <a:gd name="T2" fmla="*/ 0 w 2765"/>
                                    <a:gd name="T3" fmla="*/ 0 h 3636"/>
                                    <a:gd name="T4" fmla="*/ 0 w 2765"/>
                                    <a:gd name="T5" fmla="*/ 3636 h 36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765" h="3636">
                                      <a:moveTo>
                                        <a:pt x="27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63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Line 284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616" y="4142"/>
                                  <a:ext cx="9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1C15E3" id="Group 266" o:spid="_x0000_s1026" style="position:absolute;margin-left:-.3pt;margin-top:6.55pt;width:27.6pt;height:34.7pt;z-index:-251665920" coordorigin="584,4055" coordsize="142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">
                      <v:shape id="Freeform 267" o:spid="_x0000_s1027" style="position:absolute;left:595;top:4065;width:121;height:157;visibility:visible;mso-wrap-style:square;v-text-anchor:top" coordsize="3016,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" path="m3016,279l3016,,2736,,,,,3663r,252l251,3915r,-3636l3016,279xe" fillcolor="black" stroked="f" strokeweight="1pt">
                        <v:path arrowok="t" o:connecttype="custom" o:connectlocs="121,11;121,0;110,0;0,0;0,147;0,157;10,157;10,11;121,11" o:connectangles="0,0,0,0,0,0,0,0,0"/>
                      </v:shape>
                      <v:line id="Line 268" o:spid="_x0000_s1028" style="position:absolute;flip:x;visibility:visible;mso-wrap-style:square" from="616,4209" to="713,4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" strokeweight="1pt">
                        <o:lock v:ext="edit" shapetype="f"/>
                      </v:line>
                      <v:shape id="Freeform 269" o:spid="_x0000_s1029" style="position:absolute;left:584;top:4055;width:121;height:157;visibility:visible;mso-wrap-style:square;v-text-anchor:top" coordsize="3016,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" path="m3016,253l3016,,,,,3916r280,e" filled="f" strokeweight="1pt">
                        <v:path arrowok="t" o:connecttype="custom" o:connectlocs="121,10;121,0;0,0;0,157;11,157" o:connectangles="0,0,0,0,0"/>
                      </v:shape>
                      <v:shape id="Freeform 270" o:spid="_x0000_s1030" style="position:absolute;left:605;top:4076;width:121;height:157;visibility:visible;mso-wrap-style:square;v-text-anchor:top" coordsize="3016,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" path="m,3636r,280l3016,3916,3016,,2765,e" filled="f" strokeweight="1pt">
                        <v:path arrowok="t" o:connecttype="custom" o:connectlocs="0,146;0,157;121,157;121,0;111,0" o:connectangles="0,0,0,0,0"/>
                      </v:shape>
                      <v:line id="Line 271" o:spid="_x0000_s1031" style="position:absolute;flip:x;visibility:visible;mso-wrap-style:square" from="616,4113" to="648,4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" strokeweight="1pt">
                        <o:lock v:ext="edit" shapetype="f"/>
                      </v:line>
                      <v:line id="Line 272" o:spid="_x0000_s1032" style="position:absolute;flip:x;visibility:visible;mso-wrap-style:square" from="616,4102" to="648,4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" strokeweight="1pt">
                        <o:lock v:ext="edit" shapetype="f"/>
                      </v:line>
                      <v:line id="Line 273" o:spid="_x0000_s1033" style="position:absolute;flip:x;visibility:visible;mso-wrap-style:square" from="616,4091" to="648,4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" strokeweight="1pt">
                        <o:lock v:ext="edit" shapetype="f"/>
                      </v:line>
                      <v:shape id="Freeform 274" o:spid="_x0000_s1034" style="position:absolute;left:595;top:4212;width:10;height:10;visibility:visible;mso-wrap-style:square;v-text-anchor:top" coordsize="251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" path="m,l,252r251,e" filled="f" strokeweight="1pt">
                        <v:path arrowok="t" o:connecttype="custom" o:connectlocs="0,0;0,10;10,10" o:connectangles="0,0,0"/>
                      </v:shape>
                      <v:line id="Line 275" o:spid="_x0000_s1035" style="position:absolute;flip:x;visibility:visible;mso-wrap-style:square" from="616,4221" to="713,4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" strokeweight="1pt">
                        <o:lock v:ext="edit" shapetype="f"/>
                      </v:line>
                      <v:shape id="Freeform 276" o:spid="_x0000_s1036" style="position:absolute;left:705;top:4065;width:11;height:11;visibility:visible;mso-wrap-style:square;v-text-anchor:top" coordsize="280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" path="m280,279l280,,,e" filled="f" strokeweight="1pt">
                        <v:path arrowok="t" o:connecttype="custom" o:connectlocs="11,11;11,0;0,0" o:connectangles="0,0,0"/>
                      </v:shape>
                      <v:line id="Line 277" o:spid="_x0000_s1037" style="position:absolute;flip:x;visibility:visible;mso-wrap-style:square" from="616,4187" to="713,4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" strokeweight="1pt">
                        <o:lock v:ext="edit" shapetype="f"/>
                      </v:line>
                      <v:line id="Line 278" o:spid="_x0000_s1038" style="position:absolute;flip:x;visibility:visible;mso-wrap-style:square" from="616,4198" to="713,4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" strokeweight="1pt">
                        <o:lock v:ext="edit" shapetype="f"/>
                      </v:line>
                      <v:line id="Line 279" o:spid="_x0000_s1039" style="position:absolute;flip:x;visibility:visible;mso-wrap-style:square" from="616,4176" to="713,41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" strokeweight="1pt">
                        <o:lock v:ext="edit" shapetype="f"/>
                      </v:line>
                      <v:line id="Line 280" o:spid="_x0000_s1040" style="position:absolute;flip:x;visibility:visible;mso-wrap-style:square" from="616,4153" to="713,4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" strokeweight="1pt">
                        <o:lock v:ext="edit" shapetype="f"/>
                      </v:line>
                      <v:line id="Line 281" o:spid="_x0000_s1041" style="position:absolute;flip:x;visibility:visible;mso-wrap-style:square" from="616,4165" to="713,4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" strokeweight="1pt">
                        <o:lock v:ext="edit" shapetype="f"/>
                      </v:line>
                      <v:shape id="Freeform 282" o:spid="_x0000_s1042" style="position:absolute;left:595;top:4065;width:110;height:147;visibility:visible;mso-wrap-style:square;v-text-anchor:top" coordsize="2736,36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" path="m2736,l,,,3663e" filled="f" strokeweight="1pt">
                        <v:path arrowok="t" o:connecttype="custom" o:connectlocs="110,0;0,0;0,147" o:connectangles="0,0,0"/>
                      </v:shape>
                      <v:shape id="Freeform 283" o:spid="_x0000_s1043" style="position:absolute;left:605;top:4076;width:111;height:146;visibility:visible;mso-wrap-style:square;v-text-anchor:top" coordsize="2765,3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" path="m2765,l,,,3636e" filled="f" strokeweight="1pt">
                        <v:path arrowok="t" o:connecttype="custom" o:connectlocs="111,0;0,0;0,146" o:connectangles="0,0,0"/>
                      </v:shape>
                      <v:line id="Line 284" o:spid="_x0000_s1044" style="position:absolute;flip:x;visibility:visible;mso-wrap-style:square" from="616,4142" to="713,4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" strokeweight="1pt">
                        <o:lock v:ext="edit" shapetype="f"/>
                      </v:lin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left w:val="nil"/>
              <w:bottom w:val="single" w:sz="4" w:space="0" w:color="auto"/>
            </w:tcBorders>
          </w:tcPr>
          <w:p w:rsidR="00411151" w:rsidRPr="00C03F5D" w:rsidRDefault="00411151" w:rsidP="00C03F5D">
            <w:pPr>
              <w:pStyle w:val="26"/>
              <w:numPr>
                <w:ilvl w:val="0"/>
                <w:numId w:val="17"/>
              </w:numPr>
              <w:spacing w:line="360" w:lineRule="auto"/>
              <w:jc w:val="both"/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>Просмотр и печать первичных документов, выдача счета клиенту</w:t>
            </w:r>
          </w:p>
        </w:tc>
      </w:tr>
      <w:tr w:rsidR="00411151" w:rsidRPr="00C03F5D">
        <w:tc>
          <w:tcPr>
            <w:tcW w:w="3349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E60A91E" wp14:editId="3D44BBA4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52705</wp:posOffset>
                      </wp:positionV>
                      <wp:extent cx="201295" cy="405130"/>
                      <wp:effectExtent l="12700" t="0" r="1905" b="13970"/>
                      <wp:wrapSquare wrapText="bothSides"/>
                      <wp:docPr id="384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1295" cy="4051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3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D8D4E" id="AutoShape 265" o:spid="_x0000_s1026" type="#_x0000_t67" style="position:absolute;margin-left:0;margin-top:4.15pt;width:15.85pt;height:31.9pt;z-index:2516444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">
                      <v:path arrowok="t"/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  <w:tc>
          <w:tcPr>
            <w:tcW w:w="3240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411151" w:rsidRPr="00C03F5D" w:rsidRDefault="00411151" w:rsidP="00C03F5D">
            <w:pPr>
              <w:rPr>
                <w:sz w:val="26"/>
                <w:szCs w:val="26"/>
              </w:rPr>
            </w:pPr>
          </w:p>
        </w:tc>
      </w:tr>
      <w:tr w:rsidR="00411151" w:rsidRPr="00C03F5D">
        <w:trPr>
          <w:cantSplit/>
        </w:trPr>
        <w:tc>
          <w:tcPr>
            <w:tcW w:w="903" w:type="dxa"/>
            <w:tcBorders>
              <w:right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48512" behindDoc="0" locked="0" layoutInCell="1" allowOverlap="1" wp14:anchorId="10DF50F5" wp14:editId="62317A54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64135</wp:posOffset>
                      </wp:positionV>
                      <wp:extent cx="421640" cy="457200"/>
                      <wp:effectExtent l="0" t="0" r="0" b="0"/>
                      <wp:wrapSquare wrapText="bothSides"/>
                      <wp:docPr id="348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21640" cy="457200"/>
                                <a:chOff x="1831" y="2525"/>
                                <a:chExt cx="657" cy="710"/>
                              </a:xfrm>
                            </wpg:grpSpPr>
                            <wps:wsp>
                              <wps:cNvPr id="349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35" y="2990"/>
                                  <a:ext cx="41" cy="41"/>
                                </a:xfrm>
                                <a:custGeom>
                                  <a:avLst/>
                                  <a:gdLst>
                                    <a:gd name="T0" fmla="*/ 30 w 203"/>
                                    <a:gd name="T1" fmla="*/ 29 h 202"/>
                                    <a:gd name="T2" fmla="*/ 16 w 203"/>
                                    <a:gd name="T3" fmla="*/ 44 h 202"/>
                                    <a:gd name="T4" fmla="*/ 7 w 203"/>
                                    <a:gd name="T5" fmla="*/ 61 h 202"/>
                                    <a:gd name="T6" fmla="*/ 2 w 203"/>
                                    <a:gd name="T7" fmla="*/ 79 h 202"/>
                                    <a:gd name="T8" fmla="*/ 0 w 203"/>
                                    <a:gd name="T9" fmla="*/ 99 h 202"/>
                                    <a:gd name="T10" fmla="*/ 2 w 203"/>
                                    <a:gd name="T11" fmla="*/ 118 h 202"/>
                                    <a:gd name="T12" fmla="*/ 7 w 203"/>
                                    <a:gd name="T13" fmla="*/ 137 h 202"/>
                                    <a:gd name="T14" fmla="*/ 11 w 203"/>
                                    <a:gd name="T15" fmla="*/ 144 h 202"/>
                                    <a:gd name="T16" fmla="*/ 16 w 203"/>
                                    <a:gd name="T17" fmla="*/ 154 h 202"/>
                                    <a:gd name="T18" fmla="*/ 30 w 203"/>
                                    <a:gd name="T19" fmla="*/ 169 h 202"/>
                                    <a:gd name="T20" fmla="*/ 30 w 203"/>
                                    <a:gd name="T21" fmla="*/ 173 h 202"/>
                                    <a:gd name="T22" fmla="*/ 33 w 203"/>
                                    <a:gd name="T23" fmla="*/ 174 h 202"/>
                                    <a:gd name="T24" fmla="*/ 48 w 203"/>
                                    <a:gd name="T25" fmla="*/ 184 h 202"/>
                                    <a:gd name="T26" fmla="*/ 64 w 203"/>
                                    <a:gd name="T27" fmla="*/ 193 h 202"/>
                                    <a:gd name="T28" fmla="*/ 81 w 203"/>
                                    <a:gd name="T29" fmla="*/ 199 h 202"/>
                                    <a:gd name="T30" fmla="*/ 100 w 203"/>
                                    <a:gd name="T31" fmla="*/ 202 h 202"/>
                                    <a:gd name="T32" fmla="*/ 109 w 203"/>
                                    <a:gd name="T33" fmla="*/ 200 h 202"/>
                                    <a:gd name="T34" fmla="*/ 120 w 203"/>
                                    <a:gd name="T35" fmla="*/ 198 h 202"/>
                                    <a:gd name="T36" fmla="*/ 138 w 203"/>
                                    <a:gd name="T37" fmla="*/ 192 h 202"/>
                                    <a:gd name="T38" fmla="*/ 139 w 203"/>
                                    <a:gd name="T39" fmla="*/ 190 h 202"/>
                                    <a:gd name="T40" fmla="*/ 141 w 203"/>
                                    <a:gd name="T41" fmla="*/ 189 h 202"/>
                                    <a:gd name="T42" fmla="*/ 146 w 203"/>
                                    <a:gd name="T43" fmla="*/ 186 h 202"/>
                                    <a:gd name="T44" fmla="*/ 155 w 203"/>
                                    <a:gd name="T45" fmla="*/ 182 h 202"/>
                                    <a:gd name="T46" fmla="*/ 171 w 203"/>
                                    <a:gd name="T47" fmla="*/ 169 h 202"/>
                                    <a:gd name="T48" fmla="*/ 182 w 203"/>
                                    <a:gd name="T49" fmla="*/ 154 h 202"/>
                                    <a:gd name="T50" fmla="*/ 186 w 203"/>
                                    <a:gd name="T51" fmla="*/ 144 h 202"/>
                                    <a:gd name="T52" fmla="*/ 189 w 203"/>
                                    <a:gd name="T53" fmla="*/ 140 h 202"/>
                                    <a:gd name="T54" fmla="*/ 190 w 203"/>
                                    <a:gd name="T55" fmla="*/ 138 h 202"/>
                                    <a:gd name="T56" fmla="*/ 192 w 203"/>
                                    <a:gd name="T57" fmla="*/ 137 h 202"/>
                                    <a:gd name="T58" fmla="*/ 199 w 203"/>
                                    <a:gd name="T59" fmla="*/ 118 h 202"/>
                                    <a:gd name="T60" fmla="*/ 201 w 203"/>
                                    <a:gd name="T61" fmla="*/ 108 h 202"/>
                                    <a:gd name="T62" fmla="*/ 203 w 203"/>
                                    <a:gd name="T63" fmla="*/ 99 h 202"/>
                                    <a:gd name="T64" fmla="*/ 199 w 203"/>
                                    <a:gd name="T65" fmla="*/ 79 h 202"/>
                                    <a:gd name="T66" fmla="*/ 192 w 203"/>
                                    <a:gd name="T67" fmla="*/ 61 h 202"/>
                                    <a:gd name="T68" fmla="*/ 182 w 203"/>
                                    <a:gd name="T69" fmla="*/ 44 h 202"/>
                                    <a:gd name="T70" fmla="*/ 171 w 203"/>
                                    <a:gd name="T71" fmla="*/ 29 h 202"/>
                                    <a:gd name="T72" fmla="*/ 155 w 203"/>
                                    <a:gd name="T73" fmla="*/ 15 h 202"/>
                                    <a:gd name="T74" fmla="*/ 138 w 203"/>
                                    <a:gd name="T75" fmla="*/ 7 h 202"/>
                                    <a:gd name="T76" fmla="*/ 120 w 203"/>
                                    <a:gd name="T77" fmla="*/ 2 h 202"/>
                                    <a:gd name="T78" fmla="*/ 100 w 203"/>
                                    <a:gd name="T79" fmla="*/ 0 h 202"/>
                                    <a:gd name="T80" fmla="*/ 81 w 203"/>
                                    <a:gd name="T81" fmla="*/ 2 h 202"/>
                                    <a:gd name="T82" fmla="*/ 64 w 203"/>
                                    <a:gd name="T83" fmla="*/ 6 h 202"/>
                                    <a:gd name="T84" fmla="*/ 48 w 203"/>
                                    <a:gd name="T85" fmla="*/ 14 h 202"/>
                                    <a:gd name="T86" fmla="*/ 33 w 203"/>
                                    <a:gd name="T87" fmla="*/ 25 h 202"/>
                                    <a:gd name="T88" fmla="*/ 30 w 203"/>
                                    <a:gd name="T89" fmla="*/ 28 h 202"/>
                                    <a:gd name="T90" fmla="*/ 30 w 203"/>
                                    <a:gd name="T91" fmla="*/ 29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03" h="202">
                                      <a:moveTo>
                                        <a:pt x="30" y="29"/>
                                      </a:moveTo>
                                      <a:lnTo>
                                        <a:pt x="16" y="44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2" y="118"/>
                                      </a:lnTo>
                                      <a:lnTo>
                                        <a:pt x="7" y="137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16" y="154"/>
                                      </a:lnTo>
                                      <a:lnTo>
                                        <a:pt x="30" y="169"/>
                                      </a:lnTo>
                                      <a:lnTo>
                                        <a:pt x="30" y="173"/>
                                      </a:lnTo>
                                      <a:lnTo>
                                        <a:pt x="33" y="174"/>
                                      </a:lnTo>
                                      <a:lnTo>
                                        <a:pt x="48" y="184"/>
                                      </a:lnTo>
                                      <a:lnTo>
                                        <a:pt x="64" y="193"/>
                                      </a:lnTo>
                                      <a:lnTo>
                                        <a:pt x="81" y="199"/>
                                      </a:lnTo>
                                      <a:lnTo>
                                        <a:pt x="100" y="202"/>
                                      </a:lnTo>
                                      <a:lnTo>
                                        <a:pt x="109" y="200"/>
                                      </a:lnTo>
                                      <a:lnTo>
                                        <a:pt x="120" y="198"/>
                                      </a:lnTo>
                                      <a:lnTo>
                                        <a:pt x="138" y="192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141" y="189"/>
                                      </a:lnTo>
                                      <a:lnTo>
                                        <a:pt x="146" y="186"/>
                                      </a:lnTo>
                                      <a:lnTo>
                                        <a:pt x="155" y="182"/>
                                      </a:lnTo>
                                      <a:lnTo>
                                        <a:pt x="171" y="169"/>
                                      </a:lnTo>
                                      <a:lnTo>
                                        <a:pt x="182" y="154"/>
                                      </a:lnTo>
                                      <a:lnTo>
                                        <a:pt x="186" y="144"/>
                                      </a:lnTo>
                                      <a:lnTo>
                                        <a:pt x="189" y="140"/>
                                      </a:lnTo>
                                      <a:lnTo>
                                        <a:pt x="190" y="138"/>
                                      </a:lnTo>
                                      <a:lnTo>
                                        <a:pt x="192" y="137"/>
                                      </a:lnTo>
                                      <a:lnTo>
                                        <a:pt x="199" y="118"/>
                                      </a:lnTo>
                                      <a:lnTo>
                                        <a:pt x="201" y="108"/>
                                      </a:lnTo>
                                      <a:lnTo>
                                        <a:pt x="203" y="99"/>
                                      </a:lnTo>
                                      <a:lnTo>
                                        <a:pt x="199" y="79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82" y="44"/>
                                      </a:lnTo>
                                      <a:lnTo>
                                        <a:pt x="171" y="29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20" y="2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81" y="2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33" y="25"/>
                                      </a:lnTo>
                                      <a:lnTo>
                                        <a:pt x="30" y="28"/>
                                      </a:lnTo>
                                      <a:lnTo>
                                        <a:pt x="30" y="2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Line 23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328" y="2620"/>
                                  <a:ext cx="11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" name="Line 23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328" y="2662"/>
                                  <a:ext cx="11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2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5" y="3058"/>
                                  <a:ext cx="15" cy="46"/>
                                </a:xfrm>
                                <a:custGeom>
                                  <a:avLst/>
                                  <a:gdLst>
                                    <a:gd name="T0" fmla="*/ 71 w 74"/>
                                    <a:gd name="T1" fmla="*/ 0 h 228"/>
                                    <a:gd name="T2" fmla="*/ 73 w 74"/>
                                    <a:gd name="T3" fmla="*/ 25 h 228"/>
                                    <a:gd name="T4" fmla="*/ 74 w 74"/>
                                    <a:gd name="T5" fmla="*/ 50 h 228"/>
                                    <a:gd name="T6" fmla="*/ 73 w 74"/>
                                    <a:gd name="T7" fmla="*/ 62 h 228"/>
                                    <a:gd name="T8" fmla="*/ 72 w 74"/>
                                    <a:gd name="T9" fmla="*/ 64 h 228"/>
                                    <a:gd name="T10" fmla="*/ 72 w 74"/>
                                    <a:gd name="T11" fmla="*/ 67 h 228"/>
                                    <a:gd name="T12" fmla="*/ 72 w 74"/>
                                    <a:gd name="T13" fmla="*/ 74 h 228"/>
                                    <a:gd name="T14" fmla="*/ 68 w 74"/>
                                    <a:gd name="T15" fmla="*/ 99 h 228"/>
                                    <a:gd name="T16" fmla="*/ 63 w 74"/>
                                    <a:gd name="T17" fmla="*/ 122 h 228"/>
                                    <a:gd name="T18" fmla="*/ 58 w 74"/>
                                    <a:gd name="T19" fmla="*/ 133 h 228"/>
                                    <a:gd name="T20" fmla="*/ 56 w 74"/>
                                    <a:gd name="T21" fmla="*/ 139 h 228"/>
                                    <a:gd name="T22" fmla="*/ 55 w 74"/>
                                    <a:gd name="T23" fmla="*/ 146 h 228"/>
                                    <a:gd name="T24" fmla="*/ 51 w 74"/>
                                    <a:gd name="T25" fmla="*/ 150 h 228"/>
                                    <a:gd name="T26" fmla="*/ 49 w 74"/>
                                    <a:gd name="T27" fmla="*/ 156 h 228"/>
                                    <a:gd name="T28" fmla="*/ 45 w 74"/>
                                    <a:gd name="T29" fmla="*/ 167 h 228"/>
                                    <a:gd name="T30" fmla="*/ 38 w 74"/>
                                    <a:gd name="T31" fmla="*/ 177 h 228"/>
                                    <a:gd name="T32" fmla="*/ 32 w 74"/>
                                    <a:gd name="T33" fmla="*/ 189 h 228"/>
                                    <a:gd name="T34" fmla="*/ 24 w 74"/>
                                    <a:gd name="T35" fmla="*/ 198 h 228"/>
                                    <a:gd name="T36" fmla="*/ 17 w 74"/>
                                    <a:gd name="T37" fmla="*/ 208 h 228"/>
                                    <a:gd name="T38" fmla="*/ 0 w 74"/>
                                    <a:gd name="T39" fmla="*/ 228 h 2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74" h="228">
                                      <a:moveTo>
                                        <a:pt x="71" y="0"/>
                                      </a:moveTo>
                                      <a:lnTo>
                                        <a:pt x="73" y="25"/>
                                      </a:lnTo>
                                      <a:lnTo>
                                        <a:pt x="74" y="50"/>
                                      </a:lnTo>
                                      <a:lnTo>
                                        <a:pt x="73" y="62"/>
                                      </a:lnTo>
                                      <a:lnTo>
                                        <a:pt x="72" y="64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72" y="74"/>
                                      </a:lnTo>
                                      <a:lnTo>
                                        <a:pt x="68" y="99"/>
                                      </a:lnTo>
                                      <a:lnTo>
                                        <a:pt x="63" y="122"/>
                                      </a:lnTo>
                                      <a:lnTo>
                                        <a:pt x="58" y="133"/>
                                      </a:lnTo>
                                      <a:lnTo>
                                        <a:pt x="56" y="139"/>
                                      </a:lnTo>
                                      <a:lnTo>
                                        <a:pt x="55" y="146"/>
                                      </a:lnTo>
                                      <a:lnTo>
                                        <a:pt x="51" y="150"/>
                                      </a:lnTo>
                                      <a:lnTo>
                                        <a:pt x="49" y="156"/>
                                      </a:lnTo>
                                      <a:lnTo>
                                        <a:pt x="45" y="167"/>
                                      </a:lnTo>
                                      <a:lnTo>
                                        <a:pt x="38" y="177"/>
                                      </a:lnTo>
                                      <a:lnTo>
                                        <a:pt x="32" y="189"/>
                                      </a:lnTo>
                                      <a:lnTo>
                                        <a:pt x="24" y="198"/>
                                      </a:lnTo>
                                      <a:lnTo>
                                        <a:pt x="17" y="208"/>
                                      </a:lnTo>
                                      <a:lnTo>
                                        <a:pt x="0" y="22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42" y="2525"/>
                                  <a:ext cx="446" cy="579"/>
                                </a:xfrm>
                                <a:custGeom>
                                  <a:avLst/>
                                  <a:gdLst>
                                    <a:gd name="T0" fmla="*/ 1116 w 2231"/>
                                    <a:gd name="T1" fmla="*/ 2892 h 2892"/>
                                    <a:gd name="T2" fmla="*/ 2231 w 2231"/>
                                    <a:gd name="T3" fmla="*/ 2892 h 2892"/>
                                    <a:gd name="T4" fmla="*/ 2231 w 2231"/>
                                    <a:gd name="T5" fmla="*/ 0 h 2892"/>
                                    <a:gd name="T6" fmla="*/ 0 w 2231"/>
                                    <a:gd name="T7" fmla="*/ 0 h 2892"/>
                                    <a:gd name="T8" fmla="*/ 0 w 2231"/>
                                    <a:gd name="T9" fmla="*/ 1426 h 28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231" h="2892">
                                      <a:moveTo>
                                        <a:pt x="1116" y="2892"/>
                                      </a:moveTo>
                                      <a:lnTo>
                                        <a:pt x="2231" y="2892"/>
                                      </a:lnTo>
                                      <a:lnTo>
                                        <a:pt x="2231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2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Line 235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79" y="3058"/>
                                  <a:ext cx="1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5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49" y="3017"/>
                                  <a:ext cx="30" cy="41"/>
                                </a:xfrm>
                                <a:custGeom>
                                  <a:avLst/>
                                  <a:gdLst>
                                    <a:gd name="T0" fmla="*/ 149 w 149"/>
                                    <a:gd name="T1" fmla="*/ 206 h 206"/>
                                    <a:gd name="T2" fmla="*/ 143 w 149"/>
                                    <a:gd name="T3" fmla="*/ 187 h 206"/>
                                    <a:gd name="T4" fmla="*/ 137 w 149"/>
                                    <a:gd name="T5" fmla="*/ 170 h 206"/>
                                    <a:gd name="T6" fmla="*/ 121 w 149"/>
                                    <a:gd name="T7" fmla="*/ 137 h 206"/>
                                    <a:gd name="T8" fmla="*/ 101 w 149"/>
                                    <a:gd name="T9" fmla="*/ 107 h 206"/>
                                    <a:gd name="T10" fmla="*/ 90 w 149"/>
                                    <a:gd name="T11" fmla="*/ 92 h 206"/>
                                    <a:gd name="T12" fmla="*/ 78 w 149"/>
                                    <a:gd name="T13" fmla="*/ 79 h 206"/>
                                    <a:gd name="T14" fmla="*/ 0 w 149"/>
                                    <a:gd name="T15" fmla="*/ 0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149" h="206">
                                      <a:moveTo>
                                        <a:pt x="149" y="206"/>
                                      </a:moveTo>
                                      <a:lnTo>
                                        <a:pt x="143" y="187"/>
                                      </a:lnTo>
                                      <a:lnTo>
                                        <a:pt x="137" y="170"/>
                                      </a:lnTo>
                                      <a:lnTo>
                                        <a:pt x="121" y="137"/>
                                      </a:lnTo>
                                      <a:lnTo>
                                        <a:pt x="101" y="107"/>
                                      </a:lnTo>
                                      <a:lnTo>
                                        <a:pt x="90" y="92"/>
                                      </a:lnTo>
                                      <a:lnTo>
                                        <a:pt x="78" y="79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6" name="Line 237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249" y="3017"/>
                                  <a:ext cx="18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7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9" y="2711"/>
                                  <a:ext cx="124" cy="122"/>
                                </a:xfrm>
                                <a:custGeom>
                                  <a:avLst/>
                                  <a:gdLst>
                                    <a:gd name="T0" fmla="*/ 616 w 616"/>
                                    <a:gd name="T1" fmla="*/ 446 h 611"/>
                                    <a:gd name="T2" fmla="*/ 202 w 616"/>
                                    <a:gd name="T3" fmla="*/ 33 h 611"/>
                                    <a:gd name="T4" fmla="*/ 191 w 616"/>
                                    <a:gd name="T5" fmla="*/ 24 h 611"/>
                                    <a:gd name="T6" fmla="*/ 182 w 616"/>
                                    <a:gd name="T7" fmla="*/ 17 h 611"/>
                                    <a:gd name="T8" fmla="*/ 172 w 616"/>
                                    <a:gd name="T9" fmla="*/ 11 h 611"/>
                                    <a:gd name="T10" fmla="*/ 163 w 616"/>
                                    <a:gd name="T11" fmla="*/ 8 h 611"/>
                                    <a:gd name="T12" fmla="*/ 152 w 616"/>
                                    <a:gd name="T13" fmla="*/ 3 h 611"/>
                                    <a:gd name="T14" fmla="*/ 142 w 616"/>
                                    <a:gd name="T15" fmla="*/ 1 h 611"/>
                                    <a:gd name="T16" fmla="*/ 120 w 616"/>
                                    <a:gd name="T17" fmla="*/ 0 h 611"/>
                                    <a:gd name="T18" fmla="*/ 95 w 616"/>
                                    <a:gd name="T19" fmla="*/ 1 h 611"/>
                                    <a:gd name="T20" fmla="*/ 73 w 616"/>
                                    <a:gd name="T21" fmla="*/ 8 h 611"/>
                                    <a:gd name="T22" fmla="*/ 54 w 616"/>
                                    <a:gd name="T23" fmla="*/ 17 h 611"/>
                                    <a:gd name="T24" fmla="*/ 37 w 616"/>
                                    <a:gd name="T25" fmla="*/ 33 h 611"/>
                                    <a:gd name="T26" fmla="*/ 20 w 616"/>
                                    <a:gd name="T27" fmla="*/ 50 h 611"/>
                                    <a:gd name="T28" fmla="*/ 9 w 616"/>
                                    <a:gd name="T29" fmla="*/ 69 h 611"/>
                                    <a:gd name="T30" fmla="*/ 2 w 616"/>
                                    <a:gd name="T31" fmla="*/ 91 h 611"/>
                                    <a:gd name="T32" fmla="*/ 0 w 616"/>
                                    <a:gd name="T33" fmla="*/ 116 h 611"/>
                                    <a:gd name="T34" fmla="*/ 2 w 616"/>
                                    <a:gd name="T35" fmla="*/ 138 h 611"/>
                                    <a:gd name="T36" fmla="*/ 9 w 616"/>
                                    <a:gd name="T37" fmla="*/ 161 h 611"/>
                                    <a:gd name="T38" fmla="*/ 20 w 616"/>
                                    <a:gd name="T39" fmla="*/ 182 h 611"/>
                                    <a:gd name="T40" fmla="*/ 37 w 616"/>
                                    <a:gd name="T41" fmla="*/ 202 h 611"/>
                                    <a:gd name="T42" fmla="*/ 445 w 616"/>
                                    <a:gd name="T43" fmla="*/ 611 h 6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616" h="611">
                                      <a:moveTo>
                                        <a:pt x="616" y="446"/>
                                      </a:moveTo>
                                      <a:lnTo>
                                        <a:pt x="202" y="33"/>
                                      </a:lnTo>
                                      <a:lnTo>
                                        <a:pt x="191" y="24"/>
                                      </a:lnTo>
                                      <a:lnTo>
                                        <a:pt x="182" y="17"/>
                                      </a:lnTo>
                                      <a:lnTo>
                                        <a:pt x="172" y="11"/>
                                      </a:lnTo>
                                      <a:lnTo>
                                        <a:pt x="163" y="8"/>
                                      </a:lnTo>
                                      <a:lnTo>
                                        <a:pt x="152" y="3"/>
                                      </a:lnTo>
                                      <a:lnTo>
                                        <a:pt x="142" y="1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95" y="1"/>
                                      </a:lnTo>
                                      <a:lnTo>
                                        <a:pt x="73" y="8"/>
                                      </a:lnTo>
                                      <a:lnTo>
                                        <a:pt x="54" y="17"/>
                                      </a:lnTo>
                                      <a:lnTo>
                                        <a:pt x="37" y="33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9" y="69"/>
                                      </a:lnTo>
                                      <a:lnTo>
                                        <a:pt x="2" y="91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2" y="138"/>
                                      </a:lnTo>
                                      <a:lnTo>
                                        <a:pt x="9" y="161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37" y="202"/>
                                      </a:lnTo>
                                      <a:lnTo>
                                        <a:pt x="445" y="61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81" y="2836"/>
                                  <a:ext cx="198" cy="197"/>
                                </a:xfrm>
                                <a:custGeom>
                                  <a:avLst/>
                                  <a:gdLst>
                                    <a:gd name="T0" fmla="*/ 991 w 991"/>
                                    <a:gd name="T1" fmla="*/ 367 h 987"/>
                                    <a:gd name="T2" fmla="*/ 989 w 991"/>
                                    <a:gd name="T3" fmla="*/ 381 h 987"/>
                                    <a:gd name="T4" fmla="*/ 987 w 991"/>
                                    <a:gd name="T5" fmla="*/ 396 h 987"/>
                                    <a:gd name="T6" fmla="*/ 982 w 991"/>
                                    <a:gd name="T7" fmla="*/ 409 h 987"/>
                                    <a:gd name="T8" fmla="*/ 978 w 991"/>
                                    <a:gd name="T9" fmla="*/ 424 h 987"/>
                                    <a:gd name="T10" fmla="*/ 971 w 991"/>
                                    <a:gd name="T11" fmla="*/ 437 h 987"/>
                                    <a:gd name="T12" fmla="*/ 964 w 991"/>
                                    <a:gd name="T13" fmla="*/ 450 h 987"/>
                                    <a:gd name="T14" fmla="*/ 955 w 991"/>
                                    <a:gd name="T15" fmla="*/ 462 h 987"/>
                                    <a:gd name="T16" fmla="*/ 946 w 991"/>
                                    <a:gd name="T17" fmla="*/ 474 h 987"/>
                                    <a:gd name="T18" fmla="*/ 475 w 991"/>
                                    <a:gd name="T19" fmla="*/ 946 h 987"/>
                                    <a:gd name="T20" fmla="*/ 463 w 991"/>
                                    <a:gd name="T21" fmla="*/ 955 h 987"/>
                                    <a:gd name="T22" fmla="*/ 452 w 991"/>
                                    <a:gd name="T23" fmla="*/ 963 h 987"/>
                                    <a:gd name="T24" fmla="*/ 438 w 991"/>
                                    <a:gd name="T25" fmla="*/ 970 h 987"/>
                                    <a:gd name="T26" fmla="*/ 425 w 991"/>
                                    <a:gd name="T27" fmla="*/ 977 h 987"/>
                                    <a:gd name="T28" fmla="*/ 421 w 991"/>
                                    <a:gd name="T29" fmla="*/ 977 h 987"/>
                                    <a:gd name="T30" fmla="*/ 419 w 991"/>
                                    <a:gd name="T31" fmla="*/ 977 h 987"/>
                                    <a:gd name="T32" fmla="*/ 417 w 991"/>
                                    <a:gd name="T33" fmla="*/ 977 h 987"/>
                                    <a:gd name="T34" fmla="*/ 417 w 991"/>
                                    <a:gd name="T35" fmla="*/ 978 h 987"/>
                                    <a:gd name="T36" fmla="*/ 411 w 991"/>
                                    <a:gd name="T37" fmla="*/ 980 h 987"/>
                                    <a:gd name="T38" fmla="*/ 397 w 991"/>
                                    <a:gd name="T39" fmla="*/ 983 h 987"/>
                                    <a:gd name="T40" fmla="*/ 381 w 991"/>
                                    <a:gd name="T41" fmla="*/ 986 h 987"/>
                                    <a:gd name="T42" fmla="*/ 368 w 991"/>
                                    <a:gd name="T43" fmla="*/ 987 h 987"/>
                                    <a:gd name="T44" fmla="*/ 352 w 991"/>
                                    <a:gd name="T45" fmla="*/ 986 h 987"/>
                                    <a:gd name="T46" fmla="*/ 337 w 991"/>
                                    <a:gd name="T47" fmla="*/ 983 h 987"/>
                                    <a:gd name="T48" fmla="*/ 311 w 991"/>
                                    <a:gd name="T49" fmla="*/ 977 h 987"/>
                                    <a:gd name="T50" fmla="*/ 297 w 991"/>
                                    <a:gd name="T51" fmla="*/ 970 h 987"/>
                                    <a:gd name="T52" fmla="*/ 286 w 991"/>
                                    <a:gd name="T53" fmla="*/ 963 h 987"/>
                                    <a:gd name="T54" fmla="*/ 275 w 991"/>
                                    <a:gd name="T55" fmla="*/ 955 h 987"/>
                                    <a:gd name="T56" fmla="*/ 264 w 991"/>
                                    <a:gd name="T57" fmla="*/ 946 h 987"/>
                                    <a:gd name="T58" fmla="*/ 46 w 991"/>
                                    <a:gd name="T59" fmla="*/ 727 h 987"/>
                                    <a:gd name="T60" fmla="*/ 34 w 991"/>
                                    <a:gd name="T61" fmla="*/ 715 h 987"/>
                                    <a:gd name="T62" fmla="*/ 25 w 991"/>
                                    <a:gd name="T63" fmla="*/ 703 h 987"/>
                                    <a:gd name="T64" fmla="*/ 17 w 991"/>
                                    <a:gd name="T65" fmla="*/ 690 h 987"/>
                                    <a:gd name="T66" fmla="*/ 12 w 991"/>
                                    <a:gd name="T67" fmla="*/ 677 h 987"/>
                                    <a:gd name="T68" fmla="*/ 6 w 991"/>
                                    <a:gd name="T69" fmla="*/ 662 h 987"/>
                                    <a:gd name="T70" fmla="*/ 2 w 991"/>
                                    <a:gd name="T71" fmla="*/ 649 h 987"/>
                                    <a:gd name="T72" fmla="*/ 0 w 991"/>
                                    <a:gd name="T73" fmla="*/ 619 h 987"/>
                                    <a:gd name="T74" fmla="*/ 2 w 991"/>
                                    <a:gd name="T75" fmla="*/ 589 h 987"/>
                                    <a:gd name="T76" fmla="*/ 12 w 991"/>
                                    <a:gd name="T77" fmla="*/ 560 h 987"/>
                                    <a:gd name="T78" fmla="*/ 25 w 991"/>
                                    <a:gd name="T79" fmla="*/ 534 h 987"/>
                                    <a:gd name="T80" fmla="*/ 46 w 991"/>
                                    <a:gd name="T81" fmla="*/ 512 h 987"/>
                                    <a:gd name="T82" fmla="*/ 516 w 991"/>
                                    <a:gd name="T83" fmla="*/ 41 h 987"/>
                                    <a:gd name="T84" fmla="*/ 538 w 991"/>
                                    <a:gd name="T85" fmla="*/ 20 h 987"/>
                                    <a:gd name="T86" fmla="*/ 549 w 991"/>
                                    <a:gd name="T87" fmla="*/ 12 h 987"/>
                                    <a:gd name="T88" fmla="*/ 563 w 991"/>
                                    <a:gd name="T89" fmla="*/ 8 h 987"/>
                                    <a:gd name="T90" fmla="*/ 589 w 991"/>
                                    <a:gd name="T91" fmla="*/ 0 h 987"/>
                                    <a:gd name="T92" fmla="*/ 619 w 991"/>
                                    <a:gd name="T93" fmla="*/ 0 h 987"/>
                                    <a:gd name="T94" fmla="*/ 649 w 991"/>
                                    <a:gd name="T95" fmla="*/ 0 h 987"/>
                                    <a:gd name="T96" fmla="*/ 662 w 991"/>
                                    <a:gd name="T97" fmla="*/ 2 h 987"/>
                                    <a:gd name="T98" fmla="*/ 677 w 991"/>
                                    <a:gd name="T99" fmla="*/ 8 h 987"/>
                                    <a:gd name="T100" fmla="*/ 690 w 991"/>
                                    <a:gd name="T101" fmla="*/ 12 h 987"/>
                                    <a:gd name="T102" fmla="*/ 703 w 991"/>
                                    <a:gd name="T103" fmla="*/ 20 h 987"/>
                                    <a:gd name="T104" fmla="*/ 715 w 991"/>
                                    <a:gd name="T105" fmla="*/ 29 h 987"/>
                                    <a:gd name="T106" fmla="*/ 727 w 991"/>
                                    <a:gd name="T107" fmla="*/ 41 h 987"/>
                                    <a:gd name="T108" fmla="*/ 946 w 991"/>
                                    <a:gd name="T109" fmla="*/ 264 h 987"/>
                                    <a:gd name="T110" fmla="*/ 964 w 991"/>
                                    <a:gd name="T111" fmla="*/ 286 h 987"/>
                                    <a:gd name="T112" fmla="*/ 978 w 991"/>
                                    <a:gd name="T113" fmla="*/ 310 h 987"/>
                                    <a:gd name="T114" fmla="*/ 982 w 991"/>
                                    <a:gd name="T115" fmla="*/ 322 h 987"/>
                                    <a:gd name="T116" fmla="*/ 987 w 991"/>
                                    <a:gd name="T117" fmla="*/ 337 h 987"/>
                                    <a:gd name="T118" fmla="*/ 991 w 991"/>
                                    <a:gd name="T119" fmla="*/ 367 h 9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991" h="987">
                                      <a:moveTo>
                                        <a:pt x="991" y="367"/>
                                      </a:moveTo>
                                      <a:lnTo>
                                        <a:pt x="989" y="381"/>
                                      </a:lnTo>
                                      <a:lnTo>
                                        <a:pt x="987" y="396"/>
                                      </a:lnTo>
                                      <a:lnTo>
                                        <a:pt x="982" y="409"/>
                                      </a:lnTo>
                                      <a:lnTo>
                                        <a:pt x="978" y="424"/>
                                      </a:lnTo>
                                      <a:lnTo>
                                        <a:pt x="971" y="437"/>
                                      </a:lnTo>
                                      <a:lnTo>
                                        <a:pt x="964" y="450"/>
                                      </a:lnTo>
                                      <a:lnTo>
                                        <a:pt x="955" y="462"/>
                                      </a:lnTo>
                                      <a:lnTo>
                                        <a:pt x="946" y="474"/>
                                      </a:lnTo>
                                      <a:lnTo>
                                        <a:pt x="475" y="946"/>
                                      </a:lnTo>
                                      <a:lnTo>
                                        <a:pt x="463" y="955"/>
                                      </a:lnTo>
                                      <a:lnTo>
                                        <a:pt x="452" y="963"/>
                                      </a:lnTo>
                                      <a:lnTo>
                                        <a:pt x="438" y="970"/>
                                      </a:lnTo>
                                      <a:lnTo>
                                        <a:pt x="425" y="977"/>
                                      </a:lnTo>
                                      <a:lnTo>
                                        <a:pt x="421" y="977"/>
                                      </a:lnTo>
                                      <a:lnTo>
                                        <a:pt x="419" y="977"/>
                                      </a:lnTo>
                                      <a:lnTo>
                                        <a:pt x="417" y="977"/>
                                      </a:lnTo>
                                      <a:lnTo>
                                        <a:pt x="417" y="978"/>
                                      </a:lnTo>
                                      <a:lnTo>
                                        <a:pt x="411" y="980"/>
                                      </a:lnTo>
                                      <a:lnTo>
                                        <a:pt x="397" y="983"/>
                                      </a:lnTo>
                                      <a:lnTo>
                                        <a:pt x="381" y="986"/>
                                      </a:lnTo>
                                      <a:lnTo>
                                        <a:pt x="368" y="987"/>
                                      </a:lnTo>
                                      <a:lnTo>
                                        <a:pt x="352" y="986"/>
                                      </a:lnTo>
                                      <a:lnTo>
                                        <a:pt x="337" y="983"/>
                                      </a:lnTo>
                                      <a:lnTo>
                                        <a:pt x="311" y="977"/>
                                      </a:lnTo>
                                      <a:lnTo>
                                        <a:pt x="297" y="970"/>
                                      </a:lnTo>
                                      <a:lnTo>
                                        <a:pt x="286" y="963"/>
                                      </a:lnTo>
                                      <a:lnTo>
                                        <a:pt x="275" y="955"/>
                                      </a:lnTo>
                                      <a:lnTo>
                                        <a:pt x="264" y="946"/>
                                      </a:lnTo>
                                      <a:lnTo>
                                        <a:pt x="46" y="727"/>
                                      </a:lnTo>
                                      <a:lnTo>
                                        <a:pt x="34" y="715"/>
                                      </a:lnTo>
                                      <a:lnTo>
                                        <a:pt x="25" y="703"/>
                                      </a:lnTo>
                                      <a:lnTo>
                                        <a:pt x="17" y="690"/>
                                      </a:lnTo>
                                      <a:lnTo>
                                        <a:pt x="12" y="677"/>
                                      </a:lnTo>
                                      <a:lnTo>
                                        <a:pt x="6" y="662"/>
                                      </a:lnTo>
                                      <a:lnTo>
                                        <a:pt x="2" y="649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2" y="589"/>
                                      </a:lnTo>
                                      <a:lnTo>
                                        <a:pt x="12" y="560"/>
                                      </a:lnTo>
                                      <a:lnTo>
                                        <a:pt x="25" y="534"/>
                                      </a:lnTo>
                                      <a:lnTo>
                                        <a:pt x="46" y="512"/>
                                      </a:lnTo>
                                      <a:lnTo>
                                        <a:pt x="516" y="41"/>
                                      </a:lnTo>
                                      <a:lnTo>
                                        <a:pt x="538" y="20"/>
                                      </a:lnTo>
                                      <a:lnTo>
                                        <a:pt x="549" y="12"/>
                                      </a:lnTo>
                                      <a:lnTo>
                                        <a:pt x="563" y="8"/>
                                      </a:lnTo>
                                      <a:lnTo>
                                        <a:pt x="589" y="0"/>
                                      </a:lnTo>
                                      <a:lnTo>
                                        <a:pt x="619" y="0"/>
                                      </a:lnTo>
                                      <a:lnTo>
                                        <a:pt x="649" y="0"/>
                                      </a:lnTo>
                                      <a:lnTo>
                                        <a:pt x="662" y="2"/>
                                      </a:lnTo>
                                      <a:lnTo>
                                        <a:pt x="677" y="8"/>
                                      </a:lnTo>
                                      <a:lnTo>
                                        <a:pt x="690" y="12"/>
                                      </a:lnTo>
                                      <a:lnTo>
                                        <a:pt x="703" y="20"/>
                                      </a:lnTo>
                                      <a:lnTo>
                                        <a:pt x="715" y="29"/>
                                      </a:lnTo>
                                      <a:lnTo>
                                        <a:pt x="727" y="41"/>
                                      </a:lnTo>
                                      <a:lnTo>
                                        <a:pt x="946" y="264"/>
                                      </a:lnTo>
                                      <a:lnTo>
                                        <a:pt x="964" y="286"/>
                                      </a:lnTo>
                                      <a:lnTo>
                                        <a:pt x="978" y="310"/>
                                      </a:lnTo>
                                      <a:lnTo>
                                        <a:pt x="982" y="322"/>
                                      </a:lnTo>
                                      <a:lnTo>
                                        <a:pt x="987" y="337"/>
                                      </a:lnTo>
                                      <a:lnTo>
                                        <a:pt x="991" y="36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6" y="2939"/>
                                  <a:ext cx="40" cy="41"/>
                                </a:xfrm>
                                <a:custGeom>
                                  <a:avLst/>
                                  <a:gdLst>
                                    <a:gd name="T0" fmla="*/ 42 w 199"/>
                                    <a:gd name="T1" fmla="*/ 182 h 202"/>
                                    <a:gd name="T2" fmla="*/ 52 w 199"/>
                                    <a:gd name="T3" fmla="*/ 189 h 202"/>
                                    <a:gd name="T4" fmla="*/ 67 w 199"/>
                                    <a:gd name="T5" fmla="*/ 196 h 202"/>
                                    <a:gd name="T6" fmla="*/ 81 w 199"/>
                                    <a:gd name="T7" fmla="*/ 200 h 202"/>
                                    <a:gd name="T8" fmla="*/ 99 w 199"/>
                                    <a:gd name="T9" fmla="*/ 202 h 202"/>
                                    <a:gd name="T10" fmla="*/ 115 w 199"/>
                                    <a:gd name="T11" fmla="*/ 200 h 202"/>
                                    <a:gd name="T12" fmla="*/ 122 w 199"/>
                                    <a:gd name="T13" fmla="*/ 197 h 202"/>
                                    <a:gd name="T14" fmla="*/ 122 w 199"/>
                                    <a:gd name="T15" fmla="*/ 196 h 202"/>
                                    <a:gd name="T16" fmla="*/ 123 w 199"/>
                                    <a:gd name="T17" fmla="*/ 196 h 202"/>
                                    <a:gd name="T18" fmla="*/ 126 w 199"/>
                                    <a:gd name="T19" fmla="*/ 196 h 202"/>
                                    <a:gd name="T20" fmla="*/ 130 w 199"/>
                                    <a:gd name="T21" fmla="*/ 196 h 202"/>
                                    <a:gd name="T22" fmla="*/ 144 w 199"/>
                                    <a:gd name="T23" fmla="*/ 189 h 202"/>
                                    <a:gd name="T24" fmla="*/ 157 w 199"/>
                                    <a:gd name="T25" fmla="*/ 182 h 202"/>
                                    <a:gd name="T26" fmla="*/ 164 w 199"/>
                                    <a:gd name="T27" fmla="*/ 177 h 202"/>
                                    <a:gd name="T28" fmla="*/ 166 w 199"/>
                                    <a:gd name="T29" fmla="*/ 175 h 202"/>
                                    <a:gd name="T30" fmla="*/ 166 w 199"/>
                                    <a:gd name="T31" fmla="*/ 174 h 202"/>
                                    <a:gd name="T32" fmla="*/ 167 w 199"/>
                                    <a:gd name="T33" fmla="*/ 174 h 202"/>
                                    <a:gd name="T34" fmla="*/ 170 w 199"/>
                                    <a:gd name="T35" fmla="*/ 174 h 202"/>
                                    <a:gd name="T36" fmla="*/ 182 w 199"/>
                                    <a:gd name="T37" fmla="*/ 155 h 202"/>
                                    <a:gd name="T38" fmla="*/ 187 w 199"/>
                                    <a:gd name="T39" fmla="*/ 146 h 202"/>
                                    <a:gd name="T40" fmla="*/ 191 w 199"/>
                                    <a:gd name="T41" fmla="*/ 138 h 202"/>
                                    <a:gd name="T42" fmla="*/ 197 w 199"/>
                                    <a:gd name="T43" fmla="*/ 120 h 202"/>
                                    <a:gd name="T44" fmla="*/ 198 w 199"/>
                                    <a:gd name="T45" fmla="*/ 111 h 202"/>
                                    <a:gd name="T46" fmla="*/ 198 w 199"/>
                                    <a:gd name="T47" fmla="*/ 107 h 202"/>
                                    <a:gd name="T48" fmla="*/ 198 w 199"/>
                                    <a:gd name="T49" fmla="*/ 104 h 202"/>
                                    <a:gd name="T50" fmla="*/ 198 w 199"/>
                                    <a:gd name="T51" fmla="*/ 103 h 202"/>
                                    <a:gd name="T52" fmla="*/ 199 w 199"/>
                                    <a:gd name="T53" fmla="*/ 103 h 202"/>
                                    <a:gd name="T54" fmla="*/ 197 w 199"/>
                                    <a:gd name="T55" fmla="*/ 83 h 202"/>
                                    <a:gd name="T56" fmla="*/ 191 w 199"/>
                                    <a:gd name="T57" fmla="*/ 65 h 202"/>
                                    <a:gd name="T58" fmla="*/ 182 w 199"/>
                                    <a:gd name="T59" fmla="*/ 48 h 202"/>
                                    <a:gd name="T60" fmla="*/ 170 w 199"/>
                                    <a:gd name="T61" fmla="*/ 33 h 202"/>
                                    <a:gd name="T62" fmla="*/ 154 w 199"/>
                                    <a:gd name="T63" fmla="*/ 17 h 202"/>
                                    <a:gd name="T64" fmla="*/ 145 w 199"/>
                                    <a:gd name="T65" fmla="*/ 11 h 202"/>
                                    <a:gd name="T66" fmla="*/ 137 w 199"/>
                                    <a:gd name="T67" fmla="*/ 8 h 202"/>
                                    <a:gd name="T68" fmla="*/ 119 w 199"/>
                                    <a:gd name="T69" fmla="*/ 1 h 202"/>
                                    <a:gd name="T70" fmla="*/ 99 w 199"/>
                                    <a:gd name="T71" fmla="*/ 0 h 202"/>
                                    <a:gd name="T72" fmla="*/ 79 w 199"/>
                                    <a:gd name="T73" fmla="*/ 1 h 202"/>
                                    <a:gd name="T74" fmla="*/ 61 w 199"/>
                                    <a:gd name="T75" fmla="*/ 8 h 202"/>
                                    <a:gd name="T76" fmla="*/ 44 w 199"/>
                                    <a:gd name="T77" fmla="*/ 17 h 202"/>
                                    <a:gd name="T78" fmla="*/ 30 w 199"/>
                                    <a:gd name="T79" fmla="*/ 33 h 202"/>
                                    <a:gd name="T80" fmla="*/ 14 w 199"/>
                                    <a:gd name="T81" fmla="*/ 48 h 202"/>
                                    <a:gd name="T82" fmla="*/ 5 w 199"/>
                                    <a:gd name="T83" fmla="*/ 65 h 202"/>
                                    <a:gd name="T84" fmla="*/ 1 w 199"/>
                                    <a:gd name="T85" fmla="*/ 83 h 202"/>
                                    <a:gd name="T86" fmla="*/ 1 w 199"/>
                                    <a:gd name="T87" fmla="*/ 103 h 202"/>
                                    <a:gd name="T88" fmla="*/ 0 w 199"/>
                                    <a:gd name="T89" fmla="*/ 111 h 202"/>
                                    <a:gd name="T90" fmla="*/ 1 w 199"/>
                                    <a:gd name="T91" fmla="*/ 120 h 202"/>
                                    <a:gd name="T92" fmla="*/ 5 w 199"/>
                                    <a:gd name="T93" fmla="*/ 138 h 202"/>
                                    <a:gd name="T94" fmla="*/ 9 w 199"/>
                                    <a:gd name="T95" fmla="*/ 146 h 202"/>
                                    <a:gd name="T96" fmla="*/ 14 w 199"/>
                                    <a:gd name="T97" fmla="*/ 155 h 202"/>
                                    <a:gd name="T98" fmla="*/ 30 w 199"/>
                                    <a:gd name="T99" fmla="*/ 174 h 202"/>
                                    <a:gd name="T100" fmla="*/ 34 w 199"/>
                                    <a:gd name="T101" fmla="*/ 177 h 202"/>
                                    <a:gd name="T102" fmla="*/ 42 w 199"/>
                                    <a:gd name="T103" fmla="*/ 182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199" h="202">
                                      <a:moveTo>
                                        <a:pt x="42" y="182"/>
                                      </a:moveTo>
                                      <a:lnTo>
                                        <a:pt x="52" y="189"/>
                                      </a:lnTo>
                                      <a:lnTo>
                                        <a:pt x="67" y="196"/>
                                      </a:lnTo>
                                      <a:lnTo>
                                        <a:pt x="81" y="200"/>
                                      </a:lnTo>
                                      <a:lnTo>
                                        <a:pt x="99" y="202"/>
                                      </a:lnTo>
                                      <a:lnTo>
                                        <a:pt x="115" y="200"/>
                                      </a:lnTo>
                                      <a:lnTo>
                                        <a:pt x="122" y="197"/>
                                      </a:lnTo>
                                      <a:lnTo>
                                        <a:pt x="122" y="196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26" y="196"/>
                                      </a:lnTo>
                                      <a:lnTo>
                                        <a:pt x="130" y="196"/>
                                      </a:lnTo>
                                      <a:lnTo>
                                        <a:pt x="144" y="189"/>
                                      </a:lnTo>
                                      <a:lnTo>
                                        <a:pt x="157" y="182"/>
                                      </a:lnTo>
                                      <a:lnTo>
                                        <a:pt x="164" y="177"/>
                                      </a:lnTo>
                                      <a:lnTo>
                                        <a:pt x="166" y="175"/>
                                      </a:lnTo>
                                      <a:lnTo>
                                        <a:pt x="166" y="174"/>
                                      </a:lnTo>
                                      <a:lnTo>
                                        <a:pt x="167" y="174"/>
                                      </a:lnTo>
                                      <a:lnTo>
                                        <a:pt x="170" y="174"/>
                                      </a:lnTo>
                                      <a:lnTo>
                                        <a:pt x="182" y="155"/>
                                      </a:lnTo>
                                      <a:lnTo>
                                        <a:pt x="187" y="146"/>
                                      </a:lnTo>
                                      <a:lnTo>
                                        <a:pt x="191" y="138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198" y="111"/>
                                      </a:lnTo>
                                      <a:lnTo>
                                        <a:pt x="198" y="107"/>
                                      </a:lnTo>
                                      <a:lnTo>
                                        <a:pt x="198" y="104"/>
                                      </a:lnTo>
                                      <a:lnTo>
                                        <a:pt x="198" y="103"/>
                                      </a:lnTo>
                                      <a:lnTo>
                                        <a:pt x="199" y="103"/>
                                      </a:lnTo>
                                      <a:lnTo>
                                        <a:pt x="197" y="83"/>
                                      </a:lnTo>
                                      <a:lnTo>
                                        <a:pt x="191" y="65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70" y="33"/>
                                      </a:lnTo>
                                      <a:lnTo>
                                        <a:pt x="154" y="17"/>
                                      </a:lnTo>
                                      <a:lnTo>
                                        <a:pt x="145" y="11"/>
                                      </a:lnTo>
                                      <a:lnTo>
                                        <a:pt x="137" y="8"/>
                                      </a:lnTo>
                                      <a:lnTo>
                                        <a:pt x="119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79" y="1"/>
                                      </a:lnTo>
                                      <a:lnTo>
                                        <a:pt x="61" y="8"/>
                                      </a:lnTo>
                                      <a:lnTo>
                                        <a:pt x="44" y="17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14" y="48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1" y="103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" y="120"/>
                                      </a:lnTo>
                                      <a:lnTo>
                                        <a:pt x="5" y="138"/>
                                      </a:lnTo>
                                      <a:lnTo>
                                        <a:pt x="9" y="146"/>
                                      </a:lnTo>
                                      <a:lnTo>
                                        <a:pt x="14" y="155"/>
                                      </a:lnTo>
                                      <a:lnTo>
                                        <a:pt x="30" y="174"/>
                                      </a:lnTo>
                                      <a:lnTo>
                                        <a:pt x="34" y="177"/>
                                      </a:lnTo>
                                      <a:lnTo>
                                        <a:pt x="42" y="18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Line 241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166" y="2934"/>
                                  <a:ext cx="42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1" name="Line 242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084" y="2852"/>
                                  <a:ext cx="41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Line 243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125" y="2893"/>
                                  <a:ext cx="41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3" name="Line 244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928" y="2812"/>
                                  <a:ext cx="22" cy="2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4" name="Line 245"/>
                              <wps:cNvCnPr>
                                <a:cxnSpLocks/>
                              </wps:cNvCnPr>
                              <wps:spPr bwMode="auto">
                                <a:xfrm flipV="1">
                                  <a:off x="1950" y="2800"/>
                                  <a:ext cx="13" cy="1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5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63" y="2786"/>
                                  <a:ext cx="79" cy="24"/>
                                </a:xfrm>
                                <a:custGeom>
                                  <a:avLst/>
                                  <a:gdLst>
                                    <a:gd name="T0" fmla="*/ 395 w 395"/>
                                    <a:gd name="T1" fmla="*/ 122 h 122"/>
                                    <a:gd name="T2" fmla="*/ 350 w 395"/>
                                    <a:gd name="T3" fmla="*/ 72 h 122"/>
                                    <a:gd name="T4" fmla="*/ 330 w 395"/>
                                    <a:gd name="T5" fmla="*/ 54 h 122"/>
                                    <a:gd name="T6" fmla="*/ 310 w 395"/>
                                    <a:gd name="T7" fmla="*/ 39 h 122"/>
                                    <a:gd name="T8" fmla="*/ 289 w 395"/>
                                    <a:gd name="T9" fmla="*/ 26 h 122"/>
                                    <a:gd name="T10" fmla="*/ 268 w 395"/>
                                    <a:gd name="T11" fmla="*/ 16 h 122"/>
                                    <a:gd name="T12" fmla="*/ 245 w 395"/>
                                    <a:gd name="T13" fmla="*/ 8 h 122"/>
                                    <a:gd name="T14" fmla="*/ 222 w 395"/>
                                    <a:gd name="T15" fmla="*/ 4 h 122"/>
                                    <a:gd name="T16" fmla="*/ 197 w 395"/>
                                    <a:gd name="T17" fmla="*/ 0 h 122"/>
                                    <a:gd name="T18" fmla="*/ 173 w 395"/>
                                    <a:gd name="T19" fmla="*/ 2 h 122"/>
                                    <a:gd name="T20" fmla="*/ 147 w 395"/>
                                    <a:gd name="T21" fmla="*/ 0 h 122"/>
                                    <a:gd name="T22" fmla="*/ 123 w 395"/>
                                    <a:gd name="T23" fmla="*/ 4 h 122"/>
                                    <a:gd name="T24" fmla="*/ 99 w 395"/>
                                    <a:gd name="T25" fmla="*/ 8 h 122"/>
                                    <a:gd name="T26" fmla="*/ 78 w 395"/>
                                    <a:gd name="T27" fmla="*/ 16 h 122"/>
                                    <a:gd name="T28" fmla="*/ 56 w 395"/>
                                    <a:gd name="T29" fmla="*/ 26 h 122"/>
                                    <a:gd name="T30" fmla="*/ 36 w 395"/>
                                    <a:gd name="T31" fmla="*/ 39 h 122"/>
                                    <a:gd name="T32" fmla="*/ 17 w 395"/>
                                    <a:gd name="T33" fmla="*/ 54 h 122"/>
                                    <a:gd name="T34" fmla="*/ 0 w 395"/>
                                    <a:gd name="T35" fmla="*/ 72 h 1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395" h="122">
                                      <a:moveTo>
                                        <a:pt x="395" y="122"/>
                                      </a:moveTo>
                                      <a:lnTo>
                                        <a:pt x="350" y="72"/>
                                      </a:lnTo>
                                      <a:lnTo>
                                        <a:pt x="330" y="54"/>
                                      </a:lnTo>
                                      <a:lnTo>
                                        <a:pt x="310" y="39"/>
                                      </a:lnTo>
                                      <a:lnTo>
                                        <a:pt x="289" y="26"/>
                                      </a:lnTo>
                                      <a:lnTo>
                                        <a:pt x="268" y="16"/>
                                      </a:lnTo>
                                      <a:lnTo>
                                        <a:pt x="245" y="8"/>
                                      </a:lnTo>
                                      <a:lnTo>
                                        <a:pt x="222" y="4"/>
                                      </a:lnTo>
                                      <a:lnTo>
                                        <a:pt x="197" y="0"/>
                                      </a:lnTo>
                                      <a:lnTo>
                                        <a:pt x="173" y="2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23" y="4"/>
                                      </a:lnTo>
                                      <a:lnTo>
                                        <a:pt x="99" y="8"/>
                                      </a:lnTo>
                                      <a:lnTo>
                                        <a:pt x="78" y="16"/>
                                      </a:lnTo>
                                      <a:lnTo>
                                        <a:pt x="56" y="26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17" y="54"/>
                                      </a:lnTo>
                                      <a:lnTo>
                                        <a:pt x="0" y="7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6" name="Line 247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328" y="2579"/>
                                  <a:ext cx="11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7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84" y="3042"/>
                                  <a:ext cx="40" cy="39"/>
                                </a:xfrm>
                                <a:custGeom>
                                  <a:avLst/>
                                  <a:gdLst>
                                    <a:gd name="T0" fmla="*/ 0 w 203"/>
                                    <a:gd name="T1" fmla="*/ 99 h 198"/>
                                    <a:gd name="T2" fmla="*/ 1 w 203"/>
                                    <a:gd name="T3" fmla="*/ 116 h 198"/>
                                    <a:gd name="T4" fmla="*/ 8 w 203"/>
                                    <a:gd name="T5" fmla="*/ 135 h 198"/>
                                    <a:gd name="T6" fmla="*/ 12 w 203"/>
                                    <a:gd name="T7" fmla="*/ 143 h 198"/>
                                    <a:gd name="T8" fmla="*/ 17 w 203"/>
                                    <a:gd name="T9" fmla="*/ 152 h 198"/>
                                    <a:gd name="T10" fmla="*/ 33 w 203"/>
                                    <a:gd name="T11" fmla="*/ 170 h 198"/>
                                    <a:gd name="T12" fmla="*/ 48 w 203"/>
                                    <a:gd name="T13" fmla="*/ 181 h 198"/>
                                    <a:gd name="T14" fmla="*/ 65 w 203"/>
                                    <a:gd name="T15" fmla="*/ 190 h 198"/>
                                    <a:gd name="T16" fmla="*/ 83 w 203"/>
                                    <a:gd name="T17" fmla="*/ 196 h 198"/>
                                    <a:gd name="T18" fmla="*/ 103 w 203"/>
                                    <a:gd name="T19" fmla="*/ 198 h 198"/>
                                    <a:gd name="T20" fmla="*/ 103 w 203"/>
                                    <a:gd name="T21" fmla="*/ 197 h 198"/>
                                    <a:gd name="T22" fmla="*/ 104 w 203"/>
                                    <a:gd name="T23" fmla="*/ 197 h 198"/>
                                    <a:gd name="T24" fmla="*/ 107 w 203"/>
                                    <a:gd name="T25" fmla="*/ 197 h 198"/>
                                    <a:gd name="T26" fmla="*/ 111 w 203"/>
                                    <a:gd name="T27" fmla="*/ 197 h 198"/>
                                    <a:gd name="T28" fmla="*/ 120 w 203"/>
                                    <a:gd name="T29" fmla="*/ 196 h 198"/>
                                    <a:gd name="T30" fmla="*/ 139 w 203"/>
                                    <a:gd name="T31" fmla="*/ 190 h 198"/>
                                    <a:gd name="T32" fmla="*/ 146 w 203"/>
                                    <a:gd name="T33" fmla="*/ 186 h 198"/>
                                    <a:gd name="T34" fmla="*/ 156 w 203"/>
                                    <a:gd name="T35" fmla="*/ 181 h 198"/>
                                    <a:gd name="T36" fmla="*/ 174 w 203"/>
                                    <a:gd name="T37" fmla="*/ 170 h 198"/>
                                    <a:gd name="T38" fmla="*/ 186 w 203"/>
                                    <a:gd name="T39" fmla="*/ 152 h 198"/>
                                    <a:gd name="T40" fmla="*/ 191 w 203"/>
                                    <a:gd name="T41" fmla="*/ 143 h 198"/>
                                    <a:gd name="T42" fmla="*/ 195 w 203"/>
                                    <a:gd name="T43" fmla="*/ 135 h 198"/>
                                    <a:gd name="T44" fmla="*/ 201 w 203"/>
                                    <a:gd name="T45" fmla="*/ 116 h 198"/>
                                    <a:gd name="T46" fmla="*/ 202 w 203"/>
                                    <a:gd name="T47" fmla="*/ 107 h 198"/>
                                    <a:gd name="T48" fmla="*/ 202 w 203"/>
                                    <a:gd name="T49" fmla="*/ 103 h 198"/>
                                    <a:gd name="T50" fmla="*/ 202 w 203"/>
                                    <a:gd name="T51" fmla="*/ 101 h 198"/>
                                    <a:gd name="T52" fmla="*/ 202 w 203"/>
                                    <a:gd name="T53" fmla="*/ 99 h 198"/>
                                    <a:gd name="T54" fmla="*/ 203 w 203"/>
                                    <a:gd name="T55" fmla="*/ 99 h 198"/>
                                    <a:gd name="T56" fmla="*/ 201 w 203"/>
                                    <a:gd name="T57" fmla="*/ 79 h 198"/>
                                    <a:gd name="T58" fmla="*/ 195 w 203"/>
                                    <a:gd name="T59" fmla="*/ 61 h 198"/>
                                    <a:gd name="T60" fmla="*/ 186 w 203"/>
                                    <a:gd name="T61" fmla="*/ 44 h 198"/>
                                    <a:gd name="T62" fmla="*/ 174 w 203"/>
                                    <a:gd name="T63" fmla="*/ 29 h 198"/>
                                    <a:gd name="T64" fmla="*/ 156 w 203"/>
                                    <a:gd name="T65" fmla="*/ 14 h 198"/>
                                    <a:gd name="T66" fmla="*/ 146 w 203"/>
                                    <a:gd name="T67" fmla="*/ 9 h 198"/>
                                    <a:gd name="T68" fmla="*/ 139 w 203"/>
                                    <a:gd name="T69" fmla="*/ 5 h 198"/>
                                    <a:gd name="T70" fmla="*/ 120 w 203"/>
                                    <a:gd name="T71" fmla="*/ 1 h 198"/>
                                    <a:gd name="T72" fmla="*/ 111 w 203"/>
                                    <a:gd name="T73" fmla="*/ 0 h 198"/>
                                    <a:gd name="T74" fmla="*/ 103 w 203"/>
                                    <a:gd name="T75" fmla="*/ 1 h 198"/>
                                    <a:gd name="T76" fmla="*/ 83 w 203"/>
                                    <a:gd name="T77" fmla="*/ 1 h 198"/>
                                    <a:gd name="T78" fmla="*/ 65 w 203"/>
                                    <a:gd name="T79" fmla="*/ 5 h 198"/>
                                    <a:gd name="T80" fmla="*/ 48 w 203"/>
                                    <a:gd name="T81" fmla="*/ 14 h 198"/>
                                    <a:gd name="T82" fmla="*/ 33 w 203"/>
                                    <a:gd name="T83" fmla="*/ 29 h 198"/>
                                    <a:gd name="T84" fmla="*/ 17 w 203"/>
                                    <a:gd name="T85" fmla="*/ 44 h 198"/>
                                    <a:gd name="T86" fmla="*/ 8 w 203"/>
                                    <a:gd name="T87" fmla="*/ 61 h 198"/>
                                    <a:gd name="T88" fmla="*/ 1 w 203"/>
                                    <a:gd name="T89" fmla="*/ 79 h 198"/>
                                    <a:gd name="T90" fmla="*/ 0 w 203"/>
                                    <a:gd name="T91" fmla="*/ 99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03" h="198">
                                      <a:moveTo>
                                        <a:pt x="0" y="99"/>
                                      </a:moveTo>
                                      <a:lnTo>
                                        <a:pt x="1" y="116"/>
                                      </a:lnTo>
                                      <a:lnTo>
                                        <a:pt x="8" y="135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17" y="152"/>
                                      </a:lnTo>
                                      <a:lnTo>
                                        <a:pt x="33" y="170"/>
                                      </a:lnTo>
                                      <a:lnTo>
                                        <a:pt x="48" y="181"/>
                                      </a:lnTo>
                                      <a:lnTo>
                                        <a:pt x="65" y="190"/>
                                      </a:lnTo>
                                      <a:lnTo>
                                        <a:pt x="83" y="196"/>
                                      </a:lnTo>
                                      <a:lnTo>
                                        <a:pt x="103" y="198"/>
                                      </a:lnTo>
                                      <a:lnTo>
                                        <a:pt x="103" y="197"/>
                                      </a:lnTo>
                                      <a:lnTo>
                                        <a:pt x="104" y="197"/>
                                      </a:lnTo>
                                      <a:lnTo>
                                        <a:pt x="107" y="197"/>
                                      </a:lnTo>
                                      <a:lnTo>
                                        <a:pt x="111" y="197"/>
                                      </a:lnTo>
                                      <a:lnTo>
                                        <a:pt x="120" y="196"/>
                                      </a:lnTo>
                                      <a:lnTo>
                                        <a:pt x="139" y="190"/>
                                      </a:lnTo>
                                      <a:lnTo>
                                        <a:pt x="146" y="186"/>
                                      </a:lnTo>
                                      <a:lnTo>
                                        <a:pt x="156" y="181"/>
                                      </a:lnTo>
                                      <a:lnTo>
                                        <a:pt x="174" y="170"/>
                                      </a:lnTo>
                                      <a:lnTo>
                                        <a:pt x="186" y="152"/>
                                      </a:lnTo>
                                      <a:lnTo>
                                        <a:pt x="191" y="143"/>
                                      </a:lnTo>
                                      <a:lnTo>
                                        <a:pt x="195" y="135"/>
                                      </a:lnTo>
                                      <a:lnTo>
                                        <a:pt x="201" y="116"/>
                                      </a:lnTo>
                                      <a:lnTo>
                                        <a:pt x="202" y="107"/>
                                      </a:lnTo>
                                      <a:lnTo>
                                        <a:pt x="202" y="103"/>
                                      </a:lnTo>
                                      <a:lnTo>
                                        <a:pt x="202" y="101"/>
                                      </a:lnTo>
                                      <a:lnTo>
                                        <a:pt x="202" y="99"/>
                                      </a:lnTo>
                                      <a:lnTo>
                                        <a:pt x="203" y="99"/>
                                      </a:lnTo>
                                      <a:lnTo>
                                        <a:pt x="201" y="79"/>
                                      </a:lnTo>
                                      <a:lnTo>
                                        <a:pt x="195" y="61"/>
                                      </a:lnTo>
                                      <a:lnTo>
                                        <a:pt x="186" y="44"/>
                                      </a:lnTo>
                                      <a:lnTo>
                                        <a:pt x="174" y="29"/>
                                      </a:lnTo>
                                      <a:lnTo>
                                        <a:pt x="156" y="14"/>
                                      </a:lnTo>
                                      <a:lnTo>
                                        <a:pt x="146" y="9"/>
                                      </a:lnTo>
                                      <a:lnTo>
                                        <a:pt x="139" y="5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03" y="1"/>
                                      </a:lnTo>
                                      <a:lnTo>
                                        <a:pt x="83" y="1"/>
                                      </a:lnTo>
                                      <a:lnTo>
                                        <a:pt x="65" y="5"/>
                                      </a:lnTo>
                                      <a:lnTo>
                                        <a:pt x="48" y="14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8" y="61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0" y="9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29" y="3087"/>
                                  <a:ext cx="41" cy="40"/>
                                </a:xfrm>
                                <a:custGeom>
                                  <a:avLst/>
                                  <a:gdLst>
                                    <a:gd name="T0" fmla="*/ 61 w 202"/>
                                    <a:gd name="T1" fmla="*/ 6 h 200"/>
                                    <a:gd name="T2" fmla="*/ 44 w 202"/>
                                    <a:gd name="T3" fmla="*/ 14 h 200"/>
                                    <a:gd name="T4" fmla="*/ 28 w 202"/>
                                    <a:gd name="T5" fmla="*/ 27 h 200"/>
                                    <a:gd name="T6" fmla="*/ 15 w 202"/>
                                    <a:gd name="T7" fmla="*/ 41 h 200"/>
                                    <a:gd name="T8" fmla="*/ 7 w 202"/>
                                    <a:gd name="T9" fmla="*/ 58 h 200"/>
                                    <a:gd name="T10" fmla="*/ 1 w 202"/>
                                    <a:gd name="T11" fmla="*/ 78 h 200"/>
                                    <a:gd name="T12" fmla="*/ 0 w 202"/>
                                    <a:gd name="T13" fmla="*/ 100 h 200"/>
                                    <a:gd name="T14" fmla="*/ 1 w 202"/>
                                    <a:gd name="T15" fmla="*/ 117 h 200"/>
                                    <a:gd name="T16" fmla="*/ 7 w 202"/>
                                    <a:gd name="T17" fmla="*/ 135 h 200"/>
                                    <a:gd name="T18" fmla="*/ 15 w 202"/>
                                    <a:gd name="T19" fmla="*/ 152 h 200"/>
                                    <a:gd name="T20" fmla="*/ 28 w 202"/>
                                    <a:gd name="T21" fmla="*/ 171 h 200"/>
                                    <a:gd name="T22" fmla="*/ 43 w 202"/>
                                    <a:gd name="T23" fmla="*/ 183 h 200"/>
                                    <a:gd name="T24" fmla="*/ 60 w 202"/>
                                    <a:gd name="T25" fmla="*/ 192 h 200"/>
                                    <a:gd name="T26" fmla="*/ 78 w 202"/>
                                    <a:gd name="T27" fmla="*/ 198 h 200"/>
                                    <a:gd name="T28" fmla="*/ 99 w 202"/>
                                    <a:gd name="T29" fmla="*/ 200 h 200"/>
                                    <a:gd name="T30" fmla="*/ 108 w 202"/>
                                    <a:gd name="T31" fmla="*/ 199 h 200"/>
                                    <a:gd name="T32" fmla="*/ 112 w 202"/>
                                    <a:gd name="T33" fmla="*/ 198 h 200"/>
                                    <a:gd name="T34" fmla="*/ 118 w 202"/>
                                    <a:gd name="T35" fmla="*/ 198 h 200"/>
                                    <a:gd name="T36" fmla="*/ 136 w 202"/>
                                    <a:gd name="T37" fmla="*/ 192 h 200"/>
                                    <a:gd name="T38" fmla="*/ 144 w 202"/>
                                    <a:gd name="T39" fmla="*/ 188 h 200"/>
                                    <a:gd name="T40" fmla="*/ 153 w 202"/>
                                    <a:gd name="T41" fmla="*/ 183 h 200"/>
                                    <a:gd name="T42" fmla="*/ 169 w 202"/>
                                    <a:gd name="T43" fmla="*/ 171 h 200"/>
                                    <a:gd name="T44" fmla="*/ 182 w 202"/>
                                    <a:gd name="T45" fmla="*/ 152 h 200"/>
                                    <a:gd name="T46" fmla="*/ 186 w 202"/>
                                    <a:gd name="T47" fmla="*/ 143 h 200"/>
                                    <a:gd name="T48" fmla="*/ 188 w 202"/>
                                    <a:gd name="T49" fmla="*/ 139 h 200"/>
                                    <a:gd name="T50" fmla="*/ 190 w 202"/>
                                    <a:gd name="T51" fmla="*/ 137 h 200"/>
                                    <a:gd name="T52" fmla="*/ 192 w 202"/>
                                    <a:gd name="T53" fmla="*/ 135 h 200"/>
                                    <a:gd name="T54" fmla="*/ 197 w 202"/>
                                    <a:gd name="T55" fmla="*/ 117 h 200"/>
                                    <a:gd name="T56" fmla="*/ 200 w 202"/>
                                    <a:gd name="T57" fmla="*/ 108 h 200"/>
                                    <a:gd name="T58" fmla="*/ 202 w 202"/>
                                    <a:gd name="T59" fmla="*/ 100 h 200"/>
                                    <a:gd name="T60" fmla="*/ 199 w 202"/>
                                    <a:gd name="T61" fmla="*/ 84 h 200"/>
                                    <a:gd name="T62" fmla="*/ 194 w 202"/>
                                    <a:gd name="T63" fmla="*/ 67 h 200"/>
                                    <a:gd name="T64" fmla="*/ 188 w 202"/>
                                    <a:gd name="T65" fmla="*/ 53 h 200"/>
                                    <a:gd name="T66" fmla="*/ 179 w 202"/>
                                    <a:gd name="T67" fmla="*/ 39 h 200"/>
                                    <a:gd name="T68" fmla="*/ 169 w 202"/>
                                    <a:gd name="T69" fmla="*/ 27 h 200"/>
                                    <a:gd name="T70" fmla="*/ 153 w 202"/>
                                    <a:gd name="T71" fmla="*/ 13 h 200"/>
                                    <a:gd name="T72" fmla="*/ 136 w 202"/>
                                    <a:gd name="T73" fmla="*/ 5 h 200"/>
                                    <a:gd name="T74" fmla="*/ 118 w 202"/>
                                    <a:gd name="T75" fmla="*/ 0 h 200"/>
                                    <a:gd name="T76" fmla="*/ 99 w 202"/>
                                    <a:gd name="T77" fmla="*/ 2 h 200"/>
                                    <a:gd name="T78" fmla="*/ 78 w 202"/>
                                    <a:gd name="T79" fmla="*/ 0 h 200"/>
                                    <a:gd name="T80" fmla="*/ 61 w 202"/>
                                    <a:gd name="T81" fmla="*/ 6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02" h="200">
                                      <a:moveTo>
                                        <a:pt x="61" y="6"/>
                                      </a:moveTo>
                                      <a:lnTo>
                                        <a:pt x="44" y="14"/>
                                      </a:lnTo>
                                      <a:lnTo>
                                        <a:pt x="28" y="27"/>
                                      </a:lnTo>
                                      <a:lnTo>
                                        <a:pt x="15" y="41"/>
                                      </a:lnTo>
                                      <a:lnTo>
                                        <a:pt x="7" y="58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7" y="135"/>
                                      </a:lnTo>
                                      <a:lnTo>
                                        <a:pt x="15" y="152"/>
                                      </a:lnTo>
                                      <a:lnTo>
                                        <a:pt x="28" y="171"/>
                                      </a:lnTo>
                                      <a:lnTo>
                                        <a:pt x="43" y="183"/>
                                      </a:lnTo>
                                      <a:lnTo>
                                        <a:pt x="60" y="192"/>
                                      </a:lnTo>
                                      <a:lnTo>
                                        <a:pt x="78" y="198"/>
                                      </a:lnTo>
                                      <a:lnTo>
                                        <a:pt x="99" y="200"/>
                                      </a:lnTo>
                                      <a:lnTo>
                                        <a:pt x="108" y="199"/>
                                      </a:lnTo>
                                      <a:lnTo>
                                        <a:pt x="112" y="198"/>
                                      </a:lnTo>
                                      <a:lnTo>
                                        <a:pt x="118" y="198"/>
                                      </a:lnTo>
                                      <a:lnTo>
                                        <a:pt x="136" y="192"/>
                                      </a:lnTo>
                                      <a:lnTo>
                                        <a:pt x="144" y="188"/>
                                      </a:lnTo>
                                      <a:lnTo>
                                        <a:pt x="153" y="183"/>
                                      </a:lnTo>
                                      <a:lnTo>
                                        <a:pt x="169" y="171"/>
                                      </a:lnTo>
                                      <a:lnTo>
                                        <a:pt x="182" y="152"/>
                                      </a:lnTo>
                                      <a:lnTo>
                                        <a:pt x="186" y="143"/>
                                      </a:lnTo>
                                      <a:lnTo>
                                        <a:pt x="188" y="139"/>
                                      </a:lnTo>
                                      <a:lnTo>
                                        <a:pt x="190" y="137"/>
                                      </a:lnTo>
                                      <a:lnTo>
                                        <a:pt x="192" y="135"/>
                                      </a:lnTo>
                                      <a:lnTo>
                                        <a:pt x="197" y="117"/>
                                      </a:lnTo>
                                      <a:lnTo>
                                        <a:pt x="200" y="108"/>
                                      </a:lnTo>
                                      <a:lnTo>
                                        <a:pt x="202" y="100"/>
                                      </a:lnTo>
                                      <a:lnTo>
                                        <a:pt x="199" y="84"/>
                                      </a:lnTo>
                                      <a:lnTo>
                                        <a:pt x="194" y="67"/>
                                      </a:lnTo>
                                      <a:lnTo>
                                        <a:pt x="188" y="53"/>
                                      </a:lnTo>
                                      <a:lnTo>
                                        <a:pt x="179" y="39"/>
                                      </a:lnTo>
                                      <a:lnTo>
                                        <a:pt x="169" y="27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36" y="5"/>
                                      </a:lnTo>
                                      <a:lnTo>
                                        <a:pt x="118" y="0"/>
                                      </a:lnTo>
                                      <a:lnTo>
                                        <a:pt x="99" y="2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1" y="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31" y="2985"/>
                                  <a:ext cx="40" cy="40"/>
                                </a:xfrm>
                                <a:custGeom>
                                  <a:avLst/>
                                  <a:gdLst>
                                    <a:gd name="T0" fmla="*/ 103 w 202"/>
                                    <a:gd name="T1" fmla="*/ 0 h 203"/>
                                    <a:gd name="T2" fmla="*/ 82 w 202"/>
                                    <a:gd name="T3" fmla="*/ 1 h 203"/>
                                    <a:gd name="T4" fmla="*/ 64 w 202"/>
                                    <a:gd name="T5" fmla="*/ 7 h 203"/>
                                    <a:gd name="T6" fmla="*/ 47 w 202"/>
                                    <a:gd name="T7" fmla="*/ 16 h 203"/>
                                    <a:gd name="T8" fmla="*/ 33 w 202"/>
                                    <a:gd name="T9" fmla="*/ 29 h 203"/>
                                    <a:gd name="T10" fmla="*/ 17 w 202"/>
                                    <a:gd name="T11" fmla="*/ 43 h 203"/>
                                    <a:gd name="T12" fmla="*/ 8 w 202"/>
                                    <a:gd name="T13" fmla="*/ 60 h 203"/>
                                    <a:gd name="T14" fmla="*/ 1 w 202"/>
                                    <a:gd name="T15" fmla="*/ 78 h 203"/>
                                    <a:gd name="T16" fmla="*/ 0 w 202"/>
                                    <a:gd name="T17" fmla="*/ 100 h 203"/>
                                    <a:gd name="T18" fmla="*/ 1 w 202"/>
                                    <a:gd name="T19" fmla="*/ 117 h 203"/>
                                    <a:gd name="T20" fmla="*/ 6 w 202"/>
                                    <a:gd name="T21" fmla="*/ 133 h 203"/>
                                    <a:gd name="T22" fmla="*/ 14 w 202"/>
                                    <a:gd name="T23" fmla="*/ 147 h 203"/>
                                    <a:gd name="T24" fmla="*/ 25 w 202"/>
                                    <a:gd name="T25" fmla="*/ 161 h 203"/>
                                    <a:gd name="T26" fmla="*/ 26 w 202"/>
                                    <a:gd name="T27" fmla="*/ 166 h 203"/>
                                    <a:gd name="T28" fmla="*/ 33 w 202"/>
                                    <a:gd name="T29" fmla="*/ 170 h 203"/>
                                    <a:gd name="T30" fmla="*/ 47 w 202"/>
                                    <a:gd name="T31" fmla="*/ 181 h 203"/>
                                    <a:gd name="T32" fmla="*/ 64 w 202"/>
                                    <a:gd name="T33" fmla="*/ 192 h 203"/>
                                    <a:gd name="T34" fmla="*/ 82 w 202"/>
                                    <a:gd name="T35" fmla="*/ 198 h 203"/>
                                    <a:gd name="T36" fmla="*/ 103 w 202"/>
                                    <a:gd name="T37" fmla="*/ 203 h 203"/>
                                    <a:gd name="T38" fmla="*/ 111 w 202"/>
                                    <a:gd name="T39" fmla="*/ 201 h 203"/>
                                    <a:gd name="T40" fmla="*/ 120 w 202"/>
                                    <a:gd name="T41" fmla="*/ 198 h 203"/>
                                    <a:gd name="T42" fmla="*/ 139 w 202"/>
                                    <a:gd name="T43" fmla="*/ 192 h 203"/>
                                    <a:gd name="T44" fmla="*/ 140 w 202"/>
                                    <a:gd name="T45" fmla="*/ 189 h 203"/>
                                    <a:gd name="T46" fmla="*/ 142 w 202"/>
                                    <a:gd name="T47" fmla="*/ 188 h 203"/>
                                    <a:gd name="T48" fmla="*/ 146 w 202"/>
                                    <a:gd name="T49" fmla="*/ 186 h 203"/>
                                    <a:gd name="T50" fmla="*/ 156 w 202"/>
                                    <a:gd name="T51" fmla="*/ 181 h 203"/>
                                    <a:gd name="T52" fmla="*/ 174 w 202"/>
                                    <a:gd name="T53" fmla="*/ 170 h 203"/>
                                    <a:gd name="T54" fmla="*/ 175 w 202"/>
                                    <a:gd name="T55" fmla="*/ 166 h 203"/>
                                    <a:gd name="T56" fmla="*/ 182 w 202"/>
                                    <a:gd name="T57" fmla="*/ 161 h 203"/>
                                    <a:gd name="T58" fmla="*/ 190 w 202"/>
                                    <a:gd name="T59" fmla="*/ 147 h 203"/>
                                    <a:gd name="T60" fmla="*/ 191 w 202"/>
                                    <a:gd name="T61" fmla="*/ 143 h 203"/>
                                    <a:gd name="T62" fmla="*/ 193 w 202"/>
                                    <a:gd name="T63" fmla="*/ 139 h 203"/>
                                    <a:gd name="T64" fmla="*/ 196 w 202"/>
                                    <a:gd name="T65" fmla="*/ 133 h 203"/>
                                    <a:gd name="T66" fmla="*/ 200 w 202"/>
                                    <a:gd name="T67" fmla="*/ 117 h 203"/>
                                    <a:gd name="T68" fmla="*/ 201 w 202"/>
                                    <a:gd name="T69" fmla="*/ 108 h 203"/>
                                    <a:gd name="T70" fmla="*/ 201 w 202"/>
                                    <a:gd name="T71" fmla="*/ 103 h 203"/>
                                    <a:gd name="T72" fmla="*/ 201 w 202"/>
                                    <a:gd name="T73" fmla="*/ 101 h 203"/>
                                    <a:gd name="T74" fmla="*/ 201 w 202"/>
                                    <a:gd name="T75" fmla="*/ 100 h 203"/>
                                    <a:gd name="T76" fmla="*/ 202 w 202"/>
                                    <a:gd name="T77" fmla="*/ 100 h 203"/>
                                    <a:gd name="T78" fmla="*/ 200 w 202"/>
                                    <a:gd name="T79" fmla="*/ 78 h 203"/>
                                    <a:gd name="T80" fmla="*/ 194 w 202"/>
                                    <a:gd name="T81" fmla="*/ 60 h 203"/>
                                    <a:gd name="T82" fmla="*/ 185 w 202"/>
                                    <a:gd name="T83" fmla="*/ 43 h 203"/>
                                    <a:gd name="T84" fmla="*/ 174 w 202"/>
                                    <a:gd name="T85" fmla="*/ 29 h 203"/>
                                    <a:gd name="T86" fmla="*/ 156 w 202"/>
                                    <a:gd name="T87" fmla="*/ 16 h 203"/>
                                    <a:gd name="T88" fmla="*/ 146 w 202"/>
                                    <a:gd name="T89" fmla="*/ 10 h 203"/>
                                    <a:gd name="T90" fmla="*/ 139 w 202"/>
                                    <a:gd name="T91" fmla="*/ 7 h 203"/>
                                    <a:gd name="T92" fmla="*/ 120 w 202"/>
                                    <a:gd name="T93" fmla="*/ 1 h 203"/>
                                    <a:gd name="T94" fmla="*/ 103 w 202"/>
                                    <a:gd name="T95" fmla="*/ 0 h 2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202" h="203">
                                      <a:moveTo>
                                        <a:pt x="103" y="0"/>
                                      </a:moveTo>
                                      <a:lnTo>
                                        <a:pt x="82" y="1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47" y="16"/>
                                      </a:lnTo>
                                      <a:lnTo>
                                        <a:pt x="33" y="29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8" y="60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14" y="147"/>
                                      </a:lnTo>
                                      <a:lnTo>
                                        <a:pt x="25" y="161"/>
                                      </a:lnTo>
                                      <a:lnTo>
                                        <a:pt x="26" y="166"/>
                                      </a:lnTo>
                                      <a:lnTo>
                                        <a:pt x="33" y="170"/>
                                      </a:lnTo>
                                      <a:lnTo>
                                        <a:pt x="47" y="181"/>
                                      </a:lnTo>
                                      <a:lnTo>
                                        <a:pt x="64" y="192"/>
                                      </a:lnTo>
                                      <a:lnTo>
                                        <a:pt x="82" y="198"/>
                                      </a:lnTo>
                                      <a:lnTo>
                                        <a:pt x="103" y="203"/>
                                      </a:lnTo>
                                      <a:lnTo>
                                        <a:pt x="111" y="201"/>
                                      </a:lnTo>
                                      <a:lnTo>
                                        <a:pt x="120" y="198"/>
                                      </a:lnTo>
                                      <a:lnTo>
                                        <a:pt x="139" y="192"/>
                                      </a:lnTo>
                                      <a:lnTo>
                                        <a:pt x="140" y="189"/>
                                      </a:lnTo>
                                      <a:lnTo>
                                        <a:pt x="142" y="188"/>
                                      </a:lnTo>
                                      <a:lnTo>
                                        <a:pt x="146" y="186"/>
                                      </a:lnTo>
                                      <a:lnTo>
                                        <a:pt x="156" y="181"/>
                                      </a:lnTo>
                                      <a:lnTo>
                                        <a:pt x="174" y="170"/>
                                      </a:lnTo>
                                      <a:lnTo>
                                        <a:pt x="175" y="166"/>
                                      </a:lnTo>
                                      <a:lnTo>
                                        <a:pt x="182" y="161"/>
                                      </a:lnTo>
                                      <a:lnTo>
                                        <a:pt x="190" y="147"/>
                                      </a:lnTo>
                                      <a:lnTo>
                                        <a:pt x="191" y="143"/>
                                      </a:lnTo>
                                      <a:lnTo>
                                        <a:pt x="193" y="139"/>
                                      </a:lnTo>
                                      <a:lnTo>
                                        <a:pt x="196" y="133"/>
                                      </a:lnTo>
                                      <a:lnTo>
                                        <a:pt x="200" y="117"/>
                                      </a:lnTo>
                                      <a:lnTo>
                                        <a:pt x="201" y="108"/>
                                      </a:lnTo>
                                      <a:lnTo>
                                        <a:pt x="201" y="103"/>
                                      </a:lnTo>
                                      <a:lnTo>
                                        <a:pt x="201" y="101"/>
                                      </a:lnTo>
                                      <a:lnTo>
                                        <a:pt x="201" y="100"/>
                                      </a:lnTo>
                                      <a:lnTo>
                                        <a:pt x="202" y="100"/>
                                      </a:lnTo>
                                      <a:lnTo>
                                        <a:pt x="200" y="78"/>
                                      </a:lnTo>
                                      <a:lnTo>
                                        <a:pt x="194" y="60"/>
                                      </a:lnTo>
                                      <a:lnTo>
                                        <a:pt x="185" y="43"/>
                                      </a:lnTo>
                                      <a:lnTo>
                                        <a:pt x="174" y="29"/>
                                      </a:lnTo>
                                      <a:lnTo>
                                        <a:pt x="156" y="16"/>
                                      </a:lnTo>
                                      <a:lnTo>
                                        <a:pt x="146" y="10"/>
                                      </a:lnTo>
                                      <a:lnTo>
                                        <a:pt x="139" y="7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03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76" y="3030"/>
                                  <a:ext cx="41" cy="40"/>
                                </a:xfrm>
                                <a:custGeom>
                                  <a:avLst/>
                                  <a:gdLst>
                                    <a:gd name="T0" fmla="*/ 29 w 203"/>
                                    <a:gd name="T1" fmla="*/ 169 h 197"/>
                                    <a:gd name="T2" fmla="*/ 43 w 203"/>
                                    <a:gd name="T3" fmla="*/ 180 h 197"/>
                                    <a:gd name="T4" fmla="*/ 60 w 203"/>
                                    <a:gd name="T5" fmla="*/ 189 h 197"/>
                                    <a:gd name="T6" fmla="*/ 78 w 203"/>
                                    <a:gd name="T7" fmla="*/ 195 h 197"/>
                                    <a:gd name="T8" fmla="*/ 100 w 203"/>
                                    <a:gd name="T9" fmla="*/ 197 h 197"/>
                                    <a:gd name="T10" fmla="*/ 109 w 203"/>
                                    <a:gd name="T11" fmla="*/ 196 h 197"/>
                                    <a:gd name="T12" fmla="*/ 113 w 203"/>
                                    <a:gd name="T13" fmla="*/ 195 h 197"/>
                                    <a:gd name="T14" fmla="*/ 119 w 203"/>
                                    <a:gd name="T15" fmla="*/ 195 h 197"/>
                                    <a:gd name="T16" fmla="*/ 128 w 203"/>
                                    <a:gd name="T17" fmla="*/ 192 h 197"/>
                                    <a:gd name="T18" fmla="*/ 138 w 203"/>
                                    <a:gd name="T19" fmla="*/ 189 h 197"/>
                                    <a:gd name="T20" fmla="*/ 146 w 203"/>
                                    <a:gd name="T21" fmla="*/ 185 h 197"/>
                                    <a:gd name="T22" fmla="*/ 155 w 203"/>
                                    <a:gd name="T23" fmla="*/ 180 h 197"/>
                                    <a:gd name="T24" fmla="*/ 174 w 203"/>
                                    <a:gd name="T25" fmla="*/ 169 h 197"/>
                                    <a:gd name="T26" fmla="*/ 178 w 203"/>
                                    <a:gd name="T27" fmla="*/ 161 h 197"/>
                                    <a:gd name="T28" fmla="*/ 184 w 203"/>
                                    <a:gd name="T29" fmla="*/ 154 h 197"/>
                                    <a:gd name="T30" fmla="*/ 188 w 203"/>
                                    <a:gd name="T31" fmla="*/ 146 h 197"/>
                                    <a:gd name="T32" fmla="*/ 194 w 203"/>
                                    <a:gd name="T33" fmla="*/ 139 h 197"/>
                                    <a:gd name="T34" fmla="*/ 201 w 203"/>
                                    <a:gd name="T35" fmla="*/ 119 h 197"/>
                                    <a:gd name="T36" fmla="*/ 203 w 203"/>
                                    <a:gd name="T37" fmla="*/ 99 h 197"/>
                                    <a:gd name="T38" fmla="*/ 201 w 203"/>
                                    <a:gd name="T39" fmla="*/ 78 h 197"/>
                                    <a:gd name="T40" fmla="*/ 195 w 203"/>
                                    <a:gd name="T41" fmla="*/ 60 h 197"/>
                                    <a:gd name="T42" fmla="*/ 186 w 203"/>
                                    <a:gd name="T43" fmla="*/ 43 h 197"/>
                                    <a:gd name="T44" fmla="*/ 174 w 203"/>
                                    <a:gd name="T45" fmla="*/ 28 h 197"/>
                                    <a:gd name="T46" fmla="*/ 155 w 203"/>
                                    <a:gd name="T47" fmla="*/ 15 h 197"/>
                                    <a:gd name="T48" fmla="*/ 138 w 203"/>
                                    <a:gd name="T49" fmla="*/ 7 h 197"/>
                                    <a:gd name="T50" fmla="*/ 119 w 203"/>
                                    <a:gd name="T51" fmla="*/ 1 h 197"/>
                                    <a:gd name="T52" fmla="*/ 100 w 203"/>
                                    <a:gd name="T53" fmla="*/ 0 h 197"/>
                                    <a:gd name="T54" fmla="*/ 78 w 203"/>
                                    <a:gd name="T55" fmla="*/ 1 h 197"/>
                                    <a:gd name="T56" fmla="*/ 60 w 203"/>
                                    <a:gd name="T57" fmla="*/ 7 h 197"/>
                                    <a:gd name="T58" fmla="*/ 43 w 203"/>
                                    <a:gd name="T59" fmla="*/ 15 h 197"/>
                                    <a:gd name="T60" fmla="*/ 29 w 203"/>
                                    <a:gd name="T61" fmla="*/ 28 h 197"/>
                                    <a:gd name="T62" fmla="*/ 16 w 203"/>
                                    <a:gd name="T63" fmla="*/ 43 h 197"/>
                                    <a:gd name="T64" fmla="*/ 7 w 203"/>
                                    <a:gd name="T65" fmla="*/ 60 h 197"/>
                                    <a:gd name="T66" fmla="*/ 1 w 203"/>
                                    <a:gd name="T67" fmla="*/ 78 h 197"/>
                                    <a:gd name="T68" fmla="*/ 0 w 203"/>
                                    <a:gd name="T69" fmla="*/ 99 h 197"/>
                                    <a:gd name="T70" fmla="*/ 1 w 203"/>
                                    <a:gd name="T71" fmla="*/ 119 h 197"/>
                                    <a:gd name="T72" fmla="*/ 8 w 203"/>
                                    <a:gd name="T73" fmla="*/ 139 h 197"/>
                                    <a:gd name="T74" fmla="*/ 17 w 203"/>
                                    <a:gd name="T75" fmla="*/ 154 h 197"/>
                                    <a:gd name="T76" fmla="*/ 29 w 203"/>
                                    <a:gd name="T77" fmla="*/ 169 h 1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203" h="197">
                                      <a:moveTo>
                                        <a:pt x="29" y="169"/>
                                      </a:moveTo>
                                      <a:lnTo>
                                        <a:pt x="43" y="180"/>
                                      </a:lnTo>
                                      <a:lnTo>
                                        <a:pt x="60" y="189"/>
                                      </a:lnTo>
                                      <a:lnTo>
                                        <a:pt x="78" y="195"/>
                                      </a:lnTo>
                                      <a:lnTo>
                                        <a:pt x="100" y="197"/>
                                      </a:lnTo>
                                      <a:lnTo>
                                        <a:pt x="109" y="196"/>
                                      </a:lnTo>
                                      <a:lnTo>
                                        <a:pt x="113" y="195"/>
                                      </a:lnTo>
                                      <a:lnTo>
                                        <a:pt x="119" y="195"/>
                                      </a:lnTo>
                                      <a:lnTo>
                                        <a:pt x="128" y="192"/>
                                      </a:lnTo>
                                      <a:lnTo>
                                        <a:pt x="138" y="189"/>
                                      </a:lnTo>
                                      <a:lnTo>
                                        <a:pt x="146" y="185"/>
                                      </a:lnTo>
                                      <a:lnTo>
                                        <a:pt x="155" y="180"/>
                                      </a:lnTo>
                                      <a:lnTo>
                                        <a:pt x="174" y="169"/>
                                      </a:lnTo>
                                      <a:lnTo>
                                        <a:pt x="178" y="161"/>
                                      </a:lnTo>
                                      <a:lnTo>
                                        <a:pt x="184" y="154"/>
                                      </a:lnTo>
                                      <a:lnTo>
                                        <a:pt x="188" y="146"/>
                                      </a:lnTo>
                                      <a:lnTo>
                                        <a:pt x="194" y="139"/>
                                      </a:lnTo>
                                      <a:lnTo>
                                        <a:pt x="201" y="119"/>
                                      </a:lnTo>
                                      <a:lnTo>
                                        <a:pt x="203" y="99"/>
                                      </a:lnTo>
                                      <a:lnTo>
                                        <a:pt x="201" y="78"/>
                                      </a:lnTo>
                                      <a:lnTo>
                                        <a:pt x="195" y="60"/>
                                      </a:lnTo>
                                      <a:lnTo>
                                        <a:pt x="186" y="43"/>
                                      </a:lnTo>
                                      <a:lnTo>
                                        <a:pt x="174" y="28"/>
                                      </a:lnTo>
                                      <a:lnTo>
                                        <a:pt x="155" y="15"/>
                                      </a:lnTo>
                                      <a:lnTo>
                                        <a:pt x="138" y="7"/>
                                      </a:lnTo>
                                      <a:lnTo>
                                        <a:pt x="119" y="1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" y="119"/>
                                      </a:lnTo>
                                      <a:lnTo>
                                        <a:pt x="8" y="139"/>
                                      </a:lnTo>
                                      <a:lnTo>
                                        <a:pt x="17" y="154"/>
                                      </a:lnTo>
                                      <a:lnTo>
                                        <a:pt x="29" y="169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80" y="3036"/>
                                  <a:ext cx="40" cy="40"/>
                                </a:xfrm>
                                <a:custGeom>
                                  <a:avLst/>
                                  <a:gdLst>
                                    <a:gd name="T0" fmla="*/ 2 w 200"/>
                                    <a:gd name="T1" fmla="*/ 117 h 200"/>
                                    <a:gd name="T2" fmla="*/ 5 w 200"/>
                                    <a:gd name="T3" fmla="*/ 131 h 200"/>
                                    <a:gd name="T4" fmla="*/ 10 w 200"/>
                                    <a:gd name="T5" fmla="*/ 144 h 200"/>
                                    <a:gd name="T6" fmla="*/ 18 w 200"/>
                                    <a:gd name="T7" fmla="*/ 157 h 200"/>
                                    <a:gd name="T8" fmla="*/ 31 w 200"/>
                                    <a:gd name="T9" fmla="*/ 170 h 200"/>
                                    <a:gd name="T10" fmla="*/ 46 w 200"/>
                                    <a:gd name="T11" fmla="*/ 183 h 200"/>
                                    <a:gd name="T12" fmla="*/ 63 w 200"/>
                                    <a:gd name="T13" fmla="*/ 192 h 200"/>
                                    <a:gd name="T14" fmla="*/ 81 w 200"/>
                                    <a:gd name="T15" fmla="*/ 197 h 200"/>
                                    <a:gd name="T16" fmla="*/ 101 w 200"/>
                                    <a:gd name="T17" fmla="*/ 200 h 200"/>
                                    <a:gd name="T18" fmla="*/ 110 w 200"/>
                                    <a:gd name="T19" fmla="*/ 199 h 200"/>
                                    <a:gd name="T20" fmla="*/ 115 w 200"/>
                                    <a:gd name="T21" fmla="*/ 197 h 200"/>
                                    <a:gd name="T22" fmla="*/ 120 w 200"/>
                                    <a:gd name="T23" fmla="*/ 197 h 200"/>
                                    <a:gd name="T24" fmla="*/ 138 w 200"/>
                                    <a:gd name="T25" fmla="*/ 192 h 200"/>
                                    <a:gd name="T26" fmla="*/ 146 w 200"/>
                                    <a:gd name="T27" fmla="*/ 187 h 200"/>
                                    <a:gd name="T28" fmla="*/ 156 w 200"/>
                                    <a:gd name="T29" fmla="*/ 183 h 200"/>
                                    <a:gd name="T30" fmla="*/ 171 w 200"/>
                                    <a:gd name="T31" fmla="*/ 170 h 200"/>
                                    <a:gd name="T32" fmla="*/ 182 w 200"/>
                                    <a:gd name="T33" fmla="*/ 157 h 200"/>
                                    <a:gd name="T34" fmla="*/ 191 w 200"/>
                                    <a:gd name="T35" fmla="*/ 143 h 200"/>
                                    <a:gd name="T36" fmla="*/ 193 w 200"/>
                                    <a:gd name="T37" fmla="*/ 135 h 200"/>
                                    <a:gd name="T38" fmla="*/ 196 w 200"/>
                                    <a:gd name="T39" fmla="*/ 128 h 200"/>
                                    <a:gd name="T40" fmla="*/ 200 w 200"/>
                                    <a:gd name="T41" fmla="*/ 112 h 200"/>
                                    <a:gd name="T42" fmla="*/ 200 w 200"/>
                                    <a:gd name="T43" fmla="*/ 104 h 200"/>
                                    <a:gd name="T44" fmla="*/ 200 w 200"/>
                                    <a:gd name="T45" fmla="*/ 101 h 200"/>
                                    <a:gd name="T46" fmla="*/ 197 w 200"/>
                                    <a:gd name="T47" fmla="*/ 80 h 200"/>
                                    <a:gd name="T48" fmla="*/ 192 w 200"/>
                                    <a:gd name="T49" fmla="*/ 61 h 200"/>
                                    <a:gd name="T50" fmla="*/ 183 w 200"/>
                                    <a:gd name="T51" fmla="*/ 44 h 200"/>
                                    <a:gd name="T52" fmla="*/ 171 w 200"/>
                                    <a:gd name="T53" fmla="*/ 31 h 200"/>
                                    <a:gd name="T54" fmla="*/ 156 w 200"/>
                                    <a:gd name="T55" fmla="*/ 15 h 200"/>
                                    <a:gd name="T56" fmla="*/ 146 w 200"/>
                                    <a:gd name="T57" fmla="*/ 9 h 200"/>
                                    <a:gd name="T58" fmla="*/ 138 w 200"/>
                                    <a:gd name="T59" fmla="*/ 6 h 200"/>
                                    <a:gd name="T60" fmla="*/ 120 w 200"/>
                                    <a:gd name="T61" fmla="*/ 1 h 200"/>
                                    <a:gd name="T62" fmla="*/ 110 w 200"/>
                                    <a:gd name="T63" fmla="*/ 0 h 200"/>
                                    <a:gd name="T64" fmla="*/ 101 w 200"/>
                                    <a:gd name="T65" fmla="*/ 1 h 200"/>
                                    <a:gd name="T66" fmla="*/ 81 w 200"/>
                                    <a:gd name="T67" fmla="*/ 1 h 200"/>
                                    <a:gd name="T68" fmla="*/ 63 w 200"/>
                                    <a:gd name="T69" fmla="*/ 6 h 200"/>
                                    <a:gd name="T70" fmla="*/ 46 w 200"/>
                                    <a:gd name="T71" fmla="*/ 15 h 200"/>
                                    <a:gd name="T72" fmla="*/ 31 w 200"/>
                                    <a:gd name="T73" fmla="*/ 31 h 200"/>
                                    <a:gd name="T74" fmla="*/ 16 w 200"/>
                                    <a:gd name="T75" fmla="*/ 44 h 200"/>
                                    <a:gd name="T76" fmla="*/ 7 w 200"/>
                                    <a:gd name="T77" fmla="*/ 61 h 200"/>
                                    <a:gd name="T78" fmla="*/ 2 w 200"/>
                                    <a:gd name="T79" fmla="*/ 80 h 200"/>
                                    <a:gd name="T80" fmla="*/ 2 w 200"/>
                                    <a:gd name="T81" fmla="*/ 101 h 200"/>
                                    <a:gd name="T82" fmla="*/ 0 w 200"/>
                                    <a:gd name="T83" fmla="*/ 108 h 200"/>
                                    <a:gd name="T84" fmla="*/ 2 w 200"/>
                                    <a:gd name="T85" fmla="*/ 117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00" h="200">
                                      <a:moveTo>
                                        <a:pt x="2" y="117"/>
                                      </a:moveTo>
                                      <a:lnTo>
                                        <a:pt x="5" y="131"/>
                                      </a:lnTo>
                                      <a:lnTo>
                                        <a:pt x="10" y="144"/>
                                      </a:lnTo>
                                      <a:lnTo>
                                        <a:pt x="18" y="157"/>
                                      </a:lnTo>
                                      <a:lnTo>
                                        <a:pt x="31" y="170"/>
                                      </a:lnTo>
                                      <a:lnTo>
                                        <a:pt x="46" y="183"/>
                                      </a:lnTo>
                                      <a:lnTo>
                                        <a:pt x="63" y="192"/>
                                      </a:lnTo>
                                      <a:lnTo>
                                        <a:pt x="81" y="197"/>
                                      </a:lnTo>
                                      <a:lnTo>
                                        <a:pt x="101" y="200"/>
                                      </a:lnTo>
                                      <a:lnTo>
                                        <a:pt x="110" y="199"/>
                                      </a:lnTo>
                                      <a:lnTo>
                                        <a:pt x="115" y="197"/>
                                      </a:lnTo>
                                      <a:lnTo>
                                        <a:pt x="120" y="197"/>
                                      </a:lnTo>
                                      <a:lnTo>
                                        <a:pt x="138" y="192"/>
                                      </a:lnTo>
                                      <a:lnTo>
                                        <a:pt x="146" y="187"/>
                                      </a:lnTo>
                                      <a:lnTo>
                                        <a:pt x="156" y="183"/>
                                      </a:lnTo>
                                      <a:lnTo>
                                        <a:pt x="171" y="170"/>
                                      </a:lnTo>
                                      <a:lnTo>
                                        <a:pt x="182" y="157"/>
                                      </a:lnTo>
                                      <a:lnTo>
                                        <a:pt x="191" y="143"/>
                                      </a:lnTo>
                                      <a:lnTo>
                                        <a:pt x="193" y="135"/>
                                      </a:lnTo>
                                      <a:lnTo>
                                        <a:pt x="196" y="128"/>
                                      </a:lnTo>
                                      <a:lnTo>
                                        <a:pt x="200" y="112"/>
                                      </a:lnTo>
                                      <a:lnTo>
                                        <a:pt x="200" y="104"/>
                                      </a:lnTo>
                                      <a:lnTo>
                                        <a:pt x="200" y="101"/>
                                      </a:lnTo>
                                      <a:lnTo>
                                        <a:pt x="197" y="80"/>
                                      </a:lnTo>
                                      <a:lnTo>
                                        <a:pt x="192" y="61"/>
                                      </a:lnTo>
                                      <a:lnTo>
                                        <a:pt x="183" y="44"/>
                                      </a:lnTo>
                                      <a:lnTo>
                                        <a:pt x="171" y="31"/>
                                      </a:lnTo>
                                      <a:lnTo>
                                        <a:pt x="156" y="15"/>
                                      </a:lnTo>
                                      <a:lnTo>
                                        <a:pt x="146" y="9"/>
                                      </a:lnTo>
                                      <a:lnTo>
                                        <a:pt x="138" y="6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81" y="1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46" y="1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2" y="80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2" y="117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6" y="3081"/>
                                  <a:ext cx="40" cy="40"/>
                                </a:xfrm>
                                <a:custGeom>
                                  <a:avLst/>
                                  <a:gdLst>
                                    <a:gd name="T0" fmla="*/ 2 w 201"/>
                                    <a:gd name="T1" fmla="*/ 113 h 200"/>
                                    <a:gd name="T2" fmla="*/ 6 w 201"/>
                                    <a:gd name="T3" fmla="*/ 128 h 200"/>
                                    <a:gd name="T4" fmla="*/ 11 w 201"/>
                                    <a:gd name="T5" fmla="*/ 144 h 200"/>
                                    <a:gd name="T6" fmla="*/ 19 w 201"/>
                                    <a:gd name="T7" fmla="*/ 158 h 200"/>
                                    <a:gd name="T8" fmla="*/ 31 w 201"/>
                                    <a:gd name="T9" fmla="*/ 171 h 200"/>
                                    <a:gd name="T10" fmla="*/ 45 w 201"/>
                                    <a:gd name="T11" fmla="*/ 183 h 200"/>
                                    <a:gd name="T12" fmla="*/ 62 w 201"/>
                                    <a:gd name="T13" fmla="*/ 192 h 200"/>
                                    <a:gd name="T14" fmla="*/ 80 w 201"/>
                                    <a:gd name="T15" fmla="*/ 197 h 200"/>
                                    <a:gd name="T16" fmla="*/ 101 w 201"/>
                                    <a:gd name="T17" fmla="*/ 200 h 200"/>
                                    <a:gd name="T18" fmla="*/ 101 w 201"/>
                                    <a:gd name="T19" fmla="*/ 198 h 200"/>
                                    <a:gd name="T20" fmla="*/ 102 w 201"/>
                                    <a:gd name="T21" fmla="*/ 198 h 200"/>
                                    <a:gd name="T22" fmla="*/ 104 w 201"/>
                                    <a:gd name="T23" fmla="*/ 198 h 200"/>
                                    <a:gd name="T24" fmla="*/ 109 w 201"/>
                                    <a:gd name="T25" fmla="*/ 198 h 200"/>
                                    <a:gd name="T26" fmla="*/ 118 w 201"/>
                                    <a:gd name="T27" fmla="*/ 197 h 200"/>
                                    <a:gd name="T28" fmla="*/ 136 w 201"/>
                                    <a:gd name="T29" fmla="*/ 192 h 200"/>
                                    <a:gd name="T30" fmla="*/ 144 w 201"/>
                                    <a:gd name="T31" fmla="*/ 187 h 200"/>
                                    <a:gd name="T32" fmla="*/ 153 w 201"/>
                                    <a:gd name="T33" fmla="*/ 183 h 200"/>
                                    <a:gd name="T34" fmla="*/ 171 w 201"/>
                                    <a:gd name="T35" fmla="*/ 171 h 200"/>
                                    <a:gd name="T36" fmla="*/ 180 w 201"/>
                                    <a:gd name="T37" fmla="*/ 158 h 200"/>
                                    <a:gd name="T38" fmla="*/ 188 w 201"/>
                                    <a:gd name="T39" fmla="*/ 144 h 200"/>
                                    <a:gd name="T40" fmla="*/ 195 w 201"/>
                                    <a:gd name="T41" fmla="*/ 128 h 200"/>
                                    <a:gd name="T42" fmla="*/ 197 w 201"/>
                                    <a:gd name="T43" fmla="*/ 120 h 200"/>
                                    <a:gd name="T44" fmla="*/ 201 w 201"/>
                                    <a:gd name="T45" fmla="*/ 113 h 200"/>
                                    <a:gd name="T46" fmla="*/ 201 w 201"/>
                                    <a:gd name="T47" fmla="*/ 101 h 200"/>
                                    <a:gd name="T48" fmla="*/ 198 w 201"/>
                                    <a:gd name="T49" fmla="*/ 79 h 200"/>
                                    <a:gd name="T50" fmla="*/ 193 w 201"/>
                                    <a:gd name="T51" fmla="*/ 61 h 200"/>
                                    <a:gd name="T52" fmla="*/ 184 w 201"/>
                                    <a:gd name="T53" fmla="*/ 44 h 200"/>
                                    <a:gd name="T54" fmla="*/ 171 w 201"/>
                                    <a:gd name="T55" fmla="*/ 31 h 200"/>
                                    <a:gd name="T56" fmla="*/ 153 w 201"/>
                                    <a:gd name="T57" fmla="*/ 15 h 200"/>
                                    <a:gd name="T58" fmla="*/ 144 w 201"/>
                                    <a:gd name="T59" fmla="*/ 9 h 200"/>
                                    <a:gd name="T60" fmla="*/ 136 w 201"/>
                                    <a:gd name="T61" fmla="*/ 6 h 200"/>
                                    <a:gd name="T62" fmla="*/ 118 w 201"/>
                                    <a:gd name="T63" fmla="*/ 1 h 200"/>
                                    <a:gd name="T64" fmla="*/ 109 w 201"/>
                                    <a:gd name="T65" fmla="*/ 0 h 200"/>
                                    <a:gd name="T66" fmla="*/ 101 w 201"/>
                                    <a:gd name="T67" fmla="*/ 1 h 200"/>
                                    <a:gd name="T68" fmla="*/ 80 w 201"/>
                                    <a:gd name="T69" fmla="*/ 1 h 200"/>
                                    <a:gd name="T70" fmla="*/ 62 w 201"/>
                                    <a:gd name="T71" fmla="*/ 6 h 200"/>
                                    <a:gd name="T72" fmla="*/ 45 w 201"/>
                                    <a:gd name="T73" fmla="*/ 15 h 200"/>
                                    <a:gd name="T74" fmla="*/ 31 w 201"/>
                                    <a:gd name="T75" fmla="*/ 31 h 200"/>
                                    <a:gd name="T76" fmla="*/ 16 w 201"/>
                                    <a:gd name="T77" fmla="*/ 44 h 200"/>
                                    <a:gd name="T78" fmla="*/ 7 w 201"/>
                                    <a:gd name="T79" fmla="*/ 61 h 200"/>
                                    <a:gd name="T80" fmla="*/ 2 w 201"/>
                                    <a:gd name="T81" fmla="*/ 79 h 200"/>
                                    <a:gd name="T82" fmla="*/ 2 w 201"/>
                                    <a:gd name="T83" fmla="*/ 101 h 200"/>
                                    <a:gd name="T84" fmla="*/ 0 w 201"/>
                                    <a:gd name="T85" fmla="*/ 105 h 200"/>
                                    <a:gd name="T86" fmla="*/ 2 w 201"/>
                                    <a:gd name="T87" fmla="*/ 113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01" h="200">
                                      <a:moveTo>
                                        <a:pt x="2" y="113"/>
                                      </a:moveTo>
                                      <a:lnTo>
                                        <a:pt x="6" y="128"/>
                                      </a:lnTo>
                                      <a:lnTo>
                                        <a:pt x="11" y="144"/>
                                      </a:lnTo>
                                      <a:lnTo>
                                        <a:pt x="19" y="158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45" y="183"/>
                                      </a:lnTo>
                                      <a:lnTo>
                                        <a:pt x="62" y="192"/>
                                      </a:lnTo>
                                      <a:lnTo>
                                        <a:pt x="80" y="197"/>
                                      </a:lnTo>
                                      <a:lnTo>
                                        <a:pt x="101" y="200"/>
                                      </a:lnTo>
                                      <a:lnTo>
                                        <a:pt x="101" y="198"/>
                                      </a:lnTo>
                                      <a:lnTo>
                                        <a:pt x="102" y="198"/>
                                      </a:lnTo>
                                      <a:lnTo>
                                        <a:pt x="104" y="198"/>
                                      </a:lnTo>
                                      <a:lnTo>
                                        <a:pt x="109" y="198"/>
                                      </a:lnTo>
                                      <a:lnTo>
                                        <a:pt x="118" y="197"/>
                                      </a:lnTo>
                                      <a:lnTo>
                                        <a:pt x="136" y="192"/>
                                      </a:lnTo>
                                      <a:lnTo>
                                        <a:pt x="144" y="187"/>
                                      </a:lnTo>
                                      <a:lnTo>
                                        <a:pt x="153" y="183"/>
                                      </a:lnTo>
                                      <a:lnTo>
                                        <a:pt x="171" y="171"/>
                                      </a:lnTo>
                                      <a:lnTo>
                                        <a:pt x="180" y="158"/>
                                      </a:lnTo>
                                      <a:lnTo>
                                        <a:pt x="188" y="144"/>
                                      </a:lnTo>
                                      <a:lnTo>
                                        <a:pt x="195" y="128"/>
                                      </a:lnTo>
                                      <a:lnTo>
                                        <a:pt x="197" y="120"/>
                                      </a:lnTo>
                                      <a:lnTo>
                                        <a:pt x="201" y="113"/>
                                      </a:lnTo>
                                      <a:lnTo>
                                        <a:pt x="201" y="101"/>
                                      </a:lnTo>
                                      <a:lnTo>
                                        <a:pt x="198" y="79"/>
                                      </a:lnTo>
                                      <a:lnTo>
                                        <a:pt x="193" y="61"/>
                                      </a:lnTo>
                                      <a:lnTo>
                                        <a:pt x="184" y="44"/>
                                      </a:lnTo>
                                      <a:lnTo>
                                        <a:pt x="171" y="31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44" y="9"/>
                                      </a:lnTo>
                                      <a:lnTo>
                                        <a:pt x="136" y="6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109" y="0"/>
                                      </a:lnTo>
                                      <a:lnTo>
                                        <a:pt x="101" y="1"/>
                                      </a:lnTo>
                                      <a:lnTo>
                                        <a:pt x="80" y="1"/>
                                      </a:lnTo>
                                      <a:lnTo>
                                        <a:pt x="62" y="6"/>
                                      </a:lnTo>
                                      <a:lnTo>
                                        <a:pt x="45" y="15"/>
                                      </a:lnTo>
                                      <a:lnTo>
                                        <a:pt x="31" y="31"/>
                                      </a:lnTo>
                                      <a:lnTo>
                                        <a:pt x="16" y="44"/>
                                      </a:lnTo>
                                      <a:lnTo>
                                        <a:pt x="7" y="61"/>
                                      </a:lnTo>
                                      <a:lnTo>
                                        <a:pt x="2" y="79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" y="113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5" y="3132"/>
                                  <a:ext cx="39" cy="40"/>
                                </a:xfrm>
                                <a:custGeom>
                                  <a:avLst/>
                                  <a:gdLst>
                                    <a:gd name="T0" fmla="*/ 29 w 198"/>
                                    <a:gd name="T1" fmla="*/ 174 h 202"/>
                                    <a:gd name="T2" fmla="*/ 43 w 198"/>
                                    <a:gd name="T3" fmla="*/ 185 h 202"/>
                                    <a:gd name="T4" fmla="*/ 60 w 198"/>
                                    <a:gd name="T5" fmla="*/ 194 h 202"/>
                                    <a:gd name="T6" fmla="*/ 78 w 198"/>
                                    <a:gd name="T7" fmla="*/ 200 h 202"/>
                                    <a:gd name="T8" fmla="*/ 99 w 198"/>
                                    <a:gd name="T9" fmla="*/ 202 h 202"/>
                                    <a:gd name="T10" fmla="*/ 108 w 198"/>
                                    <a:gd name="T11" fmla="*/ 201 h 202"/>
                                    <a:gd name="T12" fmla="*/ 112 w 198"/>
                                    <a:gd name="T13" fmla="*/ 200 h 202"/>
                                    <a:gd name="T14" fmla="*/ 118 w 198"/>
                                    <a:gd name="T15" fmla="*/ 200 h 202"/>
                                    <a:gd name="T16" fmla="*/ 136 w 198"/>
                                    <a:gd name="T17" fmla="*/ 194 h 202"/>
                                    <a:gd name="T18" fmla="*/ 144 w 198"/>
                                    <a:gd name="T19" fmla="*/ 190 h 202"/>
                                    <a:gd name="T20" fmla="*/ 153 w 198"/>
                                    <a:gd name="T21" fmla="*/ 185 h 202"/>
                                    <a:gd name="T22" fmla="*/ 169 w 198"/>
                                    <a:gd name="T23" fmla="*/ 174 h 202"/>
                                    <a:gd name="T24" fmla="*/ 181 w 198"/>
                                    <a:gd name="T25" fmla="*/ 155 h 202"/>
                                    <a:gd name="T26" fmla="*/ 190 w 198"/>
                                    <a:gd name="T27" fmla="*/ 137 h 202"/>
                                    <a:gd name="T28" fmla="*/ 193 w 198"/>
                                    <a:gd name="T29" fmla="*/ 127 h 202"/>
                                    <a:gd name="T30" fmla="*/ 196 w 198"/>
                                    <a:gd name="T31" fmla="*/ 118 h 202"/>
                                    <a:gd name="T32" fmla="*/ 196 w 198"/>
                                    <a:gd name="T33" fmla="*/ 112 h 202"/>
                                    <a:gd name="T34" fmla="*/ 197 w 198"/>
                                    <a:gd name="T35" fmla="*/ 108 h 202"/>
                                    <a:gd name="T36" fmla="*/ 198 w 198"/>
                                    <a:gd name="T37" fmla="*/ 99 h 202"/>
                                    <a:gd name="T38" fmla="*/ 196 w 198"/>
                                    <a:gd name="T39" fmla="*/ 78 h 202"/>
                                    <a:gd name="T40" fmla="*/ 190 w 198"/>
                                    <a:gd name="T41" fmla="*/ 60 h 202"/>
                                    <a:gd name="T42" fmla="*/ 181 w 198"/>
                                    <a:gd name="T43" fmla="*/ 43 h 202"/>
                                    <a:gd name="T44" fmla="*/ 169 w 198"/>
                                    <a:gd name="T45" fmla="*/ 28 h 202"/>
                                    <a:gd name="T46" fmla="*/ 153 w 198"/>
                                    <a:gd name="T47" fmla="*/ 15 h 202"/>
                                    <a:gd name="T48" fmla="*/ 136 w 198"/>
                                    <a:gd name="T49" fmla="*/ 7 h 202"/>
                                    <a:gd name="T50" fmla="*/ 118 w 198"/>
                                    <a:gd name="T51" fmla="*/ 1 h 202"/>
                                    <a:gd name="T52" fmla="*/ 99 w 198"/>
                                    <a:gd name="T53" fmla="*/ 0 h 202"/>
                                    <a:gd name="T54" fmla="*/ 78 w 198"/>
                                    <a:gd name="T55" fmla="*/ 1 h 202"/>
                                    <a:gd name="T56" fmla="*/ 60 w 198"/>
                                    <a:gd name="T57" fmla="*/ 7 h 202"/>
                                    <a:gd name="T58" fmla="*/ 43 w 198"/>
                                    <a:gd name="T59" fmla="*/ 15 h 202"/>
                                    <a:gd name="T60" fmla="*/ 29 w 198"/>
                                    <a:gd name="T61" fmla="*/ 28 h 202"/>
                                    <a:gd name="T62" fmla="*/ 16 w 198"/>
                                    <a:gd name="T63" fmla="*/ 43 h 202"/>
                                    <a:gd name="T64" fmla="*/ 7 w 198"/>
                                    <a:gd name="T65" fmla="*/ 60 h 202"/>
                                    <a:gd name="T66" fmla="*/ 1 w 198"/>
                                    <a:gd name="T67" fmla="*/ 78 h 202"/>
                                    <a:gd name="T68" fmla="*/ 0 w 198"/>
                                    <a:gd name="T69" fmla="*/ 99 h 202"/>
                                    <a:gd name="T70" fmla="*/ 1 w 198"/>
                                    <a:gd name="T71" fmla="*/ 118 h 202"/>
                                    <a:gd name="T72" fmla="*/ 7 w 198"/>
                                    <a:gd name="T73" fmla="*/ 137 h 202"/>
                                    <a:gd name="T74" fmla="*/ 16 w 198"/>
                                    <a:gd name="T75" fmla="*/ 155 h 202"/>
                                    <a:gd name="T76" fmla="*/ 29 w 198"/>
                                    <a:gd name="T77" fmla="*/ 174 h 2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98" h="202">
                                      <a:moveTo>
                                        <a:pt x="29" y="174"/>
                                      </a:moveTo>
                                      <a:lnTo>
                                        <a:pt x="43" y="185"/>
                                      </a:lnTo>
                                      <a:lnTo>
                                        <a:pt x="60" y="194"/>
                                      </a:lnTo>
                                      <a:lnTo>
                                        <a:pt x="78" y="200"/>
                                      </a:lnTo>
                                      <a:lnTo>
                                        <a:pt x="99" y="202"/>
                                      </a:lnTo>
                                      <a:lnTo>
                                        <a:pt x="108" y="201"/>
                                      </a:lnTo>
                                      <a:lnTo>
                                        <a:pt x="112" y="200"/>
                                      </a:lnTo>
                                      <a:lnTo>
                                        <a:pt x="118" y="200"/>
                                      </a:lnTo>
                                      <a:lnTo>
                                        <a:pt x="136" y="194"/>
                                      </a:lnTo>
                                      <a:lnTo>
                                        <a:pt x="144" y="190"/>
                                      </a:lnTo>
                                      <a:lnTo>
                                        <a:pt x="153" y="185"/>
                                      </a:lnTo>
                                      <a:lnTo>
                                        <a:pt x="169" y="174"/>
                                      </a:lnTo>
                                      <a:lnTo>
                                        <a:pt x="181" y="155"/>
                                      </a:lnTo>
                                      <a:lnTo>
                                        <a:pt x="190" y="137"/>
                                      </a:lnTo>
                                      <a:lnTo>
                                        <a:pt x="193" y="127"/>
                                      </a:lnTo>
                                      <a:lnTo>
                                        <a:pt x="196" y="118"/>
                                      </a:lnTo>
                                      <a:lnTo>
                                        <a:pt x="196" y="112"/>
                                      </a:lnTo>
                                      <a:lnTo>
                                        <a:pt x="197" y="108"/>
                                      </a:lnTo>
                                      <a:lnTo>
                                        <a:pt x="198" y="99"/>
                                      </a:lnTo>
                                      <a:lnTo>
                                        <a:pt x="196" y="78"/>
                                      </a:lnTo>
                                      <a:lnTo>
                                        <a:pt x="190" y="60"/>
                                      </a:lnTo>
                                      <a:lnTo>
                                        <a:pt x="181" y="43"/>
                                      </a:lnTo>
                                      <a:lnTo>
                                        <a:pt x="169" y="28"/>
                                      </a:lnTo>
                                      <a:lnTo>
                                        <a:pt x="153" y="15"/>
                                      </a:lnTo>
                                      <a:lnTo>
                                        <a:pt x="136" y="7"/>
                                      </a:lnTo>
                                      <a:lnTo>
                                        <a:pt x="118" y="1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78" y="1"/>
                                      </a:lnTo>
                                      <a:lnTo>
                                        <a:pt x="60" y="7"/>
                                      </a:lnTo>
                                      <a:lnTo>
                                        <a:pt x="43" y="15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7" y="60"/>
                                      </a:lnTo>
                                      <a:lnTo>
                                        <a:pt x="1" y="78"/>
                                      </a:lnTo>
                                      <a:lnTo>
                                        <a:pt x="0" y="99"/>
                                      </a:lnTo>
                                      <a:lnTo>
                                        <a:pt x="1" y="118"/>
                                      </a:lnTo>
                                      <a:lnTo>
                                        <a:pt x="7" y="137"/>
                                      </a:lnTo>
                                      <a:lnTo>
                                        <a:pt x="16" y="155"/>
                                      </a:lnTo>
                                      <a:lnTo>
                                        <a:pt x="29" y="174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Line 255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042" y="2810"/>
                                  <a:ext cx="42" cy="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31" y="2833"/>
                                  <a:ext cx="434" cy="402"/>
                                </a:xfrm>
                                <a:custGeom>
                                  <a:avLst/>
                                  <a:gdLst>
                                    <a:gd name="T0" fmla="*/ 488 w 2170"/>
                                    <a:gd name="T1" fmla="*/ 0 h 2008"/>
                                    <a:gd name="T2" fmla="*/ 71 w 2170"/>
                                    <a:gd name="T3" fmla="*/ 418 h 2008"/>
                                    <a:gd name="T4" fmla="*/ 53 w 2170"/>
                                    <a:gd name="T5" fmla="*/ 436 h 2008"/>
                                    <a:gd name="T6" fmla="*/ 38 w 2170"/>
                                    <a:gd name="T7" fmla="*/ 455 h 2008"/>
                                    <a:gd name="T8" fmla="*/ 26 w 2170"/>
                                    <a:gd name="T9" fmla="*/ 476 h 2008"/>
                                    <a:gd name="T10" fmla="*/ 16 w 2170"/>
                                    <a:gd name="T11" fmla="*/ 498 h 2008"/>
                                    <a:gd name="T12" fmla="*/ 8 w 2170"/>
                                    <a:gd name="T13" fmla="*/ 520 h 2008"/>
                                    <a:gd name="T14" fmla="*/ 3 w 2170"/>
                                    <a:gd name="T15" fmla="*/ 544 h 2008"/>
                                    <a:gd name="T16" fmla="*/ 0 w 2170"/>
                                    <a:gd name="T17" fmla="*/ 569 h 2008"/>
                                    <a:gd name="T18" fmla="*/ 1 w 2170"/>
                                    <a:gd name="T19" fmla="*/ 595 h 2008"/>
                                    <a:gd name="T20" fmla="*/ 0 w 2170"/>
                                    <a:gd name="T21" fmla="*/ 619 h 2008"/>
                                    <a:gd name="T22" fmla="*/ 3 w 2170"/>
                                    <a:gd name="T23" fmla="*/ 644 h 2008"/>
                                    <a:gd name="T24" fmla="*/ 8 w 2170"/>
                                    <a:gd name="T25" fmla="*/ 666 h 2008"/>
                                    <a:gd name="T26" fmla="*/ 16 w 2170"/>
                                    <a:gd name="T27" fmla="*/ 690 h 2008"/>
                                    <a:gd name="T28" fmla="*/ 26 w 2170"/>
                                    <a:gd name="T29" fmla="*/ 712 h 2008"/>
                                    <a:gd name="T30" fmla="*/ 38 w 2170"/>
                                    <a:gd name="T31" fmla="*/ 733 h 2008"/>
                                    <a:gd name="T32" fmla="*/ 53 w 2170"/>
                                    <a:gd name="T33" fmla="*/ 753 h 2008"/>
                                    <a:gd name="T34" fmla="*/ 71 w 2170"/>
                                    <a:gd name="T35" fmla="*/ 773 h 2008"/>
                                    <a:gd name="T36" fmla="*/ 1237 w 2170"/>
                                    <a:gd name="T37" fmla="*/ 1933 h 2008"/>
                                    <a:gd name="T38" fmla="*/ 1254 w 2170"/>
                                    <a:gd name="T39" fmla="*/ 1950 h 2008"/>
                                    <a:gd name="T40" fmla="*/ 1273 w 2170"/>
                                    <a:gd name="T41" fmla="*/ 1965 h 2008"/>
                                    <a:gd name="T42" fmla="*/ 1294 w 2170"/>
                                    <a:gd name="T43" fmla="*/ 1978 h 2008"/>
                                    <a:gd name="T44" fmla="*/ 1315 w 2170"/>
                                    <a:gd name="T45" fmla="*/ 1989 h 2008"/>
                                    <a:gd name="T46" fmla="*/ 1337 w 2170"/>
                                    <a:gd name="T47" fmla="*/ 1997 h 2008"/>
                                    <a:gd name="T48" fmla="*/ 1361 w 2170"/>
                                    <a:gd name="T49" fmla="*/ 2003 h 2008"/>
                                    <a:gd name="T50" fmla="*/ 1384 w 2170"/>
                                    <a:gd name="T51" fmla="*/ 2006 h 2008"/>
                                    <a:gd name="T52" fmla="*/ 1410 w 2170"/>
                                    <a:gd name="T53" fmla="*/ 2008 h 2008"/>
                                    <a:gd name="T54" fmla="*/ 1422 w 2170"/>
                                    <a:gd name="T55" fmla="*/ 2007 h 2008"/>
                                    <a:gd name="T56" fmla="*/ 1424 w 2170"/>
                                    <a:gd name="T57" fmla="*/ 2006 h 2008"/>
                                    <a:gd name="T58" fmla="*/ 1427 w 2170"/>
                                    <a:gd name="T59" fmla="*/ 2006 h 2008"/>
                                    <a:gd name="T60" fmla="*/ 1434 w 2170"/>
                                    <a:gd name="T61" fmla="*/ 2006 h 2008"/>
                                    <a:gd name="T62" fmla="*/ 1459 w 2170"/>
                                    <a:gd name="T63" fmla="*/ 2003 h 2008"/>
                                    <a:gd name="T64" fmla="*/ 1482 w 2170"/>
                                    <a:gd name="T65" fmla="*/ 1997 h 2008"/>
                                    <a:gd name="T66" fmla="*/ 1493 w 2170"/>
                                    <a:gd name="T67" fmla="*/ 1992 h 2008"/>
                                    <a:gd name="T68" fmla="*/ 1499 w 2170"/>
                                    <a:gd name="T69" fmla="*/ 1990 h 2008"/>
                                    <a:gd name="T70" fmla="*/ 1506 w 2170"/>
                                    <a:gd name="T71" fmla="*/ 1989 h 2008"/>
                                    <a:gd name="T72" fmla="*/ 1526 w 2170"/>
                                    <a:gd name="T73" fmla="*/ 1978 h 2008"/>
                                    <a:gd name="T74" fmla="*/ 1536 w 2170"/>
                                    <a:gd name="T75" fmla="*/ 1971 h 2008"/>
                                    <a:gd name="T76" fmla="*/ 1548 w 2170"/>
                                    <a:gd name="T77" fmla="*/ 1965 h 2008"/>
                                    <a:gd name="T78" fmla="*/ 1557 w 2170"/>
                                    <a:gd name="T79" fmla="*/ 1957 h 2008"/>
                                    <a:gd name="T80" fmla="*/ 1567 w 2170"/>
                                    <a:gd name="T81" fmla="*/ 1950 h 2008"/>
                                    <a:gd name="T82" fmla="*/ 1587 w 2170"/>
                                    <a:gd name="T83" fmla="*/ 1933 h 2008"/>
                                    <a:gd name="T84" fmla="*/ 2170 w 2170"/>
                                    <a:gd name="T85" fmla="*/ 1351 h 20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2170" h="2008">
                                      <a:moveTo>
                                        <a:pt x="488" y="0"/>
                                      </a:moveTo>
                                      <a:lnTo>
                                        <a:pt x="71" y="418"/>
                                      </a:lnTo>
                                      <a:lnTo>
                                        <a:pt x="53" y="436"/>
                                      </a:lnTo>
                                      <a:lnTo>
                                        <a:pt x="38" y="455"/>
                                      </a:lnTo>
                                      <a:lnTo>
                                        <a:pt x="26" y="476"/>
                                      </a:lnTo>
                                      <a:lnTo>
                                        <a:pt x="16" y="498"/>
                                      </a:lnTo>
                                      <a:lnTo>
                                        <a:pt x="8" y="520"/>
                                      </a:lnTo>
                                      <a:lnTo>
                                        <a:pt x="3" y="544"/>
                                      </a:lnTo>
                                      <a:lnTo>
                                        <a:pt x="0" y="569"/>
                                      </a:lnTo>
                                      <a:lnTo>
                                        <a:pt x="1" y="595"/>
                                      </a:lnTo>
                                      <a:lnTo>
                                        <a:pt x="0" y="619"/>
                                      </a:lnTo>
                                      <a:lnTo>
                                        <a:pt x="3" y="644"/>
                                      </a:lnTo>
                                      <a:lnTo>
                                        <a:pt x="8" y="666"/>
                                      </a:lnTo>
                                      <a:lnTo>
                                        <a:pt x="16" y="690"/>
                                      </a:lnTo>
                                      <a:lnTo>
                                        <a:pt x="26" y="712"/>
                                      </a:lnTo>
                                      <a:lnTo>
                                        <a:pt x="38" y="733"/>
                                      </a:lnTo>
                                      <a:lnTo>
                                        <a:pt x="53" y="753"/>
                                      </a:lnTo>
                                      <a:lnTo>
                                        <a:pt x="71" y="773"/>
                                      </a:lnTo>
                                      <a:lnTo>
                                        <a:pt x="1237" y="1933"/>
                                      </a:lnTo>
                                      <a:lnTo>
                                        <a:pt x="1254" y="1950"/>
                                      </a:lnTo>
                                      <a:lnTo>
                                        <a:pt x="1273" y="1965"/>
                                      </a:lnTo>
                                      <a:lnTo>
                                        <a:pt x="1294" y="1978"/>
                                      </a:lnTo>
                                      <a:lnTo>
                                        <a:pt x="1315" y="1989"/>
                                      </a:lnTo>
                                      <a:lnTo>
                                        <a:pt x="1337" y="1997"/>
                                      </a:lnTo>
                                      <a:lnTo>
                                        <a:pt x="1361" y="2003"/>
                                      </a:lnTo>
                                      <a:lnTo>
                                        <a:pt x="1384" y="2006"/>
                                      </a:lnTo>
                                      <a:lnTo>
                                        <a:pt x="1410" y="2008"/>
                                      </a:lnTo>
                                      <a:lnTo>
                                        <a:pt x="1422" y="2007"/>
                                      </a:lnTo>
                                      <a:lnTo>
                                        <a:pt x="1424" y="2006"/>
                                      </a:lnTo>
                                      <a:lnTo>
                                        <a:pt x="1427" y="2006"/>
                                      </a:lnTo>
                                      <a:lnTo>
                                        <a:pt x="1434" y="2006"/>
                                      </a:lnTo>
                                      <a:lnTo>
                                        <a:pt x="1459" y="2003"/>
                                      </a:lnTo>
                                      <a:lnTo>
                                        <a:pt x="1482" y="1997"/>
                                      </a:lnTo>
                                      <a:lnTo>
                                        <a:pt x="1493" y="1992"/>
                                      </a:lnTo>
                                      <a:lnTo>
                                        <a:pt x="1499" y="1990"/>
                                      </a:lnTo>
                                      <a:lnTo>
                                        <a:pt x="1506" y="1989"/>
                                      </a:lnTo>
                                      <a:lnTo>
                                        <a:pt x="1526" y="1978"/>
                                      </a:lnTo>
                                      <a:lnTo>
                                        <a:pt x="1536" y="1971"/>
                                      </a:lnTo>
                                      <a:lnTo>
                                        <a:pt x="1548" y="1965"/>
                                      </a:lnTo>
                                      <a:lnTo>
                                        <a:pt x="1557" y="1957"/>
                                      </a:lnTo>
                                      <a:lnTo>
                                        <a:pt x="1567" y="1950"/>
                                      </a:lnTo>
                                      <a:lnTo>
                                        <a:pt x="1587" y="1933"/>
                                      </a:lnTo>
                                      <a:lnTo>
                                        <a:pt x="2170" y="1351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6" name="Line 257"/>
                              <wps:cNvCnPr>
                                <a:cxnSpLocks/>
                              </wps:cNvCnPr>
                              <wps:spPr bwMode="auto">
                                <a:xfrm flipH="1" flipV="1">
                                  <a:off x="1873" y="2735"/>
                                  <a:ext cx="77" cy="7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7" name="Line 258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166" y="2934"/>
                                  <a:ext cx="272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8" name="Line 259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125" y="2893"/>
                                  <a:ext cx="313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9" name="Line 260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084" y="2852"/>
                                  <a:ext cx="354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0" name="Line 261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208" y="2976"/>
                                  <a:ext cx="23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1" name="Line 262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083" y="2769"/>
                                  <a:ext cx="35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Line 263"/>
                              <wps:cNvCnPr>
                                <a:cxnSpLocks/>
                              </wps:cNvCnPr>
                              <wps:spPr bwMode="auto">
                                <a:xfrm flipH="1">
                                  <a:off x="2083" y="2810"/>
                                  <a:ext cx="355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Line 264"/>
                              <wps:cNvCnPr>
                                <a:cxnSpLocks/>
                              </wps:cNvCnPr>
                              <wps:spPr bwMode="auto">
                                <a:xfrm>
                                  <a:off x="2208" y="2976"/>
                                  <a:ext cx="41" cy="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C68A9EB" id="Group 229" o:spid="_x0000_s1026" style="position:absolute;margin-left:-.2pt;margin-top:5.05pt;width:33.2pt;height:36pt;z-index:251648512" coordorigin="1831,2525" coordsize="657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">
                      <v:shape id="Freeform 230" o:spid="_x0000_s1027" style="position:absolute;left:2035;top:2990;width:41;height:41;visibility:visible;mso-wrap-style:square;v-text-anchor:top" coordsize="2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" path="m30,29l16,44,7,61,2,79,,99r2,19l7,137r4,7l16,154r14,15l30,173r3,1l48,184r16,9l81,199r19,3l109,200r11,-2l138,192r1,-2l141,189r5,-3l155,182r16,-13l182,154r4,-10l189,140r1,-2l192,137r7,-19l201,108r2,-9l199,79,192,61,182,44,171,29,155,15,138,7,120,2,100,,81,2,64,6,48,14,33,25r-3,3l30,29e" filled="f" strokeweight="1pt">
                        <v:path arrowok="t" o:connecttype="custom" o:connectlocs="6,6;3,9;1,12;0,16;0,20;0,24;1,28;2,29;3,31;6,34;6,35;7,35;10,37;13,39;16,40;20,41;22,41;24,40;28,39;28,39;28,38;29,38;31,37;35,34;37,31;38,29;38,28;38,28;39,28;40,24;41,22;41,20;40,16;39,12;37,9;35,6;31,3;28,1;24,0;20,0;16,0;13,1;10,3;7,5;6,6;6,6" o:connectangles="0,0,0,0,0,0,0,0,0,0,0,0,0,0,0,0,0,0,0,0,0,0,0,0,0,0,0,0,0,0,0,0,0,0,0,0,0,0,0,0,0,0,0,0,0,0"/>
                      </v:shape>
                      <v:line id="Line 231" o:spid="_x0000_s1028" style="position:absolute;flip:x;visibility:visible;mso-wrap-style:square" from="2328,2620" to="2443,2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" strokeweight="1pt">
                        <o:lock v:ext="edit" shapetype="f"/>
                      </v:line>
                      <v:line id="Line 232" o:spid="_x0000_s1029" style="position:absolute;flip:x;visibility:visible;mso-wrap-style:square" from="2328,2662" to="2443,2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" strokeweight="1pt">
                        <o:lock v:ext="edit" shapetype="f"/>
                      </v:line>
                      <v:shape id="Freeform 233" o:spid="_x0000_s1030" style="position:absolute;left:2265;top:3058;width:15;height:46;visibility:visible;mso-wrap-style:square;v-text-anchor:top" coordsize="74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" path="m71,r2,25l74,50,73,62r-1,2l72,67r,7l68,99r-5,23l58,133r-2,6l55,146r-4,4l49,156r-4,11l38,177r-6,12l24,198r-7,10l,228e" filled="f" strokeweight="1pt">
                        <v:path arrowok="t" o:connecttype="custom" o:connectlocs="14,0;15,5;15,10;15,13;15,13;15,14;15,15;14,20;13,25;12,27;11,28;11,29;10,30;10,31;9,34;8,36;6,38;5,40;3,42;0,46" o:connectangles="0,0,0,0,0,0,0,0,0,0,0,0,0,0,0,0,0,0,0,0"/>
                      </v:shape>
                      <v:shape id="Freeform 234" o:spid="_x0000_s1031" style="position:absolute;left:2042;top:2525;width:446;height:579;visibility:visible;mso-wrap-style:square;v-text-anchor:top" coordsize="2231,28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" path="m1116,2892r1115,l2231,,,,,1426e" filled="f" strokeweight="1pt">
                        <v:path arrowok="t" o:connecttype="custom" o:connectlocs="223,579;446,579;446,0;0,0;0,285" o:connectangles="0,0,0,0,0"/>
                      </v:shape>
                      <v:line id="Line 235" o:spid="_x0000_s1032" style="position:absolute;flip:x;visibility:visible;mso-wrap-style:square" from="2279,3058" to="2438,3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" strokeweight="1pt">
                        <o:lock v:ext="edit" shapetype="f"/>
                      </v:line>
                      <v:shape id="Freeform 236" o:spid="_x0000_s1033" style="position:absolute;left:2249;top:3017;width:30;height:41;visibility:visible;mso-wrap-style:square;v-text-anchor:top" coordsize="149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" path="m149,206r-6,-19l137,170,121,137,101,107,90,92,78,79,,e" filled="f" strokeweight="1pt">
                        <v:path arrowok="t" o:connecttype="custom" o:connectlocs="30,41;29,37;28,34;24,27;20,21;18,18;16,16;0,0" o:connectangles="0,0,0,0,0,0,0,0"/>
                      </v:shape>
                      <v:line id="Line 237" o:spid="_x0000_s1034" style="position:absolute;visibility:visible;mso-wrap-style:square" from="2249,3017" to="2438,3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" strokeweight="1pt">
                        <o:lock v:ext="edit" shapetype="f"/>
                      </v:line>
                      <v:shape id="Freeform 238" o:spid="_x0000_s1035" style="position:absolute;left:1839;top:2711;width:124;height:122;visibility:visible;mso-wrap-style:square;v-text-anchor:top" coordsize="616,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" path="m616,446l202,33,191,24r-9,-7l172,11,163,8,152,3,142,1,120,,95,1,73,8,54,17,37,33,20,50,9,69,2,91,,116r2,22l9,161r11,21l37,202,445,611e" filled="f" strokeweight="1pt">
                        <v:path arrowok="t" o:connecttype="custom" o:connectlocs="124,89;41,7;38,5;37,3;35,2;33,2;31,1;29,0;24,0;19,0;15,2;11,3;7,7;4,10;2,14;0,18;0,23;0,28;2,32;4,36;7,40;90,122" o:connectangles="0,0,0,0,0,0,0,0,0,0,0,0,0,0,0,0,0,0,0,0,0,0"/>
                      </v:shape>
                      <v:shape id="Freeform 239" o:spid="_x0000_s1036" style="position:absolute;left:1881;top:2836;width:198;height:197;visibility:visible;mso-wrap-style:square;v-text-anchor:top" coordsize="991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" path="m991,367r-2,14l987,396r-5,13l978,424r-7,13l964,450r-9,12l946,474,475,946r-12,9l452,963r-14,7l425,977r-4,l419,977r-2,l417,978r-6,2l397,983r-16,3l368,987r-16,-1l337,983r-26,-6l297,970r-11,-7l275,955r-11,-9l46,727,34,715,25,703,17,690,12,677,6,662,2,649,,619,2,589,12,560,25,534,46,512,516,41,538,20r11,-8l563,8,589,r30,l649,r13,2l677,8r13,4l703,20r12,9l727,41,946,264r18,22l978,310r4,12l987,337r4,30e" filled="f" strokeweight="1pt">
                        <v:path arrowok="t" o:connecttype="custom" o:connectlocs="198,73;198,76;197,79;196,82;195,85;194,87;193,90;191,92;189,95;95,189;93,191;90,192;88,194;85,195;84,195;84,195;83,195;83,195;82,196;79,196;76,197;74,197;70,197;67,196;62,195;59,194;57,192;55,191;53,189;9,145;7,143;5,140;3,138;2,135;1,132;0,130;0,124;0,118;2,112;5,107;9,102;103,8;107,4;110,2;112,2;118,0;124,0;130,0;132,0;135,2;138,2;140,4;143,6;145,8;189,53;193,57;195,62;196,64;197,67;198,73" o:connectangles="0,0,0,0,0,0,0,0,0,0,0,0,0,0,0,0,0,0,0,0,0,0,0,0,0,0,0,0,0,0,0,0,0,0,0,0,0,0,0,0,0,0,0,0,0,0,0,0,0,0,0,0,0,0,0,0,0,0,0,0"/>
                      </v:shape>
                      <v:shape id="Freeform 240" o:spid="_x0000_s1037" style="position:absolute;left:2086;top:2939;width:40;height:41;visibility:visible;mso-wrap-style:square;v-text-anchor:top" coordsize="199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" path="m42,182r10,7l67,196r14,4l99,202r16,-2l122,197r,-1l123,196r3,l130,196r14,-7l157,182r7,-5l166,175r,-1l167,174r3,l182,155r5,-9l191,138r6,-18l198,111r,-4l198,104r,-1l199,103,197,83,191,65,182,48,170,33,154,17r-9,-6l137,8,119,1,99,,79,1,61,8,44,17,30,33,14,48,5,65,1,83r,20l,111r1,9l5,138r4,8l14,155r16,19l34,177r8,5e" filled="f" strokeweight="1pt">
                        <v:path arrowok="t" o:connecttype="custom" o:connectlocs="8,37;10,38;13,40;16,41;20,41;23,41;25,40;25,40;25,40;25,40;26,40;29,38;32,37;33,36;33,36;33,35;34,35;34,35;37,31;38,30;38,28;40,24;40,23;40,22;40,21;40,21;40,21;40,17;38,13;37,10;34,7;31,3;29,2;28,2;24,0;20,0;16,0;12,2;9,3;6,7;3,10;1,13;0,17;0,21;0,23;0,24;1,28;2,30;3,31;6,35;7,36;8,37" o:connectangles="0,0,0,0,0,0,0,0,0,0,0,0,0,0,0,0,0,0,0,0,0,0,0,0,0,0,0,0,0,0,0,0,0,0,0,0,0,0,0,0,0,0,0,0,0,0,0,0,0,0,0,0"/>
                      </v:shape>
                      <v:line id="Line 241" o:spid="_x0000_s1038" style="position:absolute;visibility:visible;mso-wrap-style:square" from="2166,2934" to="2208,2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" strokeweight="1pt">
                        <o:lock v:ext="edit" shapetype="f"/>
                      </v:line>
                      <v:line id="Line 242" o:spid="_x0000_s1039" style="position:absolute;visibility:visible;mso-wrap-style:square" from="2084,2852" to="2125,2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" strokeweight="1pt">
                        <o:lock v:ext="edit" shapetype="f"/>
                      </v:line>
                      <v:line id="Line 243" o:spid="_x0000_s1040" style="position:absolute;visibility:visible;mso-wrap-style:square" from="2125,2893" to="2166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" strokeweight="1pt">
                        <o:lock v:ext="edit" shapetype="f"/>
                      </v:line>
                      <v:line id="Line 244" o:spid="_x0000_s1041" style="position:absolute;flip:y;visibility:visible;mso-wrap-style:square" from="1928,2812" to="1950,28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" strokeweight="1pt">
                        <o:lock v:ext="edit" shapetype="f"/>
                      </v:line>
                      <v:line id="Line 245" o:spid="_x0000_s1042" style="position:absolute;flip:y;visibility:visible;mso-wrap-style:square" from="1950,2800" to="1963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" strokeweight="1pt">
                        <o:lock v:ext="edit" shapetype="f"/>
                      </v:line>
                      <v:shape id="Freeform 246" o:spid="_x0000_s1043" style="position:absolute;left:1963;top:2786;width:79;height:24;visibility:visible;mso-wrap-style:square;v-text-anchor:top" coordsize="39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" path="m395,122l350,72,330,54,310,39,289,26,268,16,245,8,222,4,197,,173,2,147,,123,4,99,8,78,16,56,26,36,39,17,54,,72e" filled="f" strokeweight="1pt">
                        <v:path arrowok="t" o:connecttype="custom" o:connectlocs="79,24;70,14;66,11;62,8;58,5;54,3;49,2;44,1;39,0;35,0;29,0;25,1;20,2;16,3;11,5;7,8;3,11;0,14" o:connectangles="0,0,0,0,0,0,0,0,0,0,0,0,0,0,0,0,0,0"/>
                      </v:shape>
                      <v:line id="Line 247" o:spid="_x0000_s1044" style="position:absolute;flip:x;visibility:visible;mso-wrap-style:square" from="2328,2579" to="2443,2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" strokeweight="1pt">
                        <o:lock v:ext="edit" shapetype="f"/>
                      </v:line>
                      <v:shape id="Freeform 248" o:spid="_x0000_s1045" style="position:absolute;left:1984;top:3042;width:40;height:39;visibility:visible;mso-wrap-style:square;v-text-anchor:top" coordsize="203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" path="m,99r1,17l8,135r4,8l17,152r16,18l48,181r17,9l83,196r20,2l103,197r1,l107,197r4,l120,196r19,-6l146,186r10,-5l174,170r12,-18l191,143r4,-8l201,116r1,-9l202,103r,-2l202,99r1,l201,79,195,61,186,44,174,29,156,14,146,9,139,5,120,1,111,r-8,1l83,1,65,5,48,14,33,29,17,44,8,61,1,79,,99e" filled="f" strokeweight="1pt">
                        <v:path arrowok="t" o:connecttype="custom" o:connectlocs="0,20;0,23;2,27;2,28;3,30;7,33;9,36;13,37;16,39;20,39;20,39;20,39;21,39;22,39;24,39;27,37;29,37;31,36;34,33;37,30;38,28;38,27;40,23;40,21;40,20;40,20;40,20;40,20;40,16;38,12;37,9;34,6;31,3;29,2;27,1;24,0;22,0;20,0;16,0;13,1;9,3;7,6;3,9;2,12;0,16;0,20" o:connectangles="0,0,0,0,0,0,0,0,0,0,0,0,0,0,0,0,0,0,0,0,0,0,0,0,0,0,0,0,0,0,0,0,0,0,0,0,0,0,0,0,0,0,0,0,0,0"/>
                      </v:shape>
                      <v:shape id="Freeform 249" o:spid="_x0000_s1046" style="position:absolute;left:2029;top:3087;width:41;height:40;visibility:visible;mso-wrap-style:square;v-text-anchor:top" coordsize="20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" path="m61,6l44,14,28,27,15,41,7,58,1,78,,100r1,17l7,135r8,17l28,171r15,12l60,192r18,6l99,200r9,-1l112,198r6,l136,192r8,-4l153,183r16,-12l182,152r4,-9l188,139r2,-2l192,135r5,-18l200,108r2,-8l199,84,194,67,188,53,179,39,169,27,153,13,136,5,118,,99,2,78,,61,6e" filled="f" strokeweight="1pt">
                        <v:path arrowok="t" o:connecttype="custom" o:connectlocs="12,1;9,3;6,5;3,8;1,12;0,16;0,20;0,23;1,27;3,30;6,34;9,37;12,38;16,40;20,40;22,40;23,40;24,40;28,38;29,38;31,37;34,34;37,30;38,29;38,28;39,27;39,27;40,23;41,22;41,20;40,17;39,13;38,11;36,8;34,5;31,3;28,1;24,0;20,0;16,0;12,1" o:connectangles="0,0,0,0,0,0,0,0,0,0,0,0,0,0,0,0,0,0,0,0,0,0,0,0,0,0,0,0,0,0,0,0,0,0,0,0,0,0,0,0,0"/>
                      </v:shape>
                      <v:shape id="Freeform 250" o:spid="_x0000_s1047" style="position:absolute;left:2131;top:2985;width:40;height:40;visibility:visible;mso-wrap-style:square;v-text-anchor:top" coordsize="202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" path="m103,l82,1,64,7,47,16,33,29,17,43,8,60,1,78,,100r1,17l6,133r8,14l25,161r1,5l33,170r14,11l64,192r18,6l103,203r8,-2l120,198r19,-6l140,189r2,-1l146,186r10,-5l174,170r1,-4l182,161r8,-14l191,143r2,-4l196,133r4,-16l201,108r,-5l201,101r,-1l202,100,200,78,194,60,185,43,174,29,156,16,146,10,139,7,120,1,103,e" filled="f" strokeweight="1pt">
                        <v:path arrowok="t" o:connecttype="custom" o:connectlocs="20,0;16,0;13,1;9,3;7,6;3,8;2,12;0,15;0,20;0,23;1,26;3,29;5,32;5,33;7,33;9,36;13,38;16,39;20,40;22,40;24,39;28,38;28,37;28,37;29,37;31,36;34,33;35,33;36,32;38,29;38,28;38,27;39,26;40,23;40,21;40,20;40,20;40,20;40,20;40,15;38,12;37,8;34,6;31,3;29,2;28,1;24,0;20,0" o:connectangles="0,0,0,0,0,0,0,0,0,0,0,0,0,0,0,0,0,0,0,0,0,0,0,0,0,0,0,0,0,0,0,0,0,0,0,0,0,0,0,0,0,0,0,0,0,0,0,0"/>
                      </v:shape>
                      <v:shape id="Freeform 251" o:spid="_x0000_s1048" style="position:absolute;left:2176;top:3030;width:41;height:40;visibility:visible;mso-wrap-style:square;v-text-anchor:top" coordsize="203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" path="m29,169r14,11l60,189r18,6l100,197r9,-1l113,195r6,l128,192r10,-3l146,185r9,-5l174,169r4,-8l184,154r4,-8l194,139r7,-20l203,99,201,78,195,60,186,43,174,28,155,15,138,7,119,1,100,,78,1,60,7,43,15,29,28,16,43,7,60,1,78,,99r1,20l8,139r9,15l29,169e" filled="f" strokeweight="1pt">
                        <v:path arrowok="t" o:connecttype="custom" o:connectlocs="6,34;9,37;12,38;16,40;20,40;22,40;23,40;24,40;26,39;28,38;29,38;31,37;35,34;36,33;37,31;38,30;39,28;41,24;41,20;41,16;39,12;38,9;35,6;31,3;28,1;24,0;20,0;16,0;12,1;9,3;6,6;3,9;1,12;0,16;0,20;0,24;2,28;3,31;6,34" o:connectangles="0,0,0,0,0,0,0,0,0,0,0,0,0,0,0,0,0,0,0,0,0,0,0,0,0,0,0,0,0,0,0,0,0,0,0,0,0,0,0"/>
                      </v:shape>
                      <v:shape id="Freeform 252" o:spid="_x0000_s1049" style="position:absolute;left:2080;top:3036;width:40;height:40;visibility:visible;mso-wrap-style:square;v-text-anchor:top" coordsize="200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" path="m2,117r3,14l10,144r8,13l31,170r15,13l63,192r18,5l101,200r9,-1l115,197r5,l138,192r8,-5l156,183r15,-13l182,157r9,-14l193,135r3,-7l200,112r,-8l200,101,197,80,192,61,183,44,171,31,156,15,146,9,138,6,120,1,110,r-9,1l81,1,63,6,46,15,31,31,16,44,7,61,2,80r,21l,108r2,9e" filled="f" strokeweight="1pt">
                        <v:path arrowok="t" o:connecttype="custom" o:connectlocs="0,23;1,26;2,29;4,31;6,34;9,37;13,38;16,39;20,40;22,40;23,39;24,39;28,38;29,37;31,37;34,34;36,31;38,29;39,27;39,26;40,22;40,21;40,20;39,16;38,12;37,9;34,6;31,3;29,2;28,1;24,0;22,0;20,0;16,0;13,1;9,3;6,6;3,9;1,12;0,16;0,20;0,22;0,23" o:connectangles="0,0,0,0,0,0,0,0,0,0,0,0,0,0,0,0,0,0,0,0,0,0,0,0,0,0,0,0,0,0,0,0,0,0,0,0,0,0,0,0,0,0,0"/>
                      </v:shape>
                      <v:shape id="Freeform 253" o:spid="_x0000_s1050" style="position:absolute;left:2126;top:3081;width:40;height:40;visibility:visible;mso-wrap-style:square;v-text-anchor:top" coordsize="201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" path="m2,113r4,15l11,144r8,14l31,171r14,12l62,192r18,5l101,200r,-2l102,198r2,l109,198r9,-1l136,192r8,-5l153,183r18,-12l180,158r8,-14l195,128r2,-8l201,113r,-12l198,79,193,61,184,44,171,31,153,15,144,9,136,6,118,1,109,r-8,1l80,1,62,6,45,15,31,31,16,44,7,61,2,79r,22l,105r2,8e" filled="f" strokeweight="1pt">
                        <v:path arrowok="t" o:connecttype="custom" o:connectlocs="0,23;1,26;2,29;4,32;6,34;9,37;12,38;16,39;20,40;20,40;20,40;21,40;22,40;23,39;27,38;29,37;30,37;34,34;36,32;37,29;39,26;39,24;40,23;40,20;39,16;38,12;37,9;34,6;30,3;29,2;27,1;23,0;22,0;20,0;16,0;12,1;9,3;6,6;3,9;1,12;0,16;0,20;0,21;0,23" o:connectangles="0,0,0,0,0,0,0,0,0,0,0,0,0,0,0,0,0,0,0,0,0,0,0,0,0,0,0,0,0,0,0,0,0,0,0,0,0,0,0,0,0,0,0,0"/>
                      </v:shape>
                      <v:shape id="Freeform 254" o:spid="_x0000_s1051" style="position:absolute;left:2075;top:3132;width:39;height:40;visibility:visible;mso-wrap-style:square;v-text-anchor:top" coordsize="19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" path="m29,174r14,11l60,194r18,6l99,202r9,-1l112,200r6,l136,194r8,-4l153,185r16,-11l181,155r9,-18l193,127r3,-9l196,112r1,-4l198,99,196,78,190,60,181,43,169,28,153,15,136,7,118,1,99,,78,1,60,7,43,15,29,28,16,43,7,60,1,78,,99r1,19l7,137r9,18l29,174e" filled="f" strokeweight="1pt">
                        <v:path arrowok="t" o:connecttype="custom" o:connectlocs="6,34;8,37;12,38;15,40;20,40;21,40;22,40;23,40;27,38;28,38;30,37;33,34;36,31;37,27;38,25;39,23;39,22;39,21;39,20;39,15;37,12;36,9;33,6;30,3;27,1;23,0;20,0;15,0;12,1;8,3;6,6;3,9;1,12;0,15;0,20;0,23;1,27;3,31;6,34" o:connectangles="0,0,0,0,0,0,0,0,0,0,0,0,0,0,0,0,0,0,0,0,0,0,0,0,0,0,0,0,0,0,0,0,0,0,0,0,0,0,0"/>
                      </v:shape>
                      <v:line id="Line 255" o:spid="_x0000_s1052" style="position:absolute;visibility:visible;mso-wrap-style:square" from="2042,2810" to="2084,2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" strokeweight="1pt">
                        <o:lock v:ext="edit" shapetype="f"/>
                      </v:line>
                      <v:shape id="Freeform 256" o:spid="_x0000_s1053" style="position:absolute;left:1831;top:2833;width:434;height:402;visibility:visible;mso-wrap-style:square;v-text-anchor:top" coordsize="2170,2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" path="m488,l71,418,53,436,38,455,26,476,16,498,8,520,3,544,,569r1,26l,619r3,25l8,666r8,24l26,712r12,21l53,753r18,20l1237,1933r17,17l1273,1965r21,13l1315,1989r22,8l1361,2003r23,3l1410,2008r12,-1l1424,2006r3,l1434,2006r25,-3l1482,1997r11,-5l1499,1990r7,-1l1526,1978r10,-7l1548,1965r9,-8l1567,1950r20,-17l2170,1351e" filled="f" strokeweight="1pt">
                        <v:path arrowok="t" o:connecttype="custom" o:connectlocs="98,0;14,84;11,87;8,91;5,95;3,100;2,104;1,109;0,114;0,119;0,124;1,129;2,133;3,138;5,143;8,147;11,151;14,155;247,387;251,390;255,393;259,396;263,398;267,400;272,401;277,402;282,402;284,402;285,402;285,402;287,402;292,401;296,400;299,399;300,398;301,398;305,396;307,395;310,393;311,392;313,390;317,387;434,270" o:connectangles="0,0,0,0,0,0,0,0,0,0,0,0,0,0,0,0,0,0,0,0,0,0,0,0,0,0,0,0,0,0,0,0,0,0,0,0,0,0,0,0,0,0,0"/>
                      </v:shape>
                      <v:line id="Line 257" o:spid="_x0000_s1054" style="position:absolute;flip:x y;visibility:visible;mso-wrap-style:square" from="1873,2735" to="1950,2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" strokeweight="1pt">
                        <o:lock v:ext="edit" shapetype="f"/>
                      </v:line>
                      <v:line id="Line 258" o:spid="_x0000_s1055" style="position:absolute;flip:x;visibility:visible;mso-wrap-style:square" from="2166,2934" to="2438,2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" strokeweight="1pt">
                        <o:lock v:ext="edit" shapetype="f"/>
                      </v:line>
                      <v:line id="Line 259" o:spid="_x0000_s1056" style="position:absolute;flip:x;visibility:visible;mso-wrap-style:square" from="2125,2893" to="2438,2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" strokeweight="1pt">
                        <o:lock v:ext="edit" shapetype="f"/>
                      </v:line>
                      <v:line id="Line 260" o:spid="_x0000_s1057" style="position:absolute;flip:x;visibility:visible;mso-wrap-style:square" from="2084,2852" to="2438,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" strokeweight="1pt">
                        <o:lock v:ext="edit" shapetype="f"/>
                      </v:line>
                      <v:line id="Line 261" o:spid="_x0000_s1058" style="position:absolute;flip:x;visibility:visible;mso-wrap-style:square" from="2208,2976" to="2438,2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" strokeweight="1pt">
                        <o:lock v:ext="edit" shapetype="f"/>
                      </v:line>
                      <v:line id="Line 262" o:spid="_x0000_s1059" style="position:absolute;flip:x;visibility:visible;mso-wrap-style:square" from="2083,2769" to="2438,2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" strokeweight="1pt">
                        <o:lock v:ext="edit" shapetype="f"/>
                      </v:line>
                      <v:line id="Line 263" o:spid="_x0000_s1060" style="position:absolute;flip:x;visibility:visible;mso-wrap-style:square" from="2083,2810" to="2438,2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" strokeweight="1pt">
                        <o:lock v:ext="edit" shapetype="f"/>
                      </v:line>
                      <v:line id="Line 264" o:spid="_x0000_s1061" style="position:absolute;visibility:visible;mso-wrap-style:square" from="2208,2976" to="2249,3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" strokeweight="1pt">
                        <o:lock v:ext="edit" shapetype="f"/>
                      </v:lin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left w:val="nil"/>
            </w:tcBorders>
          </w:tcPr>
          <w:p w:rsidR="00411151" w:rsidRPr="00C03F5D" w:rsidRDefault="00411151" w:rsidP="00C03F5D">
            <w:pPr>
              <w:numPr>
                <w:ilvl w:val="0"/>
                <w:numId w:val="17"/>
              </w:numPr>
              <w:rPr>
                <w:sz w:val="26"/>
                <w:szCs w:val="26"/>
              </w:rPr>
            </w:pPr>
            <w:r w:rsidRPr="00C03F5D">
              <w:rPr>
                <w:bCs/>
                <w:sz w:val="26"/>
                <w:szCs w:val="26"/>
              </w:rPr>
              <w:t>Выдача оборудования по заявке</w:t>
            </w:r>
          </w:p>
        </w:tc>
        <w:tc>
          <w:tcPr>
            <w:tcW w:w="1440" w:type="dxa"/>
            <w:tcBorders>
              <w:top w:val="nil"/>
              <w:bottom w:val="nil"/>
            </w:tcBorders>
          </w:tcPr>
          <w:p w:rsidR="00411151" w:rsidRPr="00C03F5D" w:rsidRDefault="00F63063" w:rsidP="00C03F5D">
            <w:pPr>
              <w:rPr>
                <w:sz w:val="26"/>
                <w:szCs w:val="26"/>
              </w:rPr>
            </w:pPr>
            <w:r w:rsidRPr="00C03F5D">
              <w:rPr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1" locked="0" layoutInCell="1" allowOverlap="1" wp14:anchorId="1F2ED29E" wp14:editId="6252B2AA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203200</wp:posOffset>
                      </wp:positionV>
                      <wp:extent cx="201295" cy="405130"/>
                      <wp:effectExtent l="0" t="0" r="0" b="0"/>
                      <wp:wrapTight wrapText="bothSides">
                        <wp:wrapPolygon edited="0">
                          <wp:start x="3066" y="0"/>
                          <wp:lineTo x="3066" y="8024"/>
                          <wp:lineTo x="-2044" y="16082"/>
                          <wp:lineTo x="7223" y="21600"/>
                          <wp:lineTo x="8245" y="21600"/>
                          <wp:lineTo x="12333" y="21600"/>
                          <wp:lineTo x="13355" y="21600"/>
                          <wp:lineTo x="23644" y="16082"/>
                          <wp:lineTo x="18534" y="8024"/>
                          <wp:lineTo x="18534" y="0"/>
                          <wp:lineTo x="3066" y="0"/>
                        </wp:wrapPolygon>
                      </wp:wrapTight>
                      <wp:docPr id="347" name="AutoShape 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-27000000">
                                <a:off x="0" y="0"/>
                                <a:ext cx="201295" cy="40513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315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36204" id="AutoShape 228" o:spid="_x0000_s1026" type="#_x0000_t67" style="position:absolute;margin-left:22.6pt;margin-top:16pt;width:15.85pt;height:31.9pt;rotation:-90;z-index:-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">
                      <v:path arrowok="t"/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794" w:type="dxa"/>
            <w:tcBorders>
              <w:right w:val="nil"/>
            </w:tcBorders>
          </w:tcPr>
          <w:p w:rsidR="00411151" w:rsidRPr="00C03F5D" w:rsidRDefault="00F63063" w:rsidP="00C03F5D">
            <w:pPr>
              <w:pStyle w:val="32"/>
              <w:spacing w:line="360" w:lineRule="auto"/>
              <w:jc w:val="both"/>
              <w:rPr>
                <w:b w:val="0"/>
                <w:bCs/>
                <w:sz w:val="26"/>
                <w:szCs w:val="26"/>
              </w:rPr>
            </w:pPr>
            <w:r w:rsidRPr="00C03F5D">
              <w:rPr>
                <w:b w:val="0"/>
                <w:bCs/>
                <w:noProof/>
                <w:sz w:val="26"/>
                <w:szCs w:val="26"/>
              </w:rPr>
              <mc:AlternateContent>
                <mc:Choice Requires="wpg">
                  <w:drawing>
                    <wp:anchor distT="0" distB="0" distL="114300" distR="114300" simplePos="0" relativeHeight="251649536" behindDoc="1" locked="0" layoutInCell="1" allowOverlap="1" wp14:anchorId="199D179A" wp14:editId="3A9F1B6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123190</wp:posOffset>
                      </wp:positionV>
                      <wp:extent cx="374015" cy="276225"/>
                      <wp:effectExtent l="0" t="0" r="0" b="0"/>
                      <wp:wrapTight wrapText="bothSides">
                        <wp:wrapPolygon edited="0">
                          <wp:start x="6968" y="0"/>
                          <wp:lineTo x="697" y="5611"/>
                          <wp:lineTo x="-697" y="10328"/>
                          <wp:lineTo x="0" y="15046"/>
                          <wp:lineTo x="2787" y="21600"/>
                          <wp:lineTo x="22297" y="21600"/>
                          <wp:lineTo x="22297" y="0"/>
                          <wp:lineTo x="6968" y="0"/>
                        </wp:wrapPolygon>
                      </wp:wrapTight>
                      <wp:docPr id="339" name="Group 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0" y="0"/>
                                <a:ext cx="374015" cy="276225"/>
                                <a:chOff x="430" y="1310"/>
                                <a:chExt cx="184" cy="136"/>
                              </a:xfrm>
                            </wpg:grpSpPr>
                            <wps:wsp>
                              <wps:cNvPr id="340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0" y="1364"/>
                                  <a:ext cx="23" cy="28"/>
                                </a:xfrm>
                                <a:custGeom>
                                  <a:avLst/>
                                  <a:gdLst>
                                    <a:gd name="T0" fmla="*/ 1039 w 1039"/>
                                    <a:gd name="T1" fmla="*/ 1253 h 1253"/>
                                    <a:gd name="T2" fmla="*/ 622 w 1039"/>
                                    <a:gd name="T3" fmla="*/ 1253 h 1253"/>
                                    <a:gd name="T4" fmla="*/ 558 w 1039"/>
                                    <a:gd name="T5" fmla="*/ 1249 h 1253"/>
                                    <a:gd name="T6" fmla="*/ 527 w 1039"/>
                                    <a:gd name="T7" fmla="*/ 1245 h 1253"/>
                                    <a:gd name="T8" fmla="*/ 497 w 1039"/>
                                    <a:gd name="T9" fmla="*/ 1240 h 1253"/>
                                    <a:gd name="T10" fmla="*/ 468 w 1039"/>
                                    <a:gd name="T11" fmla="*/ 1233 h 1253"/>
                                    <a:gd name="T12" fmla="*/ 439 w 1039"/>
                                    <a:gd name="T13" fmla="*/ 1225 h 1253"/>
                                    <a:gd name="T14" fmla="*/ 383 w 1039"/>
                                    <a:gd name="T15" fmla="*/ 1205 h 1253"/>
                                    <a:gd name="T16" fmla="*/ 329 w 1039"/>
                                    <a:gd name="T17" fmla="*/ 1178 h 1253"/>
                                    <a:gd name="T18" fmla="*/ 303 w 1039"/>
                                    <a:gd name="T19" fmla="*/ 1163 h 1253"/>
                                    <a:gd name="T20" fmla="*/ 278 w 1039"/>
                                    <a:gd name="T21" fmla="*/ 1147 h 1253"/>
                                    <a:gd name="T22" fmla="*/ 253 w 1039"/>
                                    <a:gd name="T23" fmla="*/ 1128 h 1253"/>
                                    <a:gd name="T24" fmla="*/ 229 w 1039"/>
                                    <a:gd name="T25" fmla="*/ 1110 h 1253"/>
                                    <a:gd name="T26" fmla="*/ 206 w 1039"/>
                                    <a:gd name="T27" fmla="*/ 1090 h 1253"/>
                                    <a:gd name="T28" fmla="*/ 183 w 1039"/>
                                    <a:gd name="T29" fmla="*/ 1069 h 1253"/>
                                    <a:gd name="T30" fmla="*/ 160 w 1039"/>
                                    <a:gd name="T31" fmla="*/ 1044 h 1253"/>
                                    <a:gd name="T32" fmla="*/ 139 w 1039"/>
                                    <a:gd name="T33" fmla="*/ 1021 h 1253"/>
                                    <a:gd name="T34" fmla="*/ 120 w 1039"/>
                                    <a:gd name="T35" fmla="*/ 996 h 1253"/>
                                    <a:gd name="T36" fmla="*/ 103 w 1039"/>
                                    <a:gd name="T37" fmla="*/ 972 h 1253"/>
                                    <a:gd name="T38" fmla="*/ 85 w 1039"/>
                                    <a:gd name="T39" fmla="*/ 946 h 1253"/>
                                    <a:gd name="T40" fmla="*/ 71 w 1039"/>
                                    <a:gd name="T41" fmla="*/ 920 h 1253"/>
                                    <a:gd name="T42" fmla="*/ 57 w 1039"/>
                                    <a:gd name="T43" fmla="*/ 893 h 1253"/>
                                    <a:gd name="T44" fmla="*/ 45 w 1039"/>
                                    <a:gd name="T45" fmla="*/ 867 h 1253"/>
                                    <a:gd name="T46" fmla="*/ 33 w 1039"/>
                                    <a:gd name="T47" fmla="*/ 837 h 1253"/>
                                    <a:gd name="T48" fmla="*/ 24 w 1039"/>
                                    <a:gd name="T49" fmla="*/ 809 h 1253"/>
                                    <a:gd name="T50" fmla="*/ 16 w 1039"/>
                                    <a:gd name="T51" fmla="*/ 779 h 1253"/>
                                    <a:gd name="T52" fmla="*/ 11 w 1039"/>
                                    <a:gd name="T53" fmla="*/ 751 h 1253"/>
                                    <a:gd name="T54" fmla="*/ 5 w 1039"/>
                                    <a:gd name="T55" fmla="*/ 719 h 1253"/>
                                    <a:gd name="T56" fmla="*/ 2 w 1039"/>
                                    <a:gd name="T57" fmla="*/ 689 h 1253"/>
                                    <a:gd name="T58" fmla="*/ 0 w 1039"/>
                                    <a:gd name="T59" fmla="*/ 657 h 1253"/>
                                    <a:gd name="T60" fmla="*/ 0 w 1039"/>
                                    <a:gd name="T61" fmla="*/ 626 h 1253"/>
                                    <a:gd name="T62" fmla="*/ 2 w 1039"/>
                                    <a:gd name="T63" fmla="*/ 562 h 1253"/>
                                    <a:gd name="T64" fmla="*/ 11 w 1039"/>
                                    <a:gd name="T65" fmla="*/ 500 h 1253"/>
                                    <a:gd name="T66" fmla="*/ 16 w 1039"/>
                                    <a:gd name="T67" fmla="*/ 470 h 1253"/>
                                    <a:gd name="T68" fmla="*/ 24 w 1039"/>
                                    <a:gd name="T69" fmla="*/ 441 h 1253"/>
                                    <a:gd name="T70" fmla="*/ 45 w 1039"/>
                                    <a:gd name="T71" fmla="*/ 385 h 1253"/>
                                    <a:gd name="T72" fmla="*/ 57 w 1039"/>
                                    <a:gd name="T73" fmla="*/ 357 h 1253"/>
                                    <a:gd name="T74" fmla="*/ 71 w 1039"/>
                                    <a:gd name="T75" fmla="*/ 331 h 1253"/>
                                    <a:gd name="T76" fmla="*/ 103 w 1039"/>
                                    <a:gd name="T77" fmla="*/ 279 h 1253"/>
                                    <a:gd name="T78" fmla="*/ 139 w 1039"/>
                                    <a:gd name="T79" fmla="*/ 229 h 1253"/>
                                    <a:gd name="T80" fmla="*/ 160 w 1039"/>
                                    <a:gd name="T81" fmla="*/ 205 h 1253"/>
                                    <a:gd name="T82" fmla="*/ 183 w 1039"/>
                                    <a:gd name="T83" fmla="*/ 182 h 1253"/>
                                    <a:gd name="T84" fmla="*/ 229 w 1039"/>
                                    <a:gd name="T85" fmla="*/ 140 h 1253"/>
                                    <a:gd name="T86" fmla="*/ 253 w 1039"/>
                                    <a:gd name="T87" fmla="*/ 121 h 1253"/>
                                    <a:gd name="T88" fmla="*/ 278 w 1039"/>
                                    <a:gd name="T89" fmla="*/ 103 h 1253"/>
                                    <a:gd name="T90" fmla="*/ 303 w 1039"/>
                                    <a:gd name="T91" fmla="*/ 86 h 1253"/>
                                    <a:gd name="T92" fmla="*/ 329 w 1039"/>
                                    <a:gd name="T93" fmla="*/ 72 h 1253"/>
                                    <a:gd name="T94" fmla="*/ 383 w 1039"/>
                                    <a:gd name="T95" fmla="*/ 47 h 1253"/>
                                    <a:gd name="T96" fmla="*/ 439 w 1039"/>
                                    <a:gd name="T97" fmla="*/ 26 h 1253"/>
                                    <a:gd name="T98" fmla="*/ 497 w 1039"/>
                                    <a:gd name="T99" fmla="*/ 12 h 1253"/>
                                    <a:gd name="T100" fmla="*/ 558 w 1039"/>
                                    <a:gd name="T101" fmla="*/ 3 h 1253"/>
                                    <a:gd name="T102" fmla="*/ 622 w 1039"/>
                                    <a:gd name="T103" fmla="*/ 0 h 1253"/>
                                    <a:gd name="T104" fmla="*/ 1006 w 1039"/>
                                    <a:gd name="T105" fmla="*/ 0 h 1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1039" h="1253">
                                      <a:moveTo>
                                        <a:pt x="1039" y="1253"/>
                                      </a:moveTo>
                                      <a:lnTo>
                                        <a:pt x="622" y="1253"/>
                                      </a:lnTo>
                                      <a:lnTo>
                                        <a:pt x="558" y="1249"/>
                                      </a:lnTo>
                                      <a:lnTo>
                                        <a:pt x="527" y="1245"/>
                                      </a:lnTo>
                                      <a:lnTo>
                                        <a:pt x="497" y="1240"/>
                                      </a:lnTo>
                                      <a:lnTo>
                                        <a:pt x="468" y="1233"/>
                                      </a:lnTo>
                                      <a:lnTo>
                                        <a:pt x="439" y="1225"/>
                                      </a:lnTo>
                                      <a:lnTo>
                                        <a:pt x="383" y="1205"/>
                                      </a:lnTo>
                                      <a:lnTo>
                                        <a:pt x="329" y="1178"/>
                                      </a:lnTo>
                                      <a:lnTo>
                                        <a:pt x="303" y="1163"/>
                                      </a:lnTo>
                                      <a:lnTo>
                                        <a:pt x="278" y="1147"/>
                                      </a:lnTo>
                                      <a:lnTo>
                                        <a:pt x="253" y="1128"/>
                                      </a:lnTo>
                                      <a:lnTo>
                                        <a:pt x="229" y="1110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183" y="1069"/>
                                      </a:lnTo>
                                      <a:lnTo>
                                        <a:pt x="160" y="1044"/>
                                      </a:lnTo>
                                      <a:lnTo>
                                        <a:pt x="139" y="1021"/>
                                      </a:lnTo>
                                      <a:lnTo>
                                        <a:pt x="120" y="996"/>
                                      </a:lnTo>
                                      <a:lnTo>
                                        <a:pt x="103" y="972"/>
                                      </a:lnTo>
                                      <a:lnTo>
                                        <a:pt x="85" y="946"/>
                                      </a:lnTo>
                                      <a:lnTo>
                                        <a:pt x="71" y="920"/>
                                      </a:lnTo>
                                      <a:lnTo>
                                        <a:pt x="57" y="893"/>
                                      </a:lnTo>
                                      <a:lnTo>
                                        <a:pt x="45" y="867"/>
                                      </a:lnTo>
                                      <a:lnTo>
                                        <a:pt x="33" y="837"/>
                                      </a:lnTo>
                                      <a:lnTo>
                                        <a:pt x="24" y="809"/>
                                      </a:lnTo>
                                      <a:lnTo>
                                        <a:pt x="16" y="779"/>
                                      </a:lnTo>
                                      <a:lnTo>
                                        <a:pt x="11" y="751"/>
                                      </a:lnTo>
                                      <a:lnTo>
                                        <a:pt x="5" y="719"/>
                                      </a:lnTo>
                                      <a:lnTo>
                                        <a:pt x="2" y="689"/>
                                      </a:lnTo>
                                      <a:lnTo>
                                        <a:pt x="0" y="657"/>
                                      </a:lnTo>
                                      <a:lnTo>
                                        <a:pt x="0" y="626"/>
                                      </a:lnTo>
                                      <a:lnTo>
                                        <a:pt x="2" y="562"/>
                                      </a:lnTo>
                                      <a:lnTo>
                                        <a:pt x="11" y="500"/>
                                      </a:lnTo>
                                      <a:lnTo>
                                        <a:pt x="16" y="470"/>
                                      </a:lnTo>
                                      <a:lnTo>
                                        <a:pt x="24" y="441"/>
                                      </a:lnTo>
                                      <a:lnTo>
                                        <a:pt x="45" y="38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71" y="331"/>
                                      </a:lnTo>
                                      <a:lnTo>
                                        <a:pt x="103" y="279"/>
                                      </a:lnTo>
                                      <a:lnTo>
                                        <a:pt x="139" y="229"/>
                                      </a:lnTo>
                                      <a:lnTo>
                                        <a:pt x="160" y="205"/>
                                      </a:lnTo>
                                      <a:lnTo>
                                        <a:pt x="183" y="182"/>
                                      </a:lnTo>
                                      <a:lnTo>
                                        <a:pt x="229" y="140"/>
                                      </a:lnTo>
                                      <a:lnTo>
                                        <a:pt x="253" y="121"/>
                                      </a:lnTo>
                                      <a:lnTo>
                                        <a:pt x="278" y="103"/>
                                      </a:lnTo>
                                      <a:lnTo>
                                        <a:pt x="303" y="86"/>
                                      </a:lnTo>
                                      <a:lnTo>
                                        <a:pt x="329" y="72"/>
                                      </a:lnTo>
                                      <a:lnTo>
                                        <a:pt x="383" y="47"/>
                                      </a:lnTo>
                                      <a:lnTo>
                                        <a:pt x="439" y="26"/>
                                      </a:lnTo>
                                      <a:lnTo>
                                        <a:pt x="497" y="12"/>
                                      </a:lnTo>
                                      <a:lnTo>
                                        <a:pt x="558" y="3"/>
                                      </a:lnTo>
                                      <a:lnTo>
                                        <a:pt x="622" y="0"/>
                                      </a:lnTo>
                                      <a:lnTo>
                                        <a:pt x="100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" y="1364"/>
                                  <a:ext cx="74" cy="1"/>
                                </a:xfrm>
                                <a:custGeom>
                                  <a:avLst/>
                                  <a:gdLst>
                                    <a:gd name="T0" fmla="*/ 3420 w 3420"/>
                                    <a:gd name="T1" fmla="*/ 12 w 3420"/>
                                    <a:gd name="T2" fmla="*/ 0 w 342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420">
                                      <a:moveTo>
                                        <a:pt x="3420" y="0"/>
                                      </a:moveTo>
                                      <a:lnTo>
                                        <a:pt x="12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3" y="1392"/>
                                  <a:ext cx="73" cy="1"/>
                                </a:xfrm>
                                <a:custGeom>
                                  <a:avLst/>
                                  <a:gdLst>
                                    <a:gd name="T0" fmla="*/ 3387 w 3387"/>
                                    <a:gd name="T1" fmla="*/ 14 w 3387"/>
                                    <a:gd name="T2" fmla="*/ 0 w 3387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3387">
                                      <a:moveTo>
                                        <a:pt x="3387" y="0"/>
                                      </a:moveTo>
                                      <a:lnTo>
                                        <a:pt x="14" y="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1392"/>
                                  <a:ext cx="34" cy="27"/>
                                </a:xfrm>
                                <a:custGeom>
                                  <a:avLst/>
                                  <a:gdLst>
                                    <a:gd name="T0" fmla="*/ 1543 w 1543"/>
                                    <a:gd name="T1" fmla="*/ 1253 h 1253"/>
                                    <a:gd name="T2" fmla="*/ 622 w 1543"/>
                                    <a:gd name="T3" fmla="*/ 1253 h 1253"/>
                                    <a:gd name="T4" fmla="*/ 558 w 1543"/>
                                    <a:gd name="T5" fmla="*/ 1249 h 1253"/>
                                    <a:gd name="T6" fmla="*/ 528 w 1543"/>
                                    <a:gd name="T7" fmla="*/ 1245 h 1253"/>
                                    <a:gd name="T8" fmla="*/ 498 w 1543"/>
                                    <a:gd name="T9" fmla="*/ 1240 h 1253"/>
                                    <a:gd name="T10" fmla="*/ 468 w 1543"/>
                                    <a:gd name="T11" fmla="*/ 1233 h 1253"/>
                                    <a:gd name="T12" fmla="*/ 440 w 1543"/>
                                    <a:gd name="T13" fmla="*/ 1224 h 1253"/>
                                    <a:gd name="T14" fmla="*/ 411 w 1543"/>
                                    <a:gd name="T15" fmla="*/ 1215 h 1253"/>
                                    <a:gd name="T16" fmla="*/ 384 w 1543"/>
                                    <a:gd name="T17" fmla="*/ 1205 h 1253"/>
                                    <a:gd name="T18" fmla="*/ 330 w 1543"/>
                                    <a:gd name="T19" fmla="*/ 1179 h 1253"/>
                                    <a:gd name="T20" fmla="*/ 303 w 1543"/>
                                    <a:gd name="T21" fmla="*/ 1163 h 1253"/>
                                    <a:gd name="T22" fmla="*/ 279 w 1543"/>
                                    <a:gd name="T23" fmla="*/ 1147 h 1253"/>
                                    <a:gd name="T24" fmla="*/ 253 w 1543"/>
                                    <a:gd name="T25" fmla="*/ 1129 h 1253"/>
                                    <a:gd name="T26" fmla="*/ 230 w 1543"/>
                                    <a:gd name="T27" fmla="*/ 1111 h 1253"/>
                                    <a:gd name="T28" fmla="*/ 206 w 1543"/>
                                    <a:gd name="T29" fmla="*/ 1090 h 1253"/>
                                    <a:gd name="T30" fmla="*/ 184 w 1543"/>
                                    <a:gd name="T31" fmla="*/ 1069 h 1253"/>
                                    <a:gd name="T32" fmla="*/ 160 w 1543"/>
                                    <a:gd name="T33" fmla="*/ 1045 h 1253"/>
                                    <a:gd name="T34" fmla="*/ 140 w 1543"/>
                                    <a:gd name="T35" fmla="*/ 1021 h 1253"/>
                                    <a:gd name="T36" fmla="*/ 121 w 1543"/>
                                    <a:gd name="T37" fmla="*/ 997 h 1253"/>
                                    <a:gd name="T38" fmla="*/ 103 w 1543"/>
                                    <a:gd name="T39" fmla="*/ 973 h 1253"/>
                                    <a:gd name="T40" fmla="*/ 86 w 1543"/>
                                    <a:gd name="T41" fmla="*/ 946 h 1253"/>
                                    <a:gd name="T42" fmla="*/ 72 w 1543"/>
                                    <a:gd name="T43" fmla="*/ 921 h 1253"/>
                                    <a:gd name="T44" fmla="*/ 57 w 1543"/>
                                    <a:gd name="T45" fmla="*/ 893 h 1253"/>
                                    <a:gd name="T46" fmla="*/ 46 w 1543"/>
                                    <a:gd name="T47" fmla="*/ 867 h 1253"/>
                                    <a:gd name="T48" fmla="*/ 34 w 1543"/>
                                    <a:gd name="T49" fmla="*/ 838 h 1253"/>
                                    <a:gd name="T50" fmla="*/ 25 w 1543"/>
                                    <a:gd name="T51" fmla="*/ 809 h 1253"/>
                                    <a:gd name="T52" fmla="*/ 16 w 1543"/>
                                    <a:gd name="T53" fmla="*/ 780 h 1253"/>
                                    <a:gd name="T54" fmla="*/ 11 w 1543"/>
                                    <a:gd name="T55" fmla="*/ 751 h 1253"/>
                                    <a:gd name="T56" fmla="*/ 5 w 1543"/>
                                    <a:gd name="T57" fmla="*/ 720 h 1253"/>
                                    <a:gd name="T58" fmla="*/ 2 w 1543"/>
                                    <a:gd name="T59" fmla="*/ 689 h 1253"/>
                                    <a:gd name="T60" fmla="*/ 0 w 1543"/>
                                    <a:gd name="T61" fmla="*/ 658 h 1253"/>
                                    <a:gd name="T62" fmla="*/ 0 w 1543"/>
                                    <a:gd name="T63" fmla="*/ 627 h 1253"/>
                                    <a:gd name="T64" fmla="*/ 2 w 1543"/>
                                    <a:gd name="T65" fmla="*/ 563 h 1253"/>
                                    <a:gd name="T66" fmla="*/ 11 w 1543"/>
                                    <a:gd name="T67" fmla="*/ 501 h 1253"/>
                                    <a:gd name="T68" fmla="*/ 25 w 1543"/>
                                    <a:gd name="T69" fmla="*/ 441 h 1253"/>
                                    <a:gd name="T70" fmla="*/ 46 w 1543"/>
                                    <a:gd name="T71" fmla="*/ 385 h 1253"/>
                                    <a:gd name="T72" fmla="*/ 57 w 1543"/>
                                    <a:gd name="T73" fmla="*/ 357 h 1253"/>
                                    <a:gd name="T74" fmla="*/ 72 w 1543"/>
                                    <a:gd name="T75" fmla="*/ 330 h 1253"/>
                                    <a:gd name="T76" fmla="*/ 103 w 1543"/>
                                    <a:gd name="T77" fmla="*/ 278 h 1253"/>
                                    <a:gd name="T78" fmla="*/ 140 w 1543"/>
                                    <a:gd name="T79" fmla="*/ 229 h 1253"/>
                                    <a:gd name="T80" fmla="*/ 184 w 1543"/>
                                    <a:gd name="T81" fmla="*/ 183 h 1253"/>
                                    <a:gd name="T82" fmla="*/ 205 w 1543"/>
                                    <a:gd name="T83" fmla="*/ 161 h 1253"/>
                                    <a:gd name="T84" fmla="*/ 229 w 1543"/>
                                    <a:gd name="T85" fmla="*/ 140 h 1253"/>
                                    <a:gd name="T86" fmla="*/ 277 w 1543"/>
                                    <a:gd name="T87" fmla="*/ 105 h 1253"/>
                                    <a:gd name="T88" fmla="*/ 327 w 1543"/>
                                    <a:gd name="T89" fmla="*/ 73 h 1253"/>
                                    <a:gd name="T90" fmla="*/ 379 w 1543"/>
                                    <a:gd name="T91" fmla="*/ 49 h 1253"/>
                                    <a:gd name="T92" fmla="*/ 433 w 1543"/>
                                    <a:gd name="T93" fmla="*/ 28 h 1253"/>
                                    <a:gd name="T94" fmla="*/ 489 w 1543"/>
                                    <a:gd name="T95" fmla="*/ 13 h 1253"/>
                                    <a:gd name="T96" fmla="*/ 547 w 1543"/>
                                    <a:gd name="T97" fmla="*/ 3 h 1253"/>
                                    <a:gd name="T98" fmla="*/ 577 w 1543"/>
                                    <a:gd name="T99" fmla="*/ 0 h 1253"/>
                                    <a:gd name="T100" fmla="*/ 608 w 1543"/>
                                    <a:gd name="T101" fmla="*/ 0 h 1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543" h="1253">
                                      <a:moveTo>
                                        <a:pt x="1543" y="1253"/>
                                      </a:moveTo>
                                      <a:lnTo>
                                        <a:pt x="622" y="1253"/>
                                      </a:lnTo>
                                      <a:lnTo>
                                        <a:pt x="558" y="1249"/>
                                      </a:lnTo>
                                      <a:lnTo>
                                        <a:pt x="528" y="1245"/>
                                      </a:lnTo>
                                      <a:lnTo>
                                        <a:pt x="498" y="1240"/>
                                      </a:lnTo>
                                      <a:lnTo>
                                        <a:pt x="468" y="1233"/>
                                      </a:lnTo>
                                      <a:lnTo>
                                        <a:pt x="440" y="1224"/>
                                      </a:lnTo>
                                      <a:lnTo>
                                        <a:pt x="411" y="1215"/>
                                      </a:lnTo>
                                      <a:lnTo>
                                        <a:pt x="384" y="1205"/>
                                      </a:lnTo>
                                      <a:lnTo>
                                        <a:pt x="330" y="1179"/>
                                      </a:lnTo>
                                      <a:lnTo>
                                        <a:pt x="303" y="1163"/>
                                      </a:lnTo>
                                      <a:lnTo>
                                        <a:pt x="279" y="1147"/>
                                      </a:lnTo>
                                      <a:lnTo>
                                        <a:pt x="253" y="1129"/>
                                      </a:lnTo>
                                      <a:lnTo>
                                        <a:pt x="230" y="1111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184" y="1069"/>
                                      </a:lnTo>
                                      <a:lnTo>
                                        <a:pt x="160" y="1045"/>
                                      </a:lnTo>
                                      <a:lnTo>
                                        <a:pt x="140" y="1021"/>
                                      </a:lnTo>
                                      <a:lnTo>
                                        <a:pt x="121" y="997"/>
                                      </a:lnTo>
                                      <a:lnTo>
                                        <a:pt x="103" y="973"/>
                                      </a:lnTo>
                                      <a:lnTo>
                                        <a:pt x="86" y="946"/>
                                      </a:lnTo>
                                      <a:lnTo>
                                        <a:pt x="72" y="921"/>
                                      </a:lnTo>
                                      <a:lnTo>
                                        <a:pt x="57" y="893"/>
                                      </a:lnTo>
                                      <a:lnTo>
                                        <a:pt x="46" y="867"/>
                                      </a:lnTo>
                                      <a:lnTo>
                                        <a:pt x="34" y="838"/>
                                      </a:lnTo>
                                      <a:lnTo>
                                        <a:pt x="25" y="809"/>
                                      </a:lnTo>
                                      <a:lnTo>
                                        <a:pt x="16" y="780"/>
                                      </a:lnTo>
                                      <a:lnTo>
                                        <a:pt x="11" y="751"/>
                                      </a:lnTo>
                                      <a:lnTo>
                                        <a:pt x="5" y="720"/>
                                      </a:lnTo>
                                      <a:lnTo>
                                        <a:pt x="2" y="689"/>
                                      </a:lnTo>
                                      <a:lnTo>
                                        <a:pt x="0" y="658"/>
                                      </a:lnTo>
                                      <a:lnTo>
                                        <a:pt x="0" y="627"/>
                                      </a:lnTo>
                                      <a:lnTo>
                                        <a:pt x="2" y="563"/>
                                      </a:lnTo>
                                      <a:lnTo>
                                        <a:pt x="11" y="501"/>
                                      </a:lnTo>
                                      <a:lnTo>
                                        <a:pt x="25" y="441"/>
                                      </a:lnTo>
                                      <a:lnTo>
                                        <a:pt x="46" y="385"/>
                                      </a:lnTo>
                                      <a:lnTo>
                                        <a:pt x="57" y="357"/>
                                      </a:lnTo>
                                      <a:lnTo>
                                        <a:pt x="72" y="330"/>
                                      </a:lnTo>
                                      <a:lnTo>
                                        <a:pt x="103" y="278"/>
                                      </a:lnTo>
                                      <a:lnTo>
                                        <a:pt x="140" y="229"/>
                                      </a:lnTo>
                                      <a:lnTo>
                                        <a:pt x="184" y="183"/>
                                      </a:lnTo>
                                      <a:lnTo>
                                        <a:pt x="205" y="161"/>
                                      </a:lnTo>
                                      <a:lnTo>
                                        <a:pt x="229" y="140"/>
                                      </a:lnTo>
                                      <a:lnTo>
                                        <a:pt x="277" y="105"/>
                                      </a:lnTo>
                                      <a:lnTo>
                                        <a:pt x="327" y="73"/>
                                      </a:lnTo>
                                      <a:lnTo>
                                        <a:pt x="379" y="49"/>
                                      </a:lnTo>
                                      <a:lnTo>
                                        <a:pt x="433" y="28"/>
                                      </a:lnTo>
                                      <a:lnTo>
                                        <a:pt x="489" y="13"/>
                                      </a:lnTo>
                                      <a:lnTo>
                                        <a:pt x="547" y="3"/>
                                      </a:lnTo>
                                      <a:lnTo>
                                        <a:pt x="577" y="0"/>
                                      </a:lnTo>
                                      <a:lnTo>
                                        <a:pt x="608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3" y="1419"/>
                                  <a:ext cx="53" cy="1"/>
                                </a:xfrm>
                                <a:custGeom>
                                  <a:avLst/>
                                  <a:gdLst>
                                    <a:gd name="T0" fmla="*/ 0 w 2452"/>
                                    <a:gd name="T1" fmla="*/ 15 w 2452"/>
                                    <a:gd name="T2" fmla="*/ 2452 w 2452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2452">
                                      <a:moveTo>
                                        <a:pt x="0" y="0"/>
                                      </a:moveTo>
                                      <a:lnTo>
                                        <a:pt x="15" y="0"/>
                                      </a:lnTo>
                                      <a:lnTo>
                                        <a:pt x="2452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5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" y="1310"/>
                                  <a:ext cx="175" cy="136"/>
                                </a:xfrm>
                                <a:custGeom>
                                  <a:avLst/>
                                  <a:gdLst>
                                    <a:gd name="T0" fmla="*/ 490 w 8076"/>
                                    <a:gd name="T1" fmla="*/ 2491 h 6265"/>
                                    <a:gd name="T2" fmla="*/ 327 w 8076"/>
                                    <a:gd name="T3" fmla="*/ 2429 h 6265"/>
                                    <a:gd name="T4" fmla="*/ 184 w 8076"/>
                                    <a:gd name="T5" fmla="*/ 2321 h 6265"/>
                                    <a:gd name="T6" fmla="*/ 103 w 8076"/>
                                    <a:gd name="T7" fmla="*/ 2225 h 6265"/>
                                    <a:gd name="T8" fmla="*/ 46 w 8076"/>
                                    <a:gd name="T9" fmla="*/ 2119 h 6265"/>
                                    <a:gd name="T10" fmla="*/ 12 w 8076"/>
                                    <a:gd name="T11" fmla="*/ 2003 h 6265"/>
                                    <a:gd name="T12" fmla="*/ 0 w 8076"/>
                                    <a:gd name="T13" fmla="*/ 1879 h 6265"/>
                                    <a:gd name="T14" fmla="*/ 46 w 8076"/>
                                    <a:gd name="T15" fmla="*/ 1638 h 6265"/>
                                    <a:gd name="T16" fmla="*/ 140 w 8076"/>
                                    <a:gd name="T17" fmla="*/ 1482 h 6265"/>
                                    <a:gd name="T18" fmla="*/ 288 w 8076"/>
                                    <a:gd name="T19" fmla="*/ 1351 h 6265"/>
                                    <a:gd name="T20" fmla="*/ 448 w 8076"/>
                                    <a:gd name="T21" fmla="*/ 1277 h 6265"/>
                                    <a:gd name="T22" fmla="*/ 630 w 8076"/>
                                    <a:gd name="T23" fmla="*/ 1252 h 6265"/>
                                    <a:gd name="T24" fmla="*/ 2966 w 8076"/>
                                    <a:gd name="T25" fmla="*/ 1243 h 6265"/>
                                    <a:gd name="T26" fmla="*/ 2853 w 8076"/>
                                    <a:gd name="T27" fmla="*/ 1214 h 6265"/>
                                    <a:gd name="T28" fmla="*/ 2723 w 8076"/>
                                    <a:gd name="T29" fmla="*/ 1147 h 6265"/>
                                    <a:gd name="T30" fmla="*/ 2606 w 8076"/>
                                    <a:gd name="T31" fmla="*/ 1044 h 6265"/>
                                    <a:gd name="T32" fmla="*/ 2532 w 8076"/>
                                    <a:gd name="T33" fmla="*/ 946 h 6265"/>
                                    <a:gd name="T34" fmla="*/ 2480 w 8076"/>
                                    <a:gd name="T35" fmla="*/ 837 h 6265"/>
                                    <a:gd name="T36" fmla="*/ 2451 w 8076"/>
                                    <a:gd name="T37" fmla="*/ 719 h 6265"/>
                                    <a:gd name="T38" fmla="*/ 2448 w 8076"/>
                                    <a:gd name="T39" fmla="*/ 562 h 6265"/>
                                    <a:gd name="T40" fmla="*/ 2503 w 8076"/>
                                    <a:gd name="T41" fmla="*/ 356 h 6265"/>
                                    <a:gd name="T42" fmla="*/ 2630 w 8076"/>
                                    <a:gd name="T43" fmla="*/ 182 h 6265"/>
                                    <a:gd name="T44" fmla="*/ 2804 w 8076"/>
                                    <a:gd name="T45" fmla="*/ 56 h 6265"/>
                                    <a:gd name="T46" fmla="*/ 3011 w 8076"/>
                                    <a:gd name="T47" fmla="*/ 2 h 6265"/>
                                    <a:gd name="T48" fmla="*/ 7446 w 8076"/>
                                    <a:gd name="T49" fmla="*/ 3 h 6265"/>
                                    <a:gd name="T50" fmla="*/ 7579 w 8076"/>
                                    <a:gd name="T51" fmla="*/ 31 h 6265"/>
                                    <a:gd name="T52" fmla="*/ 7701 w 8076"/>
                                    <a:gd name="T53" fmla="*/ 84 h 6265"/>
                                    <a:gd name="T54" fmla="*/ 7813 w 8076"/>
                                    <a:gd name="T55" fmla="*/ 161 h 6265"/>
                                    <a:gd name="T56" fmla="*/ 7914 w 8076"/>
                                    <a:gd name="T57" fmla="*/ 262 h 6265"/>
                                    <a:gd name="T58" fmla="*/ 7993 w 8076"/>
                                    <a:gd name="T59" fmla="*/ 377 h 6265"/>
                                    <a:gd name="T60" fmla="*/ 8046 w 8076"/>
                                    <a:gd name="T61" fmla="*/ 503 h 6265"/>
                                    <a:gd name="T62" fmla="*/ 8072 w 8076"/>
                                    <a:gd name="T63" fmla="*/ 641 h 6265"/>
                                    <a:gd name="T64" fmla="*/ 8075 w 8076"/>
                                    <a:gd name="T65" fmla="*/ 5557 h 6265"/>
                                    <a:gd name="T66" fmla="*/ 8068 w 8076"/>
                                    <a:gd name="T67" fmla="*/ 5655 h 6265"/>
                                    <a:gd name="T68" fmla="*/ 8063 w 8076"/>
                                    <a:gd name="T69" fmla="*/ 5691 h 6265"/>
                                    <a:gd name="T70" fmla="*/ 8035 w 8076"/>
                                    <a:gd name="T71" fmla="*/ 5790 h 6265"/>
                                    <a:gd name="T72" fmla="*/ 8008 w 8076"/>
                                    <a:gd name="T73" fmla="*/ 5854 h 6265"/>
                                    <a:gd name="T74" fmla="*/ 7957 w 8076"/>
                                    <a:gd name="T75" fmla="*/ 5945 h 6265"/>
                                    <a:gd name="T76" fmla="*/ 7891 w 8076"/>
                                    <a:gd name="T77" fmla="*/ 6029 h 6265"/>
                                    <a:gd name="T78" fmla="*/ 7811 w 8076"/>
                                    <a:gd name="T79" fmla="*/ 6104 h 6265"/>
                                    <a:gd name="T80" fmla="*/ 7708 w 8076"/>
                                    <a:gd name="T81" fmla="*/ 6173 h 6265"/>
                                    <a:gd name="T82" fmla="*/ 7623 w 8076"/>
                                    <a:gd name="T83" fmla="*/ 6215 h 6265"/>
                                    <a:gd name="T84" fmla="*/ 7549 w 8076"/>
                                    <a:gd name="T85" fmla="*/ 6239 h 6265"/>
                                    <a:gd name="T86" fmla="*/ 7476 w 8076"/>
                                    <a:gd name="T87" fmla="*/ 6254 h 6265"/>
                                    <a:gd name="T88" fmla="*/ 7392 w 8076"/>
                                    <a:gd name="T89" fmla="*/ 6264 h 6265"/>
                                    <a:gd name="T90" fmla="*/ 1602 w 8076"/>
                                    <a:gd name="T91" fmla="*/ 6265 h 6265"/>
                                    <a:gd name="T92" fmla="*/ 1476 w 8076"/>
                                    <a:gd name="T93" fmla="*/ 6253 h 6265"/>
                                    <a:gd name="T94" fmla="*/ 1359 w 8076"/>
                                    <a:gd name="T95" fmla="*/ 6219 h 6265"/>
                                    <a:gd name="T96" fmla="*/ 1252 w 8076"/>
                                    <a:gd name="T97" fmla="*/ 6161 h 6265"/>
                                    <a:gd name="T98" fmla="*/ 1155 w 8076"/>
                                    <a:gd name="T99" fmla="*/ 6081 h 6265"/>
                                    <a:gd name="T100" fmla="*/ 1089 w 8076"/>
                                    <a:gd name="T101" fmla="*/ 6006 h 6265"/>
                                    <a:gd name="T102" fmla="*/ 1028 w 8076"/>
                                    <a:gd name="T103" fmla="*/ 5904 h 6265"/>
                                    <a:gd name="T104" fmla="*/ 988 w 8076"/>
                                    <a:gd name="T105" fmla="*/ 5791 h 6265"/>
                                    <a:gd name="T106" fmla="*/ 972 w 8076"/>
                                    <a:gd name="T107" fmla="*/ 5670 h 6265"/>
                                    <a:gd name="T108" fmla="*/ 996 w 8076"/>
                                    <a:gd name="T109" fmla="*/ 5453 h 6265"/>
                                    <a:gd name="T110" fmla="*/ 1075 w 8076"/>
                                    <a:gd name="T111" fmla="*/ 5291 h 6265"/>
                                    <a:gd name="T112" fmla="*/ 1199 w 8076"/>
                                    <a:gd name="T113" fmla="*/ 5153 h 6265"/>
                                    <a:gd name="T114" fmla="*/ 1403 w 8076"/>
                                    <a:gd name="T115" fmla="*/ 5040 h 6265"/>
                                    <a:gd name="T116" fmla="*/ 1579 w 8076"/>
                                    <a:gd name="T117" fmla="*/ 5012 h 62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8076" h="6265">
                                      <a:moveTo>
                                        <a:pt x="611" y="2506"/>
                                      </a:moveTo>
                                      <a:lnTo>
                                        <a:pt x="579" y="2504"/>
                                      </a:lnTo>
                                      <a:lnTo>
                                        <a:pt x="548" y="2501"/>
                                      </a:lnTo>
                                      <a:lnTo>
                                        <a:pt x="490" y="2491"/>
                                      </a:lnTo>
                                      <a:lnTo>
                                        <a:pt x="461" y="2483"/>
                                      </a:lnTo>
                                      <a:lnTo>
                                        <a:pt x="433" y="2475"/>
                                      </a:lnTo>
                                      <a:lnTo>
                                        <a:pt x="379" y="2455"/>
                                      </a:lnTo>
                                      <a:lnTo>
                                        <a:pt x="327" y="2429"/>
                                      </a:lnTo>
                                      <a:lnTo>
                                        <a:pt x="277" y="2398"/>
                                      </a:lnTo>
                                      <a:lnTo>
                                        <a:pt x="229" y="2362"/>
                                      </a:lnTo>
                                      <a:lnTo>
                                        <a:pt x="205" y="2341"/>
                                      </a:lnTo>
                                      <a:lnTo>
                                        <a:pt x="184" y="2321"/>
                                      </a:lnTo>
                                      <a:lnTo>
                                        <a:pt x="161" y="2297"/>
                                      </a:lnTo>
                                      <a:lnTo>
                                        <a:pt x="140" y="2273"/>
                                      </a:lnTo>
                                      <a:lnTo>
                                        <a:pt x="121" y="2249"/>
                                      </a:lnTo>
                                      <a:lnTo>
                                        <a:pt x="103" y="2225"/>
                                      </a:lnTo>
                                      <a:lnTo>
                                        <a:pt x="86" y="2198"/>
                                      </a:lnTo>
                                      <a:lnTo>
                                        <a:pt x="72" y="2173"/>
                                      </a:lnTo>
                                      <a:lnTo>
                                        <a:pt x="58" y="2145"/>
                                      </a:lnTo>
                                      <a:lnTo>
                                        <a:pt x="46" y="2119"/>
                                      </a:lnTo>
                                      <a:lnTo>
                                        <a:pt x="34" y="2090"/>
                                      </a:lnTo>
                                      <a:lnTo>
                                        <a:pt x="25" y="2061"/>
                                      </a:lnTo>
                                      <a:lnTo>
                                        <a:pt x="17" y="2032"/>
                                      </a:lnTo>
                                      <a:lnTo>
                                        <a:pt x="12" y="2003"/>
                                      </a:lnTo>
                                      <a:lnTo>
                                        <a:pt x="6" y="1972"/>
                                      </a:lnTo>
                                      <a:lnTo>
                                        <a:pt x="2" y="1941"/>
                                      </a:lnTo>
                                      <a:lnTo>
                                        <a:pt x="0" y="1910"/>
                                      </a:lnTo>
                                      <a:lnTo>
                                        <a:pt x="0" y="1879"/>
                                      </a:lnTo>
                                      <a:lnTo>
                                        <a:pt x="2" y="1816"/>
                                      </a:lnTo>
                                      <a:lnTo>
                                        <a:pt x="12" y="1754"/>
                                      </a:lnTo>
                                      <a:lnTo>
                                        <a:pt x="25" y="1694"/>
                                      </a:lnTo>
                                      <a:lnTo>
                                        <a:pt x="46" y="1638"/>
                                      </a:lnTo>
                                      <a:lnTo>
                                        <a:pt x="58" y="1609"/>
                                      </a:lnTo>
                                      <a:lnTo>
                                        <a:pt x="72" y="1583"/>
                                      </a:lnTo>
                                      <a:lnTo>
                                        <a:pt x="103" y="1531"/>
                                      </a:lnTo>
                                      <a:lnTo>
                                        <a:pt x="140" y="1482"/>
                                      </a:lnTo>
                                      <a:lnTo>
                                        <a:pt x="161" y="1457"/>
                                      </a:lnTo>
                                      <a:lnTo>
                                        <a:pt x="184" y="1435"/>
                                      </a:lnTo>
                                      <a:lnTo>
                                        <a:pt x="234" y="1389"/>
                                      </a:lnTo>
                                      <a:lnTo>
                                        <a:pt x="288" y="1351"/>
                                      </a:lnTo>
                                      <a:lnTo>
                                        <a:pt x="326" y="1326"/>
                                      </a:lnTo>
                                      <a:lnTo>
                                        <a:pt x="366" y="1307"/>
                                      </a:lnTo>
                                      <a:lnTo>
                                        <a:pt x="405" y="1290"/>
                                      </a:lnTo>
                                      <a:lnTo>
                                        <a:pt x="448" y="1277"/>
                                      </a:lnTo>
                                      <a:lnTo>
                                        <a:pt x="491" y="1265"/>
                                      </a:lnTo>
                                      <a:lnTo>
                                        <a:pt x="536" y="1258"/>
                                      </a:lnTo>
                                      <a:lnTo>
                                        <a:pt x="582" y="1253"/>
                                      </a:lnTo>
                                      <a:lnTo>
                                        <a:pt x="630" y="1252"/>
                                      </a:lnTo>
                                      <a:lnTo>
                                        <a:pt x="3059" y="1252"/>
                                      </a:lnTo>
                                      <a:lnTo>
                                        <a:pt x="3027" y="1250"/>
                                      </a:lnTo>
                                      <a:lnTo>
                                        <a:pt x="2997" y="1247"/>
                                      </a:lnTo>
                                      <a:lnTo>
                                        <a:pt x="2966" y="1243"/>
                                      </a:lnTo>
                                      <a:lnTo>
                                        <a:pt x="2938" y="1238"/>
                                      </a:lnTo>
                                      <a:lnTo>
                                        <a:pt x="2908" y="1231"/>
                                      </a:lnTo>
                                      <a:lnTo>
                                        <a:pt x="2880" y="1223"/>
                                      </a:lnTo>
                                      <a:lnTo>
                                        <a:pt x="2853" y="1214"/>
                                      </a:lnTo>
                                      <a:lnTo>
                                        <a:pt x="2826" y="1203"/>
                                      </a:lnTo>
                                      <a:lnTo>
                                        <a:pt x="2799" y="1190"/>
                                      </a:lnTo>
                                      <a:lnTo>
                                        <a:pt x="2773" y="1177"/>
                                      </a:lnTo>
                                      <a:lnTo>
                                        <a:pt x="2723" y="1147"/>
                                      </a:lnTo>
                                      <a:lnTo>
                                        <a:pt x="2675" y="1110"/>
                                      </a:lnTo>
                                      <a:lnTo>
                                        <a:pt x="2652" y="1090"/>
                                      </a:lnTo>
                                      <a:lnTo>
                                        <a:pt x="2630" y="1068"/>
                                      </a:lnTo>
                                      <a:lnTo>
                                        <a:pt x="2606" y="1044"/>
                                      </a:lnTo>
                                      <a:lnTo>
                                        <a:pt x="2586" y="1021"/>
                                      </a:lnTo>
                                      <a:lnTo>
                                        <a:pt x="2566" y="996"/>
                                      </a:lnTo>
                                      <a:lnTo>
                                        <a:pt x="2549" y="972"/>
                                      </a:lnTo>
                                      <a:lnTo>
                                        <a:pt x="2532" y="946"/>
                                      </a:lnTo>
                                      <a:lnTo>
                                        <a:pt x="2517" y="920"/>
                                      </a:lnTo>
                                      <a:lnTo>
                                        <a:pt x="2503" y="893"/>
                                      </a:lnTo>
                                      <a:lnTo>
                                        <a:pt x="2492" y="866"/>
                                      </a:lnTo>
                                      <a:lnTo>
                                        <a:pt x="2480" y="837"/>
                                      </a:lnTo>
                                      <a:lnTo>
                                        <a:pt x="2470" y="809"/>
                                      </a:lnTo>
                                      <a:lnTo>
                                        <a:pt x="2462" y="779"/>
                                      </a:lnTo>
                                      <a:lnTo>
                                        <a:pt x="2457" y="751"/>
                                      </a:lnTo>
                                      <a:lnTo>
                                        <a:pt x="2451" y="719"/>
                                      </a:lnTo>
                                      <a:lnTo>
                                        <a:pt x="2448" y="689"/>
                                      </a:lnTo>
                                      <a:lnTo>
                                        <a:pt x="2446" y="657"/>
                                      </a:lnTo>
                                      <a:lnTo>
                                        <a:pt x="2446" y="626"/>
                                      </a:lnTo>
                                      <a:lnTo>
                                        <a:pt x="2448" y="562"/>
                                      </a:lnTo>
                                      <a:lnTo>
                                        <a:pt x="2457" y="500"/>
                                      </a:lnTo>
                                      <a:lnTo>
                                        <a:pt x="2470" y="440"/>
                                      </a:lnTo>
                                      <a:lnTo>
                                        <a:pt x="2492" y="384"/>
                                      </a:lnTo>
                                      <a:lnTo>
                                        <a:pt x="2503" y="356"/>
                                      </a:lnTo>
                                      <a:lnTo>
                                        <a:pt x="2517" y="330"/>
                                      </a:lnTo>
                                      <a:lnTo>
                                        <a:pt x="2549" y="278"/>
                                      </a:lnTo>
                                      <a:lnTo>
                                        <a:pt x="2586" y="228"/>
                                      </a:lnTo>
                                      <a:lnTo>
                                        <a:pt x="2630" y="182"/>
                                      </a:lnTo>
                                      <a:lnTo>
                                        <a:pt x="2675" y="139"/>
                                      </a:lnTo>
                                      <a:lnTo>
                                        <a:pt x="2725" y="102"/>
                                      </a:lnTo>
                                      <a:lnTo>
                                        <a:pt x="2777" y="71"/>
                                      </a:lnTo>
                                      <a:lnTo>
                                        <a:pt x="2804" y="56"/>
                                      </a:lnTo>
                                      <a:lnTo>
                                        <a:pt x="2833" y="45"/>
                                      </a:lnTo>
                                      <a:lnTo>
                                        <a:pt x="2889" y="24"/>
                                      </a:lnTo>
                                      <a:lnTo>
                                        <a:pt x="2949" y="11"/>
                                      </a:lnTo>
                                      <a:lnTo>
                                        <a:pt x="3011" y="2"/>
                                      </a:lnTo>
                                      <a:lnTo>
                                        <a:pt x="3075" y="0"/>
                                      </a:lnTo>
                                      <a:lnTo>
                                        <a:pt x="7377" y="0"/>
                                      </a:lnTo>
                                      <a:lnTo>
                                        <a:pt x="7411" y="0"/>
                                      </a:lnTo>
                                      <a:lnTo>
                                        <a:pt x="7446" y="3"/>
                                      </a:lnTo>
                                      <a:lnTo>
                                        <a:pt x="7480" y="7"/>
                                      </a:lnTo>
                                      <a:lnTo>
                                        <a:pt x="7514" y="14"/>
                                      </a:lnTo>
                                      <a:lnTo>
                                        <a:pt x="7546" y="21"/>
                                      </a:lnTo>
                                      <a:lnTo>
                                        <a:pt x="7579" y="31"/>
                                      </a:lnTo>
                                      <a:lnTo>
                                        <a:pt x="7610" y="41"/>
                                      </a:lnTo>
                                      <a:lnTo>
                                        <a:pt x="7642" y="54"/>
                                      </a:lnTo>
                                      <a:lnTo>
                                        <a:pt x="7671" y="68"/>
                                      </a:lnTo>
                                      <a:lnTo>
                                        <a:pt x="7701" y="84"/>
                                      </a:lnTo>
                                      <a:lnTo>
                                        <a:pt x="7730" y="100"/>
                                      </a:lnTo>
                                      <a:lnTo>
                                        <a:pt x="7759" y="119"/>
                                      </a:lnTo>
                                      <a:lnTo>
                                        <a:pt x="7786" y="139"/>
                                      </a:lnTo>
                                      <a:lnTo>
                                        <a:pt x="7813" y="161"/>
                                      </a:lnTo>
                                      <a:lnTo>
                                        <a:pt x="7840" y="183"/>
                                      </a:lnTo>
                                      <a:lnTo>
                                        <a:pt x="7866" y="209"/>
                                      </a:lnTo>
                                      <a:lnTo>
                                        <a:pt x="7891" y="234"/>
                                      </a:lnTo>
                                      <a:lnTo>
                                        <a:pt x="7914" y="262"/>
                                      </a:lnTo>
                                      <a:lnTo>
                                        <a:pt x="7936" y="289"/>
                                      </a:lnTo>
                                      <a:lnTo>
                                        <a:pt x="7957" y="318"/>
                                      </a:lnTo>
                                      <a:lnTo>
                                        <a:pt x="7975" y="347"/>
                                      </a:lnTo>
                                      <a:lnTo>
                                        <a:pt x="7993" y="377"/>
                                      </a:lnTo>
                                      <a:lnTo>
                                        <a:pt x="8008" y="408"/>
                                      </a:lnTo>
                                      <a:lnTo>
                                        <a:pt x="8023" y="439"/>
                                      </a:lnTo>
                                      <a:lnTo>
                                        <a:pt x="8035" y="471"/>
                                      </a:lnTo>
                                      <a:lnTo>
                                        <a:pt x="8046" y="503"/>
                                      </a:lnTo>
                                      <a:lnTo>
                                        <a:pt x="8055" y="537"/>
                                      </a:lnTo>
                                      <a:lnTo>
                                        <a:pt x="8063" y="571"/>
                                      </a:lnTo>
                                      <a:lnTo>
                                        <a:pt x="8068" y="606"/>
                                      </a:lnTo>
                                      <a:lnTo>
                                        <a:pt x="8072" y="641"/>
                                      </a:lnTo>
                                      <a:lnTo>
                                        <a:pt x="8075" y="678"/>
                                      </a:lnTo>
                                      <a:lnTo>
                                        <a:pt x="8076" y="715"/>
                                      </a:lnTo>
                                      <a:lnTo>
                                        <a:pt x="8076" y="5549"/>
                                      </a:lnTo>
                                      <a:lnTo>
                                        <a:pt x="8075" y="5557"/>
                                      </a:lnTo>
                                      <a:lnTo>
                                        <a:pt x="8075" y="5566"/>
                                      </a:lnTo>
                                      <a:lnTo>
                                        <a:pt x="8075" y="5584"/>
                                      </a:lnTo>
                                      <a:lnTo>
                                        <a:pt x="8072" y="5621"/>
                                      </a:lnTo>
                                      <a:lnTo>
                                        <a:pt x="8068" y="5655"/>
                                      </a:lnTo>
                                      <a:lnTo>
                                        <a:pt x="8066" y="5663"/>
                                      </a:lnTo>
                                      <a:lnTo>
                                        <a:pt x="8065" y="5668"/>
                                      </a:lnTo>
                                      <a:lnTo>
                                        <a:pt x="8065" y="5673"/>
                                      </a:lnTo>
                                      <a:lnTo>
                                        <a:pt x="8063" y="5691"/>
                                      </a:lnTo>
                                      <a:lnTo>
                                        <a:pt x="8055" y="5724"/>
                                      </a:lnTo>
                                      <a:lnTo>
                                        <a:pt x="8050" y="5741"/>
                                      </a:lnTo>
                                      <a:lnTo>
                                        <a:pt x="8046" y="5758"/>
                                      </a:lnTo>
                                      <a:lnTo>
                                        <a:pt x="8035" y="5790"/>
                                      </a:lnTo>
                                      <a:lnTo>
                                        <a:pt x="8028" y="5807"/>
                                      </a:lnTo>
                                      <a:lnTo>
                                        <a:pt x="8025" y="5815"/>
                                      </a:lnTo>
                                      <a:lnTo>
                                        <a:pt x="8023" y="5824"/>
                                      </a:lnTo>
                                      <a:lnTo>
                                        <a:pt x="8008" y="5854"/>
                                      </a:lnTo>
                                      <a:lnTo>
                                        <a:pt x="7993" y="5885"/>
                                      </a:lnTo>
                                      <a:lnTo>
                                        <a:pt x="7984" y="5899"/>
                                      </a:lnTo>
                                      <a:lnTo>
                                        <a:pt x="7975" y="5914"/>
                                      </a:lnTo>
                                      <a:lnTo>
                                        <a:pt x="7957" y="5945"/>
                                      </a:lnTo>
                                      <a:lnTo>
                                        <a:pt x="7936" y="5973"/>
                                      </a:lnTo>
                                      <a:lnTo>
                                        <a:pt x="7914" y="6001"/>
                                      </a:lnTo>
                                      <a:lnTo>
                                        <a:pt x="7902" y="6015"/>
                                      </a:lnTo>
                                      <a:lnTo>
                                        <a:pt x="7891" y="6029"/>
                                      </a:lnTo>
                                      <a:lnTo>
                                        <a:pt x="7866" y="6056"/>
                                      </a:lnTo>
                                      <a:lnTo>
                                        <a:pt x="7839" y="6081"/>
                                      </a:lnTo>
                                      <a:lnTo>
                                        <a:pt x="7824" y="6092"/>
                                      </a:lnTo>
                                      <a:lnTo>
                                        <a:pt x="7811" y="6104"/>
                                      </a:lnTo>
                                      <a:lnTo>
                                        <a:pt x="7783" y="6125"/>
                                      </a:lnTo>
                                      <a:lnTo>
                                        <a:pt x="7754" y="6147"/>
                                      </a:lnTo>
                                      <a:lnTo>
                                        <a:pt x="7723" y="6165"/>
                                      </a:lnTo>
                                      <a:lnTo>
                                        <a:pt x="7708" y="6173"/>
                                      </a:lnTo>
                                      <a:lnTo>
                                        <a:pt x="7694" y="6182"/>
                                      </a:lnTo>
                                      <a:lnTo>
                                        <a:pt x="7663" y="6197"/>
                                      </a:lnTo>
                                      <a:lnTo>
                                        <a:pt x="7633" y="6213"/>
                                      </a:lnTo>
                                      <a:lnTo>
                                        <a:pt x="7623" y="6215"/>
                                      </a:lnTo>
                                      <a:lnTo>
                                        <a:pt x="7615" y="6218"/>
                                      </a:lnTo>
                                      <a:lnTo>
                                        <a:pt x="7599" y="6224"/>
                                      </a:lnTo>
                                      <a:lnTo>
                                        <a:pt x="7566" y="6235"/>
                                      </a:lnTo>
                                      <a:lnTo>
                                        <a:pt x="7549" y="6239"/>
                                      </a:lnTo>
                                      <a:lnTo>
                                        <a:pt x="7533" y="6244"/>
                                      </a:lnTo>
                                      <a:lnTo>
                                        <a:pt x="7499" y="6252"/>
                                      </a:lnTo>
                                      <a:lnTo>
                                        <a:pt x="7481" y="6254"/>
                                      </a:lnTo>
                                      <a:lnTo>
                                        <a:pt x="7476" y="6254"/>
                                      </a:lnTo>
                                      <a:lnTo>
                                        <a:pt x="7471" y="6255"/>
                                      </a:lnTo>
                                      <a:lnTo>
                                        <a:pt x="7463" y="6257"/>
                                      </a:lnTo>
                                      <a:lnTo>
                                        <a:pt x="7429" y="6261"/>
                                      </a:lnTo>
                                      <a:lnTo>
                                        <a:pt x="7392" y="6264"/>
                                      </a:lnTo>
                                      <a:lnTo>
                                        <a:pt x="7374" y="6264"/>
                                      </a:lnTo>
                                      <a:lnTo>
                                        <a:pt x="7364" y="6264"/>
                                      </a:lnTo>
                                      <a:lnTo>
                                        <a:pt x="7356" y="6265"/>
                                      </a:lnTo>
                                      <a:lnTo>
                                        <a:pt x="1602" y="6265"/>
                                      </a:lnTo>
                                      <a:lnTo>
                                        <a:pt x="1570" y="6264"/>
                                      </a:lnTo>
                                      <a:lnTo>
                                        <a:pt x="1538" y="6262"/>
                                      </a:lnTo>
                                      <a:lnTo>
                                        <a:pt x="1506" y="6258"/>
                                      </a:lnTo>
                                      <a:lnTo>
                                        <a:pt x="1476" y="6253"/>
                                      </a:lnTo>
                                      <a:lnTo>
                                        <a:pt x="1445" y="6246"/>
                                      </a:lnTo>
                                      <a:lnTo>
                                        <a:pt x="1415" y="6238"/>
                                      </a:lnTo>
                                      <a:lnTo>
                                        <a:pt x="1387" y="6229"/>
                                      </a:lnTo>
                                      <a:lnTo>
                                        <a:pt x="1359" y="6219"/>
                                      </a:lnTo>
                                      <a:lnTo>
                                        <a:pt x="1331" y="6205"/>
                                      </a:lnTo>
                                      <a:lnTo>
                                        <a:pt x="1304" y="6192"/>
                                      </a:lnTo>
                                      <a:lnTo>
                                        <a:pt x="1278" y="6177"/>
                                      </a:lnTo>
                                      <a:lnTo>
                                        <a:pt x="1252" y="6161"/>
                                      </a:lnTo>
                                      <a:lnTo>
                                        <a:pt x="1227" y="6143"/>
                                      </a:lnTo>
                                      <a:lnTo>
                                        <a:pt x="1202" y="6123"/>
                                      </a:lnTo>
                                      <a:lnTo>
                                        <a:pt x="1178" y="6102"/>
                                      </a:lnTo>
                                      <a:lnTo>
                                        <a:pt x="1155" y="6081"/>
                                      </a:lnTo>
                                      <a:lnTo>
                                        <a:pt x="1152" y="6078"/>
                                      </a:lnTo>
                                      <a:lnTo>
                                        <a:pt x="1129" y="6053"/>
                                      </a:lnTo>
                                      <a:lnTo>
                                        <a:pt x="1108" y="6030"/>
                                      </a:lnTo>
                                      <a:lnTo>
                                        <a:pt x="1089" y="6006"/>
                                      </a:lnTo>
                                      <a:lnTo>
                                        <a:pt x="1073" y="5982"/>
                                      </a:lnTo>
                                      <a:lnTo>
                                        <a:pt x="1055" y="5956"/>
                                      </a:lnTo>
                                      <a:lnTo>
                                        <a:pt x="1041" y="5930"/>
                                      </a:lnTo>
                                      <a:lnTo>
                                        <a:pt x="1028" y="5904"/>
                                      </a:lnTo>
                                      <a:lnTo>
                                        <a:pt x="1017" y="5878"/>
                                      </a:lnTo>
                                      <a:lnTo>
                                        <a:pt x="1005" y="5849"/>
                                      </a:lnTo>
                                      <a:lnTo>
                                        <a:pt x="996" y="5821"/>
                                      </a:lnTo>
                                      <a:lnTo>
                                        <a:pt x="988" y="5791"/>
                                      </a:lnTo>
                                      <a:lnTo>
                                        <a:pt x="983" y="5763"/>
                                      </a:lnTo>
                                      <a:lnTo>
                                        <a:pt x="977" y="5731"/>
                                      </a:lnTo>
                                      <a:lnTo>
                                        <a:pt x="974" y="5701"/>
                                      </a:lnTo>
                                      <a:lnTo>
                                        <a:pt x="972" y="5670"/>
                                      </a:lnTo>
                                      <a:lnTo>
                                        <a:pt x="972" y="5639"/>
                                      </a:lnTo>
                                      <a:lnTo>
                                        <a:pt x="974" y="5575"/>
                                      </a:lnTo>
                                      <a:lnTo>
                                        <a:pt x="983" y="5513"/>
                                      </a:lnTo>
                                      <a:lnTo>
                                        <a:pt x="996" y="5453"/>
                                      </a:lnTo>
                                      <a:lnTo>
                                        <a:pt x="1018" y="5398"/>
                                      </a:lnTo>
                                      <a:lnTo>
                                        <a:pt x="1029" y="5369"/>
                                      </a:lnTo>
                                      <a:lnTo>
                                        <a:pt x="1043" y="5343"/>
                                      </a:lnTo>
                                      <a:lnTo>
                                        <a:pt x="1075" y="5291"/>
                                      </a:lnTo>
                                      <a:lnTo>
                                        <a:pt x="1111" y="5241"/>
                                      </a:lnTo>
                                      <a:lnTo>
                                        <a:pt x="1132" y="5217"/>
                                      </a:lnTo>
                                      <a:lnTo>
                                        <a:pt x="1155" y="5195"/>
                                      </a:lnTo>
                                      <a:lnTo>
                                        <a:pt x="1199" y="5153"/>
                                      </a:lnTo>
                                      <a:lnTo>
                                        <a:pt x="1247" y="5117"/>
                                      </a:lnTo>
                                      <a:lnTo>
                                        <a:pt x="1297" y="5086"/>
                                      </a:lnTo>
                                      <a:lnTo>
                                        <a:pt x="1349" y="5062"/>
                                      </a:lnTo>
                                      <a:lnTo>
                                        <a:pt x="1403" y="5040"/>
                                      </a:lnTo>
                                      <a:lnTo>
                                        <a:pt x="1459" y="5026"/>
                                      </a:lnTo>
                                      <a:lnTo>
                                        <a:pt x="1517" y="5016"/>
                                      </a:lnTo>
                                      <a:lnTo>
                                        <a:pt x="1547" y="5013"/>
                                      </a:lnTo>
                                      <a:lnTo>
                                        <a:pt x="1579" y="5012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6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05" y="1337"/>
                                  <a:ext cx="72" cy="25"/>
                                </a:xfrm>
                                <a:custGeom>
                                  <a:avLst/>
                                  <a:gdLst>
                                    <a:gd name="T0" fmla="*/ 0 w 3290"/>
                                    <a:gd name="T1" fmla="*/ 0 h 1146"/>
                                    <a:gd name="T2" fmla="*/ 2589 w 3290"/>
                                    <a:gd name="T3" fmla="*/ 0 h 1146"/>
                                    <a:gd name="T4" fmla="*/ 2624 w 3290"/>
                                    <a:gd name="T5" fmla="*/ 1 h 1146"/>
                                    <a:gd name="T6" fmla="*/ 2659 w 3290"/>
                                    <a:gd name="T7" fmla="*/ 4 h 1146"/>
                                    <a:gd name="T8" fmla="*/ 2692 w 3290"/>
                                    <a:gd name="T9" fmla="*/ 8 h 1146"/>
                                    <a:gd name="T10" fmla="*/ 2727 w 3290"/>
                                    <a:gd name="T11" fmla="*/ 15 h 1146"/>
                                    <a:gd name="T12" fmla="*/ 2759 w 3290"/>
                                    <a:gd name="T13" fmla="*/ 23 h 1146"/>
                                    <a:gd name="T14" fmla="*/ 2791 w 3290"/>
                                    <a:gd name="T15" fmla="*/ 33 h 1146"/>
                                    <a:gd name="T16" fmla="*/ 2823 w 3290"/>
                                    <a:gd name="T17" fmla="*/ 43 h 1146"/>
                                    <a:gd name="T18" fmla="*/ 2855 w 3290"/>
                                    <a:gd name="T19" fmla="*/ 56 h 1146"/>
                                    <a:gd name="T20" fmla="*/ 2884 w 3290"/>
                                    <a:gd name="T21" fmla="*/ 69 h 1146"/>
                                    <a:gd name="T22" fmla="*/ 2914 w 3290"/>
                                    <a:gd name="T23" fmla="*/ 85 h 1146"/>
                                    <a:gd name="T24" fmla="*/ 2942 w 3290"/>
                                    <a:gd name="T25" fmla="*/ 102 h 1146"/>
                                    <a:gd name="T26" fmla="*/ 2972 w 3290"/>
                                    <a:gd name="T27" fmla="*/ 121 h 1146"/>
                                    <a:gd name="T28" fmla="*/ 2998 w 3290"/>
                                    <a:gd name="T29" fmla="*/ 140 h 1146"/>
                                    <a:gd name="T30" fmla="*/ 3026 w 3290"/>
                                    <a:gd name="T31" fmla="*/ 163 h 1146"/>
                                    <a:gd name="T32" fmla="*/ 3053 w 3290"/>
                                    <a:gd name="T33" fmla="*/ 185 h 1146"/>
                                    <a:gd name="T34" fmla="*/ 3079 w 3290"/>
                                    <a:gd name="T35" fmla="*/ 210 h 1146"/>
                                    <a:gd name="T36" fmla="*/ 3104 w 3290"/>
                                    <a:gd name="T37" fmla="*/ 236 h 1146"/>
                                    <a:gd name="T38" fmla="*/ 3127 w 3290"/>
                                    <a:gd name="T39" fmla="*/ 263 h 1146"/>
                                    <a:gd name="T40" fmla="*/ 3149 w 3290"/>
                                    <a:gd name="T41" fmla="*/ 290 h 1146"/>
                                    <a:gd name="T42" fmla="*/ 3171 w 3290"/>
                                    <a:gd name="T43" fmla="*/ 320 h 1146"/>
                                    <a:gd name="T44" fmla="*/ 3189 w 3290"/>
                                    <a:gd name="T45" fmla="*/ 348 h 1146"/>
                                    <a:gd name="T46" fmla="*/ 3207 w 3290"/>
                                    <a:gd name="T47" fmla="*/ 379 h 1146"/>
                                    <a:gd name="T48" fmla="*/ 3222 w 3290"/>
                                    <a:gd name="T49" fmla="*/ 409 h 1146"/>
                                    <a:gd name="T50" fmla="*/ 3237 w 3290"/>
                                    <a:gd name="T51" fmla="*/ 441 h 1146"/>
                                    <a:gd name="T52" fmla="*/ 3248 w 3290"/>
                                    <a:gd name="T53" fmla="*/ 472 h 1146"/>
                                    <a:gd name="T54" fmla="*/ 3260 w 3290"/>
                                    <a:gd name="T55" fmla="*/ 505 h 1146"/>
                                    <a:gd name="T56" fmla="*/ 3269 w 3290"/>
                                    <a:gd name="T57" fmla="*/ 538 h 1146"/>
                                    <a:gd name="T58" fmla="*/ 3277 w 3290"/>
                                    <a:gd name="T59" fmla="*/ 573 h 1146"/>
                                    <a:gd name="T60" fmla="*/ 3282 w 3290"/>
                                    <a:gd name="T61" fmla="*/ 607 h 1146"/>
                                    <a:gd name="T62" fmla="*/ 3286 w 3290"/>
                                    <a:gd name="T63" fmla="*/ 643 h 1146"/>
                                    <a:gd name="T64" fmla="*/ 3289 w 3290"/>
                                    <a:gd name="T65" fmla="*/ 679 h 1146"/>
                                    <a:gd name="T66" fmla="*/ 3290 w 3290"/>
                                    <a:gd name="T67" fmla="*/ 717 h 1146"/>
                                    <a:gd name="T68" fmla="*/ 3290 w 3290"/>
                                    <a:gd name="T69" fmla="*/ 1146 h 1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3290" h="1146">
                                      <a:moveTo>
                                        <a:pt x="0" y="0"/>
                                      </a:moveTo>
                                      <a:lnTo>
                                        <a:pt x="2589" y="0"/>
                                      </a:lnTo>
                                      <a:lnTo>
                                        <a:pt x="2624" y="1"/>
                                      </a:lnTo>
                                      <a:lnTo>
                                        <a:pt x="2659" y="4"/>
                                      </a:lnTo>
                                      <a:lnTo>
                                        <a:pt x="2692" y="8"/>
                                      </a:lnTo>
                                      <a:lnTo>
                                        <a:pt x="2727" y="15"/>
                                      </a:lnTo>
                                      <a:lnTo>
                                        <a:pt x="2759" y="23"/>
                                      </a:lnTo>
                                      <a:lnTo>
                                        <a:pt x="2791" y="33"/>
                                      </a:lnTo>
                                      <a:lnTo>
                                        <a:pt x="2823" y="43"/>
                                      </a:lnTo>
                                      <a:lnTo>
                                        <a:pt x="2855" y="56"/>
                                      </a:lnTo>
                                      <a:lnTo>
                                        <a:pt x="2884" y="69"/>
                                      </a:lnTo>
                                      <a:lnTo>
                                        <a:pt x="2914" y="85"/>
                                      </a:lnTo>
                                      <a:lnTo>
                                        <a:pt x="2942" y="102"/>
                                      </a:lnTo>
                                      <a:lnTo>
                                        <a:pt x="2972" y="121"/>
                                      </a:lnTo>
                                      <a:lnTo>
                                        <a:pt x="2998" y="140"/>
                                      </a:lnTo>
                                      <a:lnTo>
                                        <a:pt x="3026" y="163"/>
                                      </a:lnTo>
                                      <a:lnTo>
                                        <a:pt x="3053" y="185"/>
                                      </a:lnTo>
                                      <a:lnTo>
                                        <a:pt x="3079" y="210"/>
                                      </a:lnTo>
                                      <a:lnTo>
                                        <a:pt x="3104" y="236"/>
                                      </a:lnTo>
                                      <a:lnTo>
                                        <a:pt x="3127" y="263"/>
                                      </a:lnTo>
                                      <a:lnTo>
                                        <a:pt x="3149" y="290"/>
                                      </a:lnTo>
                                      <a:lnTo>
                                        <a:pt x="3171" y="320"/>
                                      </a:lnTo>
                                      <a:lnTo>
                                        <a:pt x="3189" y="348"/>
                                      </a:lnTo>
                                      <a:lnTo>
                                        <a:pt x="3207" y="379"/>
                                      </a:lnTo>
                                      <a:lnTo>
                                        <a:pt x="3222" y="409"/>
                                      </a:lnTo>
                                      <a:lnTo>
                                        <a:pt x="3237" y="441"/>
                                      </a:lnTo>
                                      <a:lnTo>
                                        <a:pt x="3248" y="472"/>
                                      </a:lnTo>
                                      <a:lnTo>
                                        <a:pt x="3260" y="505"/>
                                      </a:lnTo>
                                      <a:lnTo>
                                        <a:pt x="3269" y="538"/>
                                      </a:lnTo>
                                      <a:lnTo>
                                        <a:pt x="3277" y="573"/>
                                      </a:lnTo>
                                      <a:lnTo>
                                        <a:pt x="3282" y="607"/>
                                      </a:lnTo>
                                      <a:lnTo>
                                        <a:pt x="3286" y="643"/>
                                      </a:lnTo>
                                      <a:lnTo>
                                        <a:pt x="3289" y="679"/>
                                      </a:lnTo>
                                      <a:lnTo>
                                        <a:pt x="3290" y="717"/>
                                      </a:lnTo>
                                      <a:lnTo>
                                        <a:pt x="3290" y="1146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7FD32D" id="Group 220" o:spid="_x0000_s1026" style="position:absolute;margin-left:-.25pt;margin-top:9.7pt;width:29.45pt;height:21.75pt;rotation:90;z-index:-251666944" coordorigin="430,1310" coordsize="184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">
                      <v:shape id="Freeform 221" o:spid="_x0000_s1027" style="position:absolute;left:430;top:1364;width:23;height:28;visibility:visible;mso-wrap-style:square;v-text-anchor:top" coordsize="1039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" path="m1039,1253r-417,l558,1249r-31,-4l497,1240r-29,-7l439,1225r-56,-20l329,1178r-26,-15l278,1147r-25,-19l229,1110r-23,-20l183,1069r-23,-25l139,1021,120,996,103,972,85,946,71,920,57,893,45,867,33,837,24,809,16,779,11,751,5,719,2,689,,657,,626,2,562r9,-62l16,470r8,-29l45,385,57,357,71,331r32,-52l139,229r21,-24l183,182r46,-42l253,121r25,-18l303,86,329,72,383,47,439,26,497,12,558,3,622,r384,e" filled="f" strokeweight="1pt">
                        <v:path arrowok="t" o:connecttype="custom" o:connectlocs="23,28;14,28;12,28;12,28;11,28;10,28;10,27;8,27;7,26;7,26;6,26;6,25;5,25;5,24;4,24;4,23;3,23;3,22;2,22;2,21;2,21;1,20;1,19;1,19;1,18;0,17;0,17;0,16;0,15;0,15;0,14;0,13;0,11;0,11;1,10;1,9;1,8;2,7;2,6;3,5;4,5;4,4;5,3;6,3;6,2;7,2;7,2;8,1;10,1;11,0;12,0;14,0;22,0" o:connectangles="0,0,0,0,0,0,0,0,0,0,0,0,0,0,0,0,0,0,0,0,0,0,0,0,0,0,0,0,0,0,0,0,0,0,0,0,0,0,0,0,0,0,0,0,0,0,0,0,0,0,0,0,0"/>
                      </v:shape>
                      <v:shape id="Freeform 222" o:spid="_x0000_s1028" style="position:absolute;left:452;top:1364;width:74;height:1;visibility:visible;mso-wrap-style:square;v-text-anchor:top" coordsize="342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" path="m3420,l12,,,e" filled="f" strokeweight="1pt">
                        <v:path arrowok="t" o:connecttype="custom" o:connectlocs="74,0;0,0;0,0" o:connectangles="0,0,0"/>
                      </v:shape>
                      <v:shape id="Freeform 223" o:spid="_x0000_s1029" style="position:absolute;left:453;top:1392;width:73;height:1;visibility:visible;mso-wrap-style:square;v-text-anchor:top" coordsize="3387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" path="m3387,l14,,,e" filled="f" strokeweight="1pt">
                        <v:path arrowok="t" o:connecttype="custom" o:connectlocs="73,0;0,0;0,0" o:connectangles="0,0,0"/>
                      </v:shape>
                      <v:shape id="Freeform 224" o:spid="_x0000_s1030" style="position:absolute;left:439;top:1392;width:34;height:27;visibility:visible;mso-wrap-style:square;v-text-anchor:top" coordsize="1543,1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" path="m1543,1253r-921,l558,1249r-30,-4l498,1240r-30,-7l440,1224r-29,-9l384,1205r-54,-26l303,1163r-24,-16l253,1129r-23,-18l206,1090r-22,-21l160,1045r-20,-24l121,997,103,973,86,946,72,921,57,893,46,867,34,838,25,809,16,780,11,751,5,720,2,689,,658,,627,2,563r9,-62l25,441,46,385,57,357,72,330r31,-52l140,229r44,-46l205,161r24,-21l277,105,327,73,379,49,433,28,489,13,547,3,577,r31,e" filled="f" strokeweight="1pt">
                        <v:path arrowok="t" o:connecttype="custom" o:connectlocs="34,27;14,27;12,27;12,27;11,27;10,27;10,26;9,26;8,26;7,25;7,25;6,25;6,24;5,24;5,23;4,23;4,23;3,22;3,21;2,21;2,20;2,20;1,19;1,19;1,18;1,17;0,17;0,16;0,16;0,15;0,14;0,14;0,12;0,11;1,10;1,8;1,8;2,7;2,6;3,5;4,4;5,3;5,3;6,2;7,2;8,1;10,1;11,0;12,0;13,0;13,0" o:connectangles="0,0,0,0,0,0,0,0,0,0,0,0,0,0,0,0,0,0,0,0,0,0,0,0,0,0,0,0,0,0,0,0,0,0,0,0,0,0,0,0,0,0,0,0,0,0,0,0,0,0,0"/>
                      </v:shape>
                      <v:shape id="Freeform 225" o:spid="_x0000_s1031" style="position:absolute;left:473;top:1419;width:53;height:1;visibility:visible;mso-wrap-style:square;v-text-anchor:top" coordsize="245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" path="m,l15,,2452,e" filled="f" strokeweight="1pt">
                        <v:path arrowok="t" o:connecttype="custom" o:connectlocs="0,0;0,0;53,0" o:connectangles="0,0,0"/>
                      </v:shape>
                      <v:shape id="Freeform 226" o:spid="_x0000_s1032" style="position:absolute;left:439;top:1310;width:175;height:136;visibility:visible;mso-wrap-style:square;v-text-anchor:top" coordsize="8076,6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" path="m611,2506r-32,-2l548,2501r-58,-10l461,2483r-28,-8l379,2455r-52,-26l277,2398r-48,-36l205,2341r-21,-20l161,2297r-21,-24l121,2249r-18,-24l86,2198,72,2173,58,2145,46,2119,34,2090r-9,-29l17,2032r-5,-29l6,1972,2,1941,,1910r,-31l2,1816r10,-62l25,1694r21,-56l58,1609r14,-26l103,1531r37,-49l161,1457r23,-22l234,1389r54,-38l326,1326r40,-19l405,1290r43,-13l491,1265r45,-7l582,1253r48,-1l3059,1252r-32,-2l2997,1247r-31,-4l2938,1238r-30,-7l2880,1223r-27,-9l2826,1203r-27,-13l2773,1177r-50,-30l2675,1110r-23,-20l2630,1068r-24,-24l2586,1021r-20,-25l2549,972r-17,-26l2517,920r-14,-27l2492,866r-12,-29l2470,809r-8,-30l2457,751r-6,-32l2448,689r-2,-32l2446,626r2,-64l2457,500r13,-60l2492,384r11,-28l2517,330r32,-52l2586,228r44,-46l2675,139r50,-37l2777,71r27,-15l2833,45r56,-21l2949,11r62,-9l3075,,7377,r34,l7446,3r34,4l7514,14r32,7l7579,31r31,10l7642,54r29,14l7701,84r29,16l7759,119r27,20l7813,161r27,22l7866,209r25,25l7914,262r22,27l7957,318r18,29l7993,377r15,31l8023,439r12,32l8046,503r9,34l8063,571r5,35l8072,641r3,37l8076,715r,4834l8075,5557r,9l8075,5584r-3,37l8068,5655r-2,8l8065,5668r,5l8063,5691r-8,33l8050,5741r-4,17l8035,5790r-7,17l8025,5815r-2,9l8008,5854r-15,31l7984,5899r-9,15l7957,5945r-21,28l7914,6001r-12,14l7891,6029r-25,27l7839,6081r-15,11l7811,6104r-28,21l7754,6147r-31,18l7708,6173r-14,9l7663,6197r-30,16l7623,6215r-8,3l7599,6224r-33,11l7549,6239r-16,5l7499,6252r-18,2l7476,6254r-5,1l7463,6257r-34,4l7392,6264r-18,l7364,6264r-8,1l1602,6265r-32,-1l1538,6262r-32,-4l1476,6253r-31,-7l1415,6238r-28,-9l1359,6219r-28,-14l1304,6192r-26,-15l1252,6161r-25,-18l1202,6123r-24,-21l1155,6081r-3,-3l1129,6053r-21,-23l1089,6006r-16,-24l1055,5956r-14,-26l1028,5904r-11,-26l1005,5849r-9,-28l988,5791r-5,-28l977,5731r-3,-30l972,5670r,-31l974,5575r9,-62l996,5453r22,-55l1029,5369r14,-26l1075,5291r36,-50l1132,5217r23,-22l1199,5153r48,-36l1297,5086r52,-24l1403,5040r56,-14l1517,5016r30,-3l1579,5012e" filled="f" strokeweight="1pt">
                        <v:path arrowok="t" o:connecttype="custom" o:connectlocs="11,54;7,53;4,50;2,48;1,46;0,43;0,41;1,36;3,32;6,29;10,28;14,27;64,27;62,26;59,25;56,23;55,21;54,18;53,16;53,12;54,8;57,4;61,1;65,0;161,0;164,1;167,2;169,3;171,6;173,8;174,11;175,14;175,121;175,123;175,124;174,126;174,127;172,129;171,131;169,133;167,134;165,135;164,135;162,136;160,136;35,136;32,136;29,135;27,134;25,132;24,130;22,128;21,126;21,123;22,118;23,115;26,112;30,109;34,109" o:connectangles="0,0,0,0,0,0,0,0,0,0,0,0,0,0,0,0,0,0,0,0,0,0,0,0,0,0,0,0,0,0,0,0,0,0,0,0,0,0,0,0,0,0,0,0,0,0,0,0,0,0,0,0,0,0,0,0,0,0,0"/>
                      </v:shape>
                      <v:shape id="Freeform 227" o:spid="_x0000_s1033" style="position:absolute;left:505;top:1337;width:72;height:25;visibility:visible;mso-wrap-style:square;v-text-anchor:top" coordsize="3290,1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" path="m,l2589,r35,1l2659,4r33,4l2727,15r32,8l2791,33r32,10l2855,56r29,13l2914,85r28,17l2972,121r26,19l3026,163r27,22l3079,210r25,26l3127,263r22,27l3171,320r18,28l3207,379r15,30l3237,441r11,31l3260,505r9,33l3277,573r5,34l3286,643r3,36l3290,717r,429e" filled="f" strokeweight="1pt">
                        <v:path arrowok="t" o:connecttype="custom" o:connectlocs="0,0;57,0;57,0;58,0;59,0;60,0;60,1;61,1;62,1;62,1;63,2;64,2;64,2;65,3;66,3;66,4;67,4;67,5;68,5;68,6;69,6;69,7;70,8;70,8;71,9;71,10;71,10;71,11;72,12;72,13;72,13;72,14;72,15;72,16;72,25" o:connectangles="0,0,0,0,0,0,0,0,0,0,0,0,0,0,0,0,0,0,0,0,0,0,0,0,0,0,0,0,0,0,0,0,0,0,0"/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2446" w:type="dxa"/>
            <w:tcBorders>
              <w:left w:val="nil"/>
            </w:tcBorders>
          </w:tcPr>
          <w:p w:rsidR="00411151" w:rsidRPr="00C03F5D" w:rsidRDefault="00411151" w:rsidP="00C03F5D">
            <w:pPr>
              <w:pStyle w:val="32"/>
              <w:numPr>
                <w:ilvl w:val="0"/>
                <w:numId w:val="17"/>
              </w:numPr>
              <w:spacing w:line="360" w:lineRule="auto"/>
              <w:jc w:val="both"/>
              <w:rPr>
                <w:b w:val="0"/>
                <w:bCs/>
                <w:sz w:val="26"/>
                <w:szCs w:val="26"/>
              </w:rPr>
            </w:pPr>
            <w:r w:rsidRPr="00C03F5D">
              <w:rPr>
                <w:b w:val="0"/>
                <w:bCs/>
                <w:sz w:val="26"/>
                <w:szCs w:val="26"/>
              </w:rPr>
              <w:t>Активация подключения на внешних устройствах и в АСР</w:t>
            </w:r>
          </w:p>
        </w:tc>
      </w:tr>
    </w:tbl>
    <w:p w:rsidR="00411151" w:rsidRPr="00C03F5D" w:rsidRDefault="00411151" w:rsidP="00C03F5D">
      <w:pPr>
        <w:pStyle w:val="Normal2"/>
        <w:spacing w:before="0" w:after="0" w:line="360" w:lineRule="auto"/>
        <w:ind w:left="720"/>
        <w:jc w:val="both"/>
        <w:rPr>
          <w:i/>
          <w:iCs/>
          <w:sz w:val="26"/>
          <w:szCs w:val="26"/>
        </w:rPr>
      </w:pPr>
      <w:bookmarkStart w:id="60" w:name="_Toc509294428"/>
      <w:bookmarkStart w:id="61" w:name="_Toc509301311"/>
      <w:r w:rsidRPr="00C03F5D">
        <w:rPr>
          <w:i/>
          <w:iCs/>
          <w:sz w:val="26"/>
          <w:szCs w:val="26"/>
        </w:rPr>
        <w:t xml:space="preserve">Для движения заявки между обработчиками, изображенными на схеме, используется автоматический процесс </w:t>
      </w:r>
      <w:r w:rsidRPr="00C03F5D">
        <w:rPr>
          <w:i/>
          <w:iCs/>
          <w:sz w:val="26"/>
          <w:szCs w:val="26"/>
          <w:lang w:val="en-US"/>
        </w:rPr>
        <w:t>Req</w:t>
      </w:r>
      <w:r w:rsidRPr="00C03F5D">
        <w:rPr>
          <w:i/>
          <w:iCs/>
          <w:sz w:val="26"/>
          <w:szCs w:val="26"/>
        </w:rPr>
        <w:t>_</w:t>
      </w:r>
      <w:r w:rsidRPr="00C03F5D">
        <w:rPr>
          <w:i/>
          <w:iCs/>
          <w:sz w:val="26"/>
          <w:szCs w:val="26"/>
          <w:lang w:val="en-US"/>
        </w:rPr>
        <w:t>move</w:t>
      </w:r>
      <w:r w:rsidRPr="00C03F5D">
        <w:rPr>
          <w:i/>
          <w:iCs/>
          <w:sz w:val="26"/>
          <w:szCs w:val="26"/>
        </w:rPr>
        <w:t>.</w:t>
      </w:r>
      <w:r w:rsidRPr="00C03F5D">
        <w:rPr>
          <w:i/>
          <w:iCs/>
          <w:sz w:val="26"/>
          <w:szCs w:val="26"/>
          <w:lang w:val="en-US"/>
        </w:rPr>
        <w:t>exe</w:t>
      </w:r>
      <w:r w:rsidRPr="00C03F5D">
        <w:rPr>
          <w:i/>
          <w:iCs/>
          <w:sz w:val="26"/>
          <w:szCs w:val="26"/>
        </w:rPr>
        <w:t xml:space="preserve">. Процесс должен быть запущен всегда, активация процесса производится командой Req_move.exe </w:t>
      </w:r>
      <w:r w:rsidRPr="00C03F5D">
        <w:rPr>
          <w:i/>
          <w:iCs/>
          <w:sz w:val="26"/>
          <w:szCs w:val="26"/>
        </w:rPr>
        <w:lastRenderedPageBreak/>
        <w:t>Req_move.ini., запускаемой из командной строки или в настоящее время реализована возможность запуска из меню системы (Операции\Администрирование\Управление Reqmove’ом). Данный процесс включает в себя автоматический процесс Логический тех.отдел</w:t>
      </w:r>
    </w:p>
    <w:p w:rsidR="00411151" w:rsidRPr="00C03F5D" w:rsidRDefault="00F63063" w:rsidP="00C03F5D">
      <w:pPr>
        <w:ind w:left="-851"/>
        <w:rPr>
          <w:sz w:val="26"/>
          <w:szCs w:val="26"/>
        </w:rPr>
        <w:sectPr w:rsidR="00411151" w:rsidRPr="00C03F5D" w:rsidSect="00645289">
          <w:footerReference w:type="default" r:id="rId31"/>
          <w:pgSz w:w="12240" w:h="15840" w:code="1"/>
          <w:pgMar w:top="1134" w:right="1134" w:bottom="1134" w:left="1134" w:header="737" w:footer="737" w:gutter="0"/>
          <w:cols w:space="720"/>
          <w:noEndnote/>
        </w:sect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04EA2711" wp14:editId="25E96DF3">
            <wp:extent cx="6756400" cy="4152900"/>
            <wp:effectExtent l="0" t="0" r="0" b="0"/>
            <wp:docPr id="296" name="Рисунок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/>
                    </pic:cNvPicPr>
                  </pic:nvPicPr>
                  <pic:blipFill>
                    <a:blip r:embed="rId3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45" t="21616" r="10046" b="10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62" w:name="_Toc150058777"/>
      <w:bookmarkStart w:id="63" w:name="_Toc63361029"/>
      <w:r w:rsidRPr="00C03F5D">
        <w:rPr>
          <w:rFonts w:ascii="Times New Roman" w:hAnsi="Times New Roman" w:cs="Times New Roman"/>
        </w:rPr>
        <w:lastRenderedPageBreak/>
        <w:t>Заведение заявки на новое подключение</w:t>
      </w:r>
      <w:bookmarkEnd w:id="60"/>
      <w:bookmarkEnd w:id="61"/>
      <w:bookmarkEnd w:id="62"/>
      <w:bookmarkEnd w:id="63"/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Выберите по известному параметру клиента в интерфейсе “</w:t>
      </w:r>
      <w:r w:rsidRPr="00C03F5D">
        <w:rPr>
          <w:b/>
          <w:sz w:val="26"/>
          <w:szCs w:val="26"/>
        </w:rPr>
        <w:t>Ведение информации о клиенте”</w:t>
      </w:r>
      <w:r w:rsidRPr="00C03F5D">
        <w:rPr>
          <w:sz w:val="26"/>
          <w:szCs w:val="26"/>
        </w:rPr>
        <w:t xml:space="preserve"> и нажмите кнопку </w:t>
      </w:r>
      <w:r w:rsidRPr="00C03F5D">
        <w:rPr>
          <w:i/>
          <w:iCs/>
          <w:sz w:val="26"/>
          <w:szCs w:val="26"/>
        </w:rPr>
        <w:t>Новая заявка</w:t>
      </w:r>
      <w:r w:rsidRPr="00C03F5D">
        <w:rPr>
          <w:sz w:val="26"/>
          <w:szCs w:val="26"/>
        </w:rPr>
        <w:t>.</w:t>
      </w:r>
    </w:p>
    <w:p w:rsidR="005002FF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072BD4A7" wp14:editId="3789C82F">
                <wp:simplePos x="0" y="0"/>
                <wp:positionH relativeFrom="column">
                  <wp:posOffset>4836795</wp:posOffset>
                </wp:positionH>
                <wp:positionV relativeFrom="paragraph">
                  <wp:posOffset>2303145</wp:posOffset>
                </wp:positionV>
                <wp:extent cx="882015" cy="210820"/>
                <wp:effectExtent l="12700" t="12700" r="0" b="5080"/>
                <wp:wrapNone/>
                <wp:docPr id="338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015" cy="2108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852DB" id="Rectangle 219" o:spid="_x0000_s1026" style="position:absolute;margin-left:380.85pt;margin-top:181.35pt;width:69.45pt;height:16.6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3BD191C9" wp14:editId="71D29645">
            <wp:extent cx="5676900" cy="4102100"/>
            <wp:effectExtent l="0" t="0" r="0" b="0"/>
            <wp:docPr id="295" name="Рисунок 1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0992" r="39157" b="16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558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Выберите Тип заявки для группы заявок «Подключения» (тип и группа заявок настраиваются в соответствующих каталогах администратором. См. </w:t>
      </w:r>
      <w:r w:rsidR="001D7A28" w:rsidRPr="00C03F5D">
        <w:rPr>
          <w:sz w:val="26"/>
          <w:szCs w:val="26"/>
          <w:lang w:val="en-US"/>
        </w:rPr>
        <w:t>[</w:t>
      </w:r>
      <w:r w:rsidR="001D7A28" w:rsidRPr="00C03F5D">
        <w:rPr>
          <w:sz w:val="26"/>
          <w:szCs w:val="26"/>
          <w:lang w:val="en-US"/>
        </w:rPr>
        <w:fldChar w:fldCharType="begin"/>
      </w:r>
      <w:r w:rsidR="001D7A28" w:rsidRPr="00C03F5D">
        <w:rPr>
          <w:sz w:val="26"/>
          <w:szCs w:val="26"/>
          <w:lang w:val="en-US"/>
        </w:rPr>
        <w:instrText xml:space="preserve"> REF _Ref310942606 \r \h </w:instrText>
      </w:r>
      <w:r w:rsidR="00C03F5D" w:rsidRPr="00C03F5D">
        <w:rPr>
          <w:sz w:val="26"/>
          <w:szCs w:val="26"/>
          <w:lang w:val="en-US"/>
        </w:rPr>
        <w:instrText xml:space="preserve"> \* MERGEFORMAT </w:instrText>
      </w:r>
      <w:r w:rsidR="001D7A28" w:rsidRPr="00C03F5D">
        <w:rPr>
          <w:sz w:val="26"/>
          <w:szCs w:val="26"/>
          <w:lang w:val="en-US"/>
        </w:rPr>
      </w:r>
      <w:r w:rsidR="001D7A28" w:rsidRPr="00C03F5D">
        <w:rPr>
          <w:sz w:val="26"/>
          <w:szCs w:val="26"/>
          <w:lang w:val="en-US"/>
        </w:rPr>
        <w:fldChar w:fldCharType="separate"/>
      </w:r>
      <w:r w:rsidR="001D7A28" w:rsidRPr="00C03F5D">
        <w:rPr>
          <w:sz w:val="26"/>
          <w:szCs w:val="26"/>
          <w:lang w:val="en-US"/>
        </w:rPr>
        <w:t>3</w:t>
      </w:r>
      <w:r w:rsidR="001D7A28" w:rsidRPr="00C03F5D">
        <w:rPr>
          <w:sz w:val="26"/>
          <w:szCs w:val="26"/>
          <w:lang w:val="en-US"/>
        </w:rPr>
        <w:fldChar w:fldCharType="end"/>
      </w:r>
      <w:r w:rsidR="001D7A28" w:rsidRPr="00C03F5D">
        <w:rPr>
          <w:sz w:val="26"/>
          <w:szCs w:val="26"/>
          <w:lang w:val="en-US"/>
        </w:rPr>
        <w:t>]</w:t>
      </w:r>
      <w:r w:rsidRPr="00C03F5D">
        <w:rPr>
          <w:sz w:val="26"/>
          <w:szCs w:val="26"/>
        </w:rPr>
        <w:t>)</w:t>
      </w:r>
      <w:r w:rsidR="002021FC" w:rsidRPr="00C03F5D">
        <w:rPr>
          <w:sz w:val="26"/>
          <w:szCs w:val="26"/>
        </w:rPr>
        <w:t>.</w:t>
      </w:r>
    </w:p>
    <w:p w:rsidR="002021FC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36DBD57F" wp14:editId="2A9A2980">
            <wp:extent cx="2794000" cy="1536700"/>
            <wp:effectExtent l="0" t="0" r="0" b="0"/>
            <wp:docPr id="294" name="Рисунок 1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/>
                    </pic:cNvPicPr>
                  </pic:nvPicPr>
                  <pic:blipFill>
                    <a:blip r:embed="rId3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8" b="46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A3" w:rsidRPr="00C03F5D" w:rsidRDefault="00BB37A3" w:rsidP="00C03F5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64" w:name="_Ref364846555"/>
      <w:bookmarkStart w:id="65" w:name="_Toc63361030"/>
      <w:r w:rsidRPr="00C03F5D">
        <w:rPr>
          <w:rFonts w:ascii="Times New Roman" w:hAnsi="Times New Roman" w:cs="Times New Roman"/>
          <w:sz w:val="26"/>
          <w:szCs w:val="26"/>
          <w:lang w:eastAsia="ru-RU"/>
        </w:rPr>
        <w:t>Автоматическое создание идентификатора подключения.</w:t>
      </w:r>
      <w:bookmarkEnd w:id="64"/>
      <w:bookmarkEnd w:id="65"/>
    </w:p>
    <w:p w:rsidR="0028460C" w:rsidRPr="00C03F5D" w:rsidRDefault="002021FC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группы заявок «Подключения» существует возможность автоматического созд</w:t>
      </w:r>
      <w:r w:rsidR="005F698D" w:rsidRPr="00C03F5D">
        <w:rPr>
          <w:sz w:val="26"/>
          <w:szCs w:val="26"/>
        </w:rPr>
        <w:t>ания идентификатора подключения</w:t>
      </w:r>
      <w:r w:rsidR="0028460C" w:rsidRPr="00C03F5D">
        <w:rPr>
          <w:sz w:val="26"/>
          <w:szCs w:val="26"/>
        </w:rPr>
        <w:t xml:space="preserve">, для </w:t>
      </w:r>
      <w:r w:rsidR="0027731C" w:rsidRPr="00C03F5D">
        <w:rPr>
          <w:sz w:val="26"/>
          <w:szCs w:val="26"/>
        </w:rPr>
        <w:t>этого</w:t>
      </w:r>
      <w:r w:rsidR="0028460C" w:rsidRPr="00C03F5D">
        <w:rPr>
          <w:sz w:val="26"/>
          <w:szCs w:val="26"/>
        </w:rPr>
        <w:t xml:space="preserve"> </w:t>
      </w:r>
      <w:r w:rsidR="00BB37A3" w:rsidRPr="00C03F5D">
        <w:rPr>
          <w:sz w:val="26"/>
          <w:szCs w:val="26"/>
        </w:rPr>
        <w:t xml:space="preserve">в каталог параметров </w:t>
      </w:r>
      <w:r w:rsidR="0028460C" w:rsidRPr="00C03F5D">
        <w:rPr>
          <w:sz w:val="26"/>
          <w:szCs w:val="26"/>
        </w:rPr>
        <w:t xml:space="preserve">должен быть </w:t>
      </w:r>
      <w:r w:rsidR="0028460C" w:rsidRPr="00C03F5D">
        <w:rPr>
          <w:sz w:val="26"/>
          <w:szCs w:val="26"/>
        </w:rPr>
        <w:lastRenderedPageBreak/>
        <w:t>добавлен</w:t>
      </w:r>
      <w:r w:rsidR="00451478" w:rsidRPr="00C03F5D">
        <w:rPr>
          <w:sz w:val="26"/>
          <w:szCs w:val="26"/>
        </w:rPr>
        <w:t xml:space="preserve"> </w:t>
      </w:r>
      <w:r w:rsidR="0028460C" w:rsidRPr="00C03F5D">
        <w:rPr>
          <w:sz w:val="26"/>
          <w:szCs w:val="26"/>
        </w:rPr>
        <w:t>параметр GENERATE_NUMVOLUME (</w:t>
      </w:r>
      <w:r w:rsidR="001D7A28" w:rsidRPr="00C03F5D">
        <w:rPr>
          <w:sz w:val="26"/>
          <w:szCs w:val="26"/>
        </w:rPr>
        <w:t>о добавлении параметра в каталог параметров см. в описании интерфейса Каталоги/Заявки/Значения параметров в заявках в [</w:t>
      </w:r>
      <w:r w:rsidR="001D7A28" w:rsidRPr="00C03F5D">
        <w:rPr>
          <w:sz w:val="26"/>
          <w:szCs w:val="26"/>
        </w:rPr>
        <w:fldChar w:fldCharType="begin"/>
      </w:r>
      <w:r w:rsidR="001D7A28" w:rsidRPr="00C03F5D">
        <w:rPr>
          <w:sz w:val="26"/>
          <w:szCs w:val="26"/>
        </w:rPr>
        <w:instrText xml:space="preserve"> </w:instrText>
      </w:r>
      <w:r w:rsidR="001D7A28" w:rsidRPr="00C03F5D">
        <w:rPr>
          <w:sz w:val="26"/>
          <w:szCs w:val="26"/>
          <w:lang w:val="en-US"/>
        </w:rPr>
        <w:instrText>REF</w:instrText>
      </w:r>
      <w:r w:rsidR="001D7A28" w:rsidRPr="00C03F5D">
        <w:rPr>
          <w:sz w:val="26"/>
          <w:szCs w:val="26"/>
        </w:rPr>
        <w:instrText xml:space="preserve"> _</w:instrText>
      </w:r>
      <w:r w:rsidR="001D7A28" w:rsidRPr="00C03F5D">
        <w:rPr>
          <w:sz w:val="26"/>
          <w:szCs w:val="26"/>
          <w:lang w:val="en-US"/>
        </w:rPr>
        <w:instrText>Ref</w:instrText>
      </w:r>
      <w:r w:rsidR="001D7A28" w:rsidRPr="00C03F5D">
        <w:rPr>
          <w:sz w:val="26"/>
          <w:szCs w:val="26"/>
        </w:rPr>
        <w:instrText>310942606 \</w:instrText>
      </w:r>
      <w:r w:rsidR="001D7A28" w:rsidRPr="00C03F5D">
        <w:rPr>
          <w:sz w:val="26"/>
          <w:szCs w:val="26"/>
          <w:lang w:val="en-US"/>
        </w:rPr>
        <w:instrText>r</w:instrText>
      </w:r>
      <w:r w:rsidR="001D7A28" w:rsidRPr="00C03F5D">
        <w:rPr>
          <w:sz w:val="26"/>
          <w:szCs w:val="26"/>
        </w:rPr>
        <w:instrText xml:space="preserve"> \</w:instrText>
      </w:r>
      <w:r w:rsidR="001D7A28" w:rsidRPr="00C03F5D">
        <w:rPr>
          <w:sz w:val="26"/>
          <w:szCs w:val="26"/>
          <w:lang w:val="en-US"/>
        </w:rPr>
        <w:instrText>h</w:instrText>
      </w:r>
      <w:r w:rsidR="001D7A28" w:rsidRPr="00C03F5D">
        <w:rPr>
          <w:sz w:val="26"/>
          <w:szCs w:val="26"/>
        </w:rPr>
        <w:instrText xml:space="preserve"> </w:instrText>
      </w:r>
      <w:r w:rsidR="00C03F5D" w:rsidRPr="00C03F5D">
        <w:rPr>
          <w:sz w:val="26"/>
          <w:szCs w:val="26"/>
        </w:rPr>
        <w:instrText xml:space="preserve"> \* MERGEFORMAT </w:instrText>
      </w:r>
      <w:r w:rsidR="001D7A28" w:rsidRPr="00C03F5D">
        <w:rPr>
          <w:sz w:val="26"/>
          <w:szCs w:val="26"/>
        </w:rPr>
      </w:r>
      <w:r w:rsidR="001D7A28" w:rsidRPr="00C03F5D">
        <w:rPr>
          <w:sz w:val="26"/>
          <w:szCs w:val="26"/>
        </w:rPr>
        <w:fldChar w:fldCharType="separate"/>
      </w:r>
      <w:r w:rsidR="001D7A28" w:rsidRPr="00C03F5D">
        <w:rPr>
          <w:sz w:val="26"/>
          <w:szCs w:val="26"/>
        </w:rPr>
        <w:t>3</w:t>
      </w:r>
      <w:r w:rsidR="001D7A28" w:rsidRPr="00C03F5D">
        <w:rPr>
          <w:sz w:val="26"/>
          <w:szCs w:val="26"/>
        </w:rPr>
        <w:fldChar w:fldCharType="end"/>
      </w:r>
      <w:r w:rsidR="001D7A28" w:rsidRPr="00C03F5D">
        <w:rPr>
          <w:sz w:val="26"/>
          <w:szCs w:val="26"/>
        </w:rPr>
        <w:t>]</w:t>
      </w:r>
      <w:r w:rsidR="0020272C" w:rsidRPr="00C03F5D">
        <w:rPr>
          <w:sz w:val="26"/>
          <w:szCs w:val="26"/>
        </w:rPr>
        <w:t>, подробнее о параметре GENERATE_NUMVOLUME см. в «Настройка каталога параметров» в [</w:t>
      </w:r>
      <w:r w:rsidR="0020272C" w:rsidRPr="00C03F5D">
        <w:rPr>
          <w:sz w:val="26"/>
          <w:szCs w:val="26"/>
          <w:lang w:val="en-US"/>
        </w:rPr>
        <w:fldChar w:fldCharType="begin"/>
      </w:r>
      <w:r w:rsidR="0020272C" w:rsidRPr="00C03F5D">
        <w:rPr>
          <w:sz w:val="26"/>
          <w:szCs w:val="26"/>
        </w:rPr>
        <w:instrText xml:space="preserve"> </w:instrText>
      </w:r>
      <w:r w:rsidR="0020272C" w:rsidRPr="00C03F5D">
        <w:rPr>
          <w:sz w:val="26"/>
          <w:szCs w:val="26"/>
          <w:lang w:val="en-US"/>
        </w:rPr>
        <w:instrText>REF</w:instrText>
      </w:r>
      <w:r w:rsidR="0020272C" w:rsidRPr="00C03F5D">
        <w:rPr>
          <w:sz w:val="26"/>
          <w:szCs w:val="26"/>
        </w:rPr>
        <w:instrText xml:space="preserve"> _</w:instrText>
      </w:r>
      <w:r w:rsidR="0020272C" w:rsidRPr="00C03F5D">
        <w:rPr>
          <w:sz w:val="26"/>
          <w:szCs w:val="26"/>
          <w:lang w:val="en-US"/>
        </w:rPr>
        <w:instrText>Ref</w:instrText>
      </w:r>
      <w:r w:rsidR="0020272C" w:rsidRPr="00C03F5D">
        <w:rPr>
          <w:sz w:val="26"/>
          <w:szCs w:val="26"/>
        </w:rPr>
        <w:instrText>310942606 \</w:instrText>
      </w:r>
      <w:r w:rsidR="0020272C" w:rsidRPr="00C03F5D">
        <w:rPr>
          <w:sz w:val="26"/>
          <w:szCs w:val="26"/>
          <w:lang w:val="en-US"/>
        </w:rPr>
        <w:instrText>r</w:instrText>
      </w:r>
      <w:r w:rsidR="0020272C" w:rsidRPr="00C03F5D">
        <w:rPr>
          <w:sz w:val="26"/>
          <w:szCs w:val="26"/>
        </w:rPr>
        <w:instrText xml:space="preserve"> \</w:instrText>
      </w:r>
      <w:r w:rsidR="0020272C" w:rsidRPr="00C03F5D">
        <w:rPr>
          <w:sz w:val="26"/>
          <w:szCs w:val="26"/>
          <w:lang w:val="en-US"/>
        </w:rPr>
        <w:instrText>h</w:instrText>
      </w:r>
      <w:r w:rsidR="0020272C" w:rsidRPr="00C03F5D">
        <w:rPr>
          <w:sz w:val="26"/>
          <w:szCs w:val="26"/>
        </w:rPr>
        <w:instrText xml:space="preserve"> </w:instrText>
      </w:r>
      <w:r w:rsidR="00C03F5D" w:rsidRPr="00C03F5D">
        <w:rPr>
          <w:sz w:val="26"/>
          <w:szCs w:val="26"/>
        </w:rPr>
        <w:instrText xml:space="preserve"> \* </w:instrText>
      </w:r>
      <w:r w:rsidR="00C03F5D" w:rsidRPr="00C03F5D">
        <w:rPr>
          <w:sz w:val="26"/>
          <w:szCs w:val="26"/>
          <w:lang w:val="en-US"/>
        </w:rPr>
        <w:instrText>MERGEFORMAT</w:instrText>
      </w:r>
      <w:r w:rsidR="00C03F5D" w:rsidRPr="00C03F5D">
        <w:rPr>
          <w:sz w:val="26"/>
          <w:szCs w:val="26"/>
        </w:rPr>
        <w:instrText xml:space="preserve"> </w:instrText>
      </w:r>
      <w:r w:rsidR="0020272C" w:rsidRPr="00C03F5D">
        <w:rPr>
          <w:sz w:val="26"/>
          <w:szCs w:val="26"/>
          <w:lang w:val="en-US"/>
        </w:rPr>
      </w:r>
      <w:r w:rsidR="0020272C" w:rsidRPr="00C03F5D">
        <w:rPr>
          <w:sz w:val="26"/>
          <w:szCs w:val="26"/>
          <w:lang w:val="en-US"/>
        </w:rPr>
        <w:fldChar w:fldCharType="separate"/>
      </w:r>
      <w:r w:rsidR="0020272C" w:rsidRPr="00C03F5D">
        <w:rPr>
          <w:sz w:val="26"/>
          <w:szCs w:val="26"/>
        </w:rPr>
        <w:t>3</w:t>
      </w:r>
      <w:r w:rsidR="0020272C" w:rsidRPr="00C03F5D">
        <w:rPr>
          <w:sz w:val="26"/>
          <w:szCs w:val="26"/>
          <w:lang w:val="en-US"/>
        </w:rPr>
        <w:fldChar w:fldCharType="end"/>
      </w:r>
      <w:r w:rsidR="0020272C" w:rsidRPr="00C03F5D">
        <w:rPr>
          <w:sz w:val="26"/>
          <w:szCs w:val="26"/>
        </w:rPr>
        <w:t>]</w:t>
      </w:r>
      <w:r w:rsidR="0028460C" w:rsidRPr="00C03F5D">
        <w:rPr>
          <w:sz w:val="26"/>
          <w:szCs w:val="26"/>
        </w:rPr>
        <w:t>).</w:t>
      </w:r>
    </w:p>
    <w:p w:rsidR="001763B6" w:rsidRPr="00C03F5D" w:rsidRDefault="001763B6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Идентификатор генерируется автоматически по шаблону, заданному для к</w:t>
      </w:r>
      <w:r w:rsidR="005C5165">
        <w:rPr>
          <w:sz w:val="26"/>
          <w:szCs w:val="26"/>
        </w:rPr>
        <w:t>онкретного типа идентификатора.</w:t>
      </w:r>
    </w:p>
    <w:p w:rsidR="001763B6" w:rsidRPr="00C03F5D" w:rsidRDefault="001763B6" w:rsidP="00C03F5D">
      <w:pPr>
        <w:pStyle w:val="af9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>Для задания шаблона могут быть использованы следующие макросы:</w:t>
      </w:r>
    </w:p>
    <w:p w:rsidR="001763B6" w:rsidRPr="00C03F5D" w:rsidRDefault="001763B6" w:rsidP="00C03F5D">
      <w:pPr>
        <w:pStyle w:val="af9"/>
        <w:numPr>
          <w:ilvl w:val="0"/>
          <w:numId w:val="5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>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CONUMVOL</w:t>
      </w:r>
      <w:r w:rsidRPr="00C03F5D">
        <w:rPr>
          <w:rFonts w:ascii="Times New Roman" w:hAnsi="Times New Roman"/>
          <w:color w:val="000000"/>
          <w:sz w:val="26"/>
          <w:szCs w:val="26"/>
        </w:rPr>
        <w:t>%, т.е. идентификатор подключения равен коду номерной емкости</w:t>
      </w:r>
    </w:p>
    <w:p w:rsidR="001763B6" w:rsidRPr="00C03F5D" w:rsidRDefault="001763B6" w:rsidP="00C03F5D">
      <w:pPr>
        <w:pStyle w:val="af9"/>
        <w:numPr>
          <w:ilvl w:val="0"/>
          <w:numId w:val="5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>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COCLIENT</w:t>
      </w:r>
      <w:r w:rsidRPr="00C03F5D">
        <w:rPr>
          <w:rFonts w:ascii="Times New Roman" w:hAnsi="Times New Roman"/>
          <w:color w:val="000000"/>
          <w:sz w:val="26"/>
          <w:szCs w:val="26"/>
        </w:rPr>
        <w:t>%, т.е. идентификатор подключения равен коду клиента</w:t>
      </w:r>
    </w:p>
    <w:p w:rsidR="001763B6" w:rsidRPr="00C03F5D" w:rsidRDefault="001763B6" w:rsidP="00C03F5D">
      <w:pPr>
        <w:pStyle w:val="af9"/>
        <w:numPr>
          <w:ilvl w:val="0"/>
          <w:numId w:val="5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>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COBILLGROUP</w:t>
      </w:r>
      <w:r w:rsidRPr="00C03F5D">
        <w:rPr>
          <w:rFonts w:ascii="Times New Roman" w:hAnsi="Times New Roman"/>
          <w:color w:val="000000"/>
          <w:sz w:val="26"/>
          <w:szCs w:val="26"/>
        </w:rPr>
        <w:t>%, т.е. идентификатор подключения равен коду лицевого счета</w:t>
      </w:r>
    </w:p>
    <w:p w:rsidR="001763B6" w:rsidRPr="00C03F5D" w:rsidRDefault="001763B6" w:rsidP="00C03F5D">
      <w:pPr>
        <w:pStyle w:val="af9"/>
        <w:numPr>
          <w:ilvl w:val="0"/>
          <w:numId w:val="53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>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UID</w:t>
      </w:r>
      <w:r w:rsidRPr="00C03F5D">
        <w:rPr>
          <w:rFonts w:ascii="Times New Roman" w:hAnsi="Times New Roman"/>
          <w:color w:val="000000"/>
          <w:sz w:val="26"/>
          <w:szCs w:val="26"/>
        </w:rPr>
        <w:t>%, т.е. идентификатор подключения равен коду платежного идентификатора</w:t>
      </w:r>
    </w:p>
    <w:p w:rsidR="001763B6" w:rsidRPr="00C03F5D" w:rsidRDefault="001763B6" w:rsidP="00C03F5D">
      <w:pPr>
        <w:pStyle w:val="af9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1763B6" w:rsidRPr="00C03F5D" w:rsidRDefault="001763B6" w:rsidP="00C03F5D">
      <w:pPr>
        <w:pStyle w:val="af9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 xml:space="preserve">При этом в случае генерации нескольких заявок на подключение, с типом идентификатора, для которого задан шаблон с использованием </w:t>
      </w:r>
      <w:r w:rsidR="008E4BB2" w:rsidRPr="00C03F5D">
        <w:rPr>
          <w:rFonts w:ascii="Times New Roman" w:hAnsi="Times New Roman"/>
          <w:color w:val="000000"/>
          <w:sz w:val="26"/>
          <w:szCs w:val="26"/>
        </w:rPr>
        <w:t>последних трех макросов (</w:t>
      </w:r>
      <w:r w:rsidRPr="00C03F5D">
        <w:rPr>
          <w:rFonts w:ascii="Times New Roman" w:hAnsi="Times New Roman"/>
          <w:color w:val="000000"/>
          <w:sz w:val="26"/>
          <w:szCs w:val="26"/>
        </w:rPr>
        <w:t>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COCLIENT</w:t>
      </w:r>
      <w:r w:rsidRPr="00C03F5D">
        <w:rPr>
          <w:rFonts w:ascii="Times New Roman" w:hAnsi="Times New Roman"/>
          <w:color w:val="000000"/>
          <w:sz w:val="26"/>
          <w:szCs w:val="26"/>
        </w:rPr>
        <w:t>%, 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COBILLGROUP</w:t>
      </w:r>
      <w:r w:rsidRPr="00C03F5D">
        <w:rPr>
          <w:rFonts w:ascii="Times New Roman" w:hAnsi="Times New Roman"/>
          <w:color w:val="000000"/>
          <w:sz w:val="26"/>
          <w:szCs w:val="26"/>
        </w:rPr>
        <w:t>% или %</w:t>
      </w:r>
      <w:r w:rsidRPr="00C03F5D">
        <w:rPr>
          <w:rFonts w:ascii="Times New Roman" w:hAnsi="Times New Roman"/>
          <w:color w:val="000000"/>
          <w:sz w:val="26"/>
          <w:szCs w:val="26"/>
          <w:lang w:val="en-US"/>
        </w:rPr>
        <w:t>UID</w:t>
      </w:r>
      <w:r w:rsidRPr="00C03F5D">
        <w:rPr>
          <w:rFonts w:ascii="Times New Roman" w:hAnsi="Times New Roman"/>
          <w:color w:val="000000"/>
          <w:sz w:val="26"/>
          <w:szCs w:val="26"/>
        </w:rPr>
        <w:t>%</w:t>
      </w:r>
      <w:r w:rsidR="008E4BB2" w:rsidRPr="00C03F5D">
        <w:rPr>
          <w:rFonts w:ascii="Times New Roman" w:hAnsi="Times New Roman"/>
          <w:color w:val="000000"/>
          <w:sz w:val="26"/>
          <w:szCs w:val="26"/>
        </w:rPr>
        <w:t>)</w:t>
      </w:r>
      <w:r w:rsidR="0020272C" w:rsidRPr="00C03F5D">
        <w:rPr>
          <w:rFonts w:ascii="Times New Roman" w:hAnsi="Times New Roman"/>
          <w:color w:val="000000"/>
          <w:sz w:val="26"/>
          <w:szCs w:val="26"/>
        </w:rPr>
        <w:t>,</w:t>
      </w:r>
      <w:r w:rsidRPr="00C03F5D">
        <w:rPr>
          <w:rFonts w:ascii="Times New Roman" w:hAnsi="Times New Roman"/>
          <w:color w:val="000000"/>
          <w:sz w:val="26"/>
          <w:szCs w:val="26"/>
        </w:rPr>
        <w:t xml:space="preserve"> для каждого последующего идентификатора автоматически </w:t>
      </w:r>
      <w:r w:rsidR="0020272C" w:rsidRPr="00C03F5D">
        <w:rPr>
          <w:rFonts w:ascii="Times New Roman" w:hAnsi="Times New Roman"/>
          <w:color w:val="000000"/>
          <w:sz w:val="26"/>
          <w:szCs w:val="26"/>
        </w:rPr>
        <w:t>добавляется</w:t>
      </w:r>
      <w:r w:rsidRPr="00C03F5D">
        <w:rPr>
          <w:rFonts w:ascii="Times New Roman" w:hAnsi="Times New Roman"/>
          <w:color w:val="000000"/>
          <w:sz w:val="26"/>
          <w:szCs w:val="26"/>
        </w:rPr>
        <w:t xml:space="preserve"> постфикс «_номер в порядке </w:t>
      </w:r>
      <w:r w:rsidR="008E4BB2" w:rsidRPr="00C03F5D">
        <w:rPr>
          <w:rFonts w:ascii="Times New Roman" w:hAnsi="Times New Roman"/>
          <w:color w:val="000000"/>
          <w:sz w:val="26"/>
          <w:szCs w:val="26"/>
        </w:rPr>
        <w:t>создания заявки на подключение</w:t>
      </w:r>
      <w:r w:rsidRPr="00C03F5D">
        <w:rPr>
          <w:rFonts w:ascii="Times New Roman" w:hAnsi="Times New Roman"/>
          <w:color w:val="000000"/>
          <w:sz w:val="26"/>
          <w:szCs w:val="26"/>
        </w:rPr>
        <w:t xml:space="preserve">». Первый идентификатор всегда </w:t>
      </w:r>
      <w:r w:rsidR="008E4BB2" w:rsidRPr="00C03F5D">
        <w:rPr>
          <w:rFonts w:ascii="Times New Roman" w:hAnsi="Times New Roman"/>
          <w:color w:val="000000"/>
          <w:sz w:val="26"/>
          <w:szCs w:val="26"/>
        </w:rPr>
        <w:t>создается</w:t>
      </w:r>
      <w:r w:rsidRPr="00C03F5D">
        <w:rPr>
          <w:rFonts w:ascii="Times New Roman" w:hAnsi="Times New Roman"/>
          <w:color w:val="000000"/>
          <w:sz w:val="26"/>
          <w:szCs w:val="26"/>
        </w:rPr>
        <w:t xml:space="preserve"> без постфикса.</w:t>
      </w:r>
    </w:p>
    <w:p w:rsidR="0020272C" w:rsidRPr="00C03F5D" w:rsidRDefault="008040E2" w:rsidP="00C03F5D">
      <w:pPr>
        <w:pStyle w:val="af9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 xml:space="preserve">Например, </w:t>
      </w:r>
      <w:r w:rsidR="00B03902" w:rsidRPr="00C03F5D">
        <w:rPr>
          <w:rFonts w:ascii="Times New Roman" w:hAnsi="Times New Roman"/>
          <w:color w:val="000000"/>
          <w:sz w:val="26"/>
          <w:szCs w:val="26"/>
        </w:rPr>
        <w:t>при заданном</w:t>
      </w:r>
      <w:r w:rsidRPr="00C03F5D">
        <w:rPr>
          <w:rFonts w:ascii="Times New Roman" w:hAnsi="Times New Roman"/>
          <w:color w:val="000000"/>
          <w:sz w:val="26"/>
          <w:szCs w:val="26"/>
        </w:rPr>
        <w:t xml:space="preserve"> шаблон</w:t>
      </w:r>
      <w:r w:rsidR="00B03902" w:rsidRPr="00C03F5D">
        <w:rPr>
          <w:rFonts w:ascii="Times New Roman" w:hAnsi="Times New Roman"/>
          <w:color w:val="000000"/>
          <w:sz w:val="26"/>
          <w:szCs w:val="26"/>
        </w:rPr>
        <w:t>е</w:t>
      </w:r>
      <w:r w:rsidRPr="00C03F5D">
        <w:rPr>
          <w:rFonts w:ascii="Times New Roman" w:hAnsi="Times New Roman"/>
          <w:color w:val="000000"/>
          <w:sz w:val="26"/>
          <w:szCs w:val="26"/>
        </w:rPr>
        <w:t>:</w:t>
      </w:r>
      <w:r w:rsidR="00C44D21" w:rsidRPr="00C03F5D">
        <w:rPr>
          <w:rFonts w:ascii="Times New Roman" w:hAnsi="Times New Roman"/>
          <w:color w:val="000000"/>
          <w:sz w:val="26"/>
          <w:szCs w:val="26"/>
        </w:rPr>
        <w:t xml:space="preserve"> A_%</w:t>
      </w:r>
      <w:r w:rsidRPr="00C03F5D">
        <w:rPr>
          <w:rFonts w:ascii="Times New Roman" w:hAnsi="Times New Roman"/>
          <w:color w:val="000000"/>
          <w:sz w:val="26"/>
          <w:szCs w:val="26"/>
        </w:rPr>
        <w:t xml:space="preserve"> COCLIENT </w:t>
      </w:r>
      <w:r w:rsidR="00C44D21" w:rsidRPr="00C03F5D">
        <w:rPr>
          <w:rFonts w:ascii="Times New Roman" w:hAnsi="Times New Roman"/>
          <w:color w:val="000000"/>
          <w:sz w:val="26"/>
          <w:szCs w:val="26"/>
        </w:rPr>
        <w:t>%</w:t>
      </w:r>
      <w:r w:rsidRPr="00C03F5D">
        <w:rPr>
          <w:rFonts w:ascii="Times New Roman" w:hAnsi="Times New Roman"/>
          <w:color w:val="000000"/>
          <w:sz w:val="26"/>
          <w:szCs w:val="26"/>
        </w:rPr>
        <w:t>. Для клиента с кодом 123 при создании заявок на подключение идентификаторы будут выглядет</w:t>
      </w:r>
      <w:r w:rsidR="005C5165">
        <w:rPr>
          <w:rFonts w:ascii="Times New Roman" w:hAnsi="Times New Roman"/>
          <w:color w:val="000000"/>
          <w:sz w:val="26"/>
          <w:szCs w:val="26"/>
        </w:rPr>
        <w:t>ь как: A_123, A_123_2, A_123_3.</w:t>
      </w:r>
    </w:p>
    <w:p w:rsidR="0020272C" w:rsidRPr="00C03F5D" w:rsidRDefault="0020272C" w:rsidP="00C03F5D">
      <w:pPr>
        <w:pStyle w:val="Normal2"/>
        <w:spacing w:before="0" w:after="0" w:line="360" w:lineRule="auto"/>
        <w:ind w:left="720"/>
        <w:jc w:val="both"/>
        <w:rPr>
          <w:bCs/>
          <w:sz w:val="26"/>
          <w:szCs w:val="26"/>
        </w:rPr>
      </w:pPr>
    </w:p>
    <w:p w:rsidR="0020272C" w:rsidRPr="00C03F5D" w:rsidRDefault="0027731C" w:rsidP="00C03F5D">
      <w:pPr>
        <w:pStyle w:val="af9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 xml:space="preserve">Пример </w:t>
      </w:r>
      <w:r w:rsidR="00D02558" w:rsidRPr="00C03F5D">
        <w:rPr>
          <w:rFonts w:ascii="Times New Roman" w:hAnsi="Times New Roman"/>
          <w:color w:val="000000"/>
          <w:sz w:val="26"/>
          <w:szCs w:val="26"/>
        </w:rPr>
        <w:t>заведения за</w:t>
      </w:r>
      <w:r w:rsidRPr="00C03F5D">
        <w:rPr>
          <w:rFonts w:ascii="Times New Roman" w:hAnsi="Times New Roman"/>
          <w:color w:val="000000"/>
          <w:sz w:val="26"/>
          <w:szCs w:val="26"/>
        </w:rPr>
        <w:t>я</w:t>
      </w:r>
      <w:r w:rsidR="00D02558" w:rsidRPr="00C03F5D">
        <w:rPr>
          <w:rFonts w:ascii="Times New Roman" w:hAnsi="Times New Roman"/>
          <w:color w:val="000000"/>
          <w:sz w:val="26"/>
          <w:szCs w:val="26"/>
        </w:rPr>
        <w:t>в</w:t>
      </w:r>
      <w:r w:rsidRPr="00C03F5D">
        <w:rPr>
          <w:rFonts w:ascii="Times New Roman" w:hAnsi="Times New Roman"/>
          <w:color w:val="000000"/>
          <w:sz w:val="26"/>
          <w:szCs w:val="26"/>
        </w:rPr>
        <w:t>ки на подключение:</w:t>
      </w:r>
    </w:p>
    <w:p w:rsidR="0020272C" w:rsidRPr="00C03F5D" w:rsidRDefault="00411151" w:rsidP="00C03F5D">
      <w:pPr>
        <w:pStyle w:val="af9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color w:val="000000"/>
          <w:sz w:val="26"/>
          <w:szCs w:val="26"/>
        </w:rPr>
      </w:pPr>
      <w:r w:rsidRPr="00C03F5D">
        <w:rPr>
          <w:rFonts w:ascii="Times New Roman" w:hAnsi="Times New Roman"/>
          <w:color w:val="000000"/>
          <w:sz w:val="26"/>
          <w:szCs w:val="26"/>
        </w:rPr>
        <w:t>Рассмотрим заведение заявки на новое подключение GSM. (DAMPS подключение регистрируется аналогично).</w:t>
      </w:r>
      <w:r w:rsidR="00B03902" w:rsidRPr="00C03F5D">
        <w:rPr>
          <w:rFonts w:ascii="Times New Roman" w:hAnsi="Times New Roman"/>
          <w:color w:val="000000"/>
          <w:sz w:val="26"/>
          <w:szCs w:val="26"/>
        </w:rPr>
        <w:t xml:space="preserve"> Для этого надо:</w:t>
      </w:r>
    </w:p>
    <w:p w:rsidR="00B03902" w:rsidRPr="00C03F5D" w:rsidRDefault="00B03902" w:rsidP="00C03F5D">
      <w:pPr>
        <w:pStyle w:val="Normal2"/>
        <w:numPr>
          <w:ilvl w:val="0"/>
          <w:numId w:val="54"/>
        </w:numPr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t>В</w:t>
      </w:r>
      <w:r w:rsidR="00411151" w:rsidRPr="00C03F5D">
        <w:rPr>
          <w:bCs/>
          <w:sz w:val="26"/>
          <w:szCs w:val="26"/>
        </w:rPr>
        <w:t>ыбра</w:t>
      </w:r>
      <w:r w:rsidRPr="00C03F5D">
        <w:rPr>
          <w:bCs/>
          <w:sz w:val="26"/>
          <w:szCs w:val="26"/>
        </w:rPr>
        <w:t>ть</w:t>
      </w:r>
      <w:r w:rsidR="005C5165">
        <w:rPr>
          <w:bCs/>
          <w:sz w:val="26"/>
          <w:szCs w:val="26"/>
        </w:rPr>
        <w:t xml:space="preserve"> тип заявки.</w:t>
      </w:r>
    </w:p>
    <w:p w:rsidR="00B03902" w:rsidRPr="00C03F5D" w:rsidRDefault="00B03902" w:rsidP="00C03F5D">
      <w:pPr>
        <w:pStyle w:val="Normal2"/>
        <w:numPr>
          <w:ilvl w:val="0"/>
          <w:numId w:val="54"/>
        </w:numPr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t xml:space="preserve">В открывшемся окне </w:t>
      </w:r>
      <w:r w:rsidR="00411151" w:rsidRPr="00C03F5D">
        <w:rPr>
          <w:bCs/>
          <w:sz w:val="26"/>
          <w:szCs w:val="26"/>
        </w:rPr>
        <w:t xml:space="preserve">«Создание мультизаявки «Подключение </w:t>
      </w:r>
      <w:r w:rsidR="00411151" w:rsidRPr="00C03F5D">
        <w:rPr>
          <w:bCs/>
          <w:sz w:val="26"/>
          <w:szCs w:val="26"/>
          <w:lang w:val="en-US"/>
        </w:rPr>
        <w:t>GSM</w:t>
      </w:r>
      <w:r w:rsidR="00411151" w:rsidRPr="00C03F5D">
        <w:rPr>
          <w:bCs/>
          <w:sz w:val="26"/>
          <w:szCs w:val="26"/>
        </w:rPr>
        <w:t>» для клиента»</w:t>
      </w:r>
      <w:r w:rsidR="00F43342" w:rsidRPr="00C03F5D">
        <w:rPr>
          <w:bCs/>
          <w:sz w:val="26"/>
          <w:szCs w:val="26"/>
        </w:rPr>
        <w:t xml:space="preserve"> </w:t>
      </w:r>
      <w:r w:rsidR="00411151" w:rsidRPr="00C03F5D">
        <w:rPr>
          <w:bCs/>
          <w:sz w:val="26"/>
          <w:szCs w:val="26"/>
        </w:rPr>
        <w:t>наж</w:t>
      </w:r>
      <w:r w:rsidRPr="00C03F5D">
        <w:rPr>
          <w:bCs/>
          <w:sz w:val="26"/>
          <w:szCs w:val="26"/>
        </w:rPr>
        <w:t>а</w:t>
      </w:r>
      <w:r w:rsidR="00411151" w:rsidRPr="00C03F5D">
        <w:rPr>
          <w:bCs/>
          <w:sz w:val="26"/>
          <w:szCs w:val="26"/>
        </w:rPr>
        <w:t>т</w:t>
      </w:r>
      <w:r w:rsidRPr="00C03F5D">
        <w:rPr>
          <w:bCs/>
          <w:sz w:val="26"/>
          <w:szCs w:val="26"/>
        </w:rPr>
        <w:t>ь</w:t>
      </w:r>
      <w:r w:rsidR="00411151" w:rsidRPr="00C03F5D">
        <w:rPr>
          <w:bCs/>
          <w:sz w:val="26"/>
          <w:szCs w:val="26"/>
        </w:rPr>
        <w:t xml:space="preserve"> кнопк</w:t>
      </w:r>
      <w:r w:rsidRPr="00C03F5D">
        <w:rPr>
          <w:bCs/>
          <w:sz w:val="26"/>
          <w:szCs w:val="26"/>
        </w:rPr>
        <w:t>у</w:t>
      </w:r>
      <w:r w:rsidR="00411151" w:rsidRPr="00C03F5D">
        <w:rPr>
          <w:bCs/>
          <w:sz w:val="26"/>
          <w:szCs w:val="26"/>
        </w:rPr>
        <w:t xml:space="preserve"> </w:t>
      </w:r>
      <w:r w:rsidRPr="00C03F5D">
        <w:rPr>
          <w:bCs/>
          <w:sz w:val="26"/>
          <w:szCs w:val="26"/>
        </w:rPr>
        <w:t>«</w:t>
      </w:r>
      <w:r w:rsidR="00411151" w:rsidRPr="00C03F5D">
        <w:rPr>
          <w:b/>
          <w:bCs/>
          <w:i/>
          <w:sz w:val="26"/>
          <w:szCs w:val="26"/>
        </w:rPr>
        <w:t>Новая</w:t>
      </w:r>
      <w:r w:rsidRPr="00C03F5D">
        <w:rPr>
          <w:b/>
          <w:bCs/>
          <w:i/>
          <w:sz w:val="26"/>
          <w:szCs w:val="26"/>
        </w:rPr>
        <w:t>»</w:t>
      </w:r>
      <w:r w:rsidR="005C5165">
        <w:rPr>
          <w:bCs/>
          <w:sz w:val="26"/>
          <w:szCs w:val="26"/>
        </w:rPr>
        <w:t>.</w:t>
      </w:r>
    </w:p>
    <w:p w:rsidR="00411151" w:rsidRPr="00C03F5D" w:rsidRDefault="00B03902" w:rsidP="00C03F5D">
      <w:pPr>
        <w:pStyle w:val="Normal2"/>
        <w:numPr>
          <w:ilvl w:val="0"/>
          <w:numId w:val="54"/>
        </w:numPr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t>З</w:t>
      </w:r>
      <w:r w:rsidR="00411151" w:rsidRPr="00C03F5D">
        <w:rPr>
          <w:bCs/>
          <w:sz w:val="26"/>
          <w:szCs w:val="26"/>
        </w:rPr>
        <w:t>аполнить поля.</w:t>
      </w:r>
    </w:p>
    <w:p w:rsidR="00411151" w:rsidRPr="00C03F5D" w:rsidRDefault="00411151" w:rsidP="00C03F5D">
      <w:pPr>
        <w:pStyle w:val="Normal2"/>
        <w:numPr>
          <w:ilvl w:val="0"/>
          <w:numId w:val="56"/>
        </w:numPr>
        <w:spacing w:before="0" w:after="0" w:line="360" w:lineRule="auto"/>
        <w:ind w:hanging="11"/>
        <w:jc w:val="both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Поле </w:t>
      </w:r>
      <w:r w:rsidR="00F43342" w:rsidRPr="00C03F5D">
        <w:rPr>
          <w:sz w:val="26"/>
          <w:szCs w:val="26"/>
        </w:rPr>
        <w:t>«</w:t>
      </w:r>
      <w:r w:rsidRPr="00C03F5D">
        <w:rPr>
          <w:i/>
          <w:iCs/>
          <w:sz w:val="26"/>
          <w:szCs w:val="26"/>
        </w:rPr>
        <w:t>Группа доставки</w:t>
      </w:r>
      <w:r w:rsidR="00F43342" w:rsidRPr="00C03F5D">
        <w:rPr>
          <w:i/>
          <w:iCs/>
          <w:sz w:val="26"/>
          <w:szCs w:val="26"/>
        </w:rPr>
        <w:t>»</w:t>
      </w:r>
      <w:r w:rsidRPr="00C03F5D">
        <w:rPr>
          <w:sz w:val="26"/>
          <w:szCs w:val="26"/>
        </w:rPr>
        <w:t xml:space="preserve"> заполняется автоматически, если у клиента одна биллинговая группа. Если у клиента несколько биллинговых групп, </w:t>
      </w:r>
      <w:r w:rsidR="00B03902" w:rsidRPr="00C03F5D">
        <w:rPr>
          <w:sz w:val="26"/>
          <w:szCs w:val="26"/>
        </w:rPr>
        <w:t xml:space="preserve">требуется выбрать </w:t>
      </w:r>
      <w:r w:rsidRPr="00C03F5D">
        <w:rPr>
          <w:sz w:val="26"/>
          <w:szCs w:val="26"/>
        </w:rPr>
        <w:t>необходимую</w:t>
      </w:r>
      <w:r w:rsidR="00B03902" w:rsidRPr="00C03F5D">
        <w:rPr>
          <w:sz w:val="26"/>
          <w:szCs w:val="26"/>
        </w:rPr>
        <w:t xml:space="preserve"> биллинговую группу из списка</w:t>
      </w:r>
      <w:r w:rsidRPr="00C03F5D">
        <w:rPr>
          <w:sz w:val="26"/>
          <w:szCs w:val="26"/>
        </w:rPr>
        <w:t>.</w:t>
      </w:r>
    </w:p>
    <w:p w:rsidR="00411151" w:rsidRPr="00C03F5D" w:rsidRDefault="00B03902" w:rsidP="00C03F5D">
      <w:pPr>
        <w:pStyle w:val="Normal2"/>
        <w:numPr>
          <w:ilvl w:val="0"/>
          <w:numId w:val="56"/>
        </w:numPr>
        <w:spacing w:before="0" w:after="0" w:line="360" w:lineRule="auto"/>
        <w:ind w:hanging="11"/>
        <w:jc w:val="both"/>
        <w:rPr>
          <w:sz w:val="26"/>
          <w:szCs w:val="26"/>
        </w:rPr>
      </w:pPr>
      <w:r w:rsidRPr="00C03F5D">
        <w:rPr>
          <w:color w:val="000000"/>
          <w:sz w:val="26"/>
          <w:szCs w:val="26"/>
        </w:rPr>
        <w:t>«</w:t>
      </w:r>
      <w:r w:rsidR="00411151" w:rsidRPr="00C03F5D">
        <w:rPr>
          <w:i/>
          <w:iCs/>
          <w:color w:val="000000"/>
          <w:sz w:val="26"/>
          <w:szCs w:val="26"/>
        </w:rPr>
        <w:t>Тип подключения</w:t>
      </w:r>
      <w:r w:rsidRPr="00C03F5D">
        <w:rPr>
          <w:i/>
          <w:iCs/>
          <w:color w:val="000000"/>
          <w:sz w:val="26"/>
          <w:szCs w:val="26"/>
        </w:rPr>
        <w:t>»</w:t>
      </w:r>
      <w:r w:rsidR="00411151" w:rsidRPr="00C03F5D">
        <w:rPr>
          <w:color w:val="000000"/>
          <w:sz w:val="26"/>
          <w:szCs w:val="26"/>
        </w:rPr>
        <w:t xml:space="preserve"> </w:t>
      </w:r>
      <w:r w:rsidRPr="00C03F5D">
        <w:rPr>
          <w:color w:val="000000"/>
          <w:sz w:val="26"/>
          <w:szCs w:val="26"/>
        </w:rPr>
        <w:t>выбирается из</w:t>
      </w:r>
      <w:r w:rsidR="00411151" w:rsidRPr="00C03F5D">
        <w:rPr>
          <w:color w:val="000000"/>
          <w:sz w:val="26"/>
          <w:szCs w:val="26"/>
        </w:rPr>
        <w:t xml:space="preserve"> списк</w:t>
      </w:r>
      <w:r w:rsidRPr="00C03F5D">
        <w:rPr>
          <w:color w:val="000000"/>
          <w:sz w:val="26"/>
          <w:szCs w:val="26"/>
        </w:rPr>
        <w:t>а</w:t>
      </w:r>
      <w:r w:rsidR="00411151" w:rsidRPr="00C03F5D">
        <w:rPr>
          <w:color w:val="000000"/>
          <w:sz w:val="26"/>
          <w:szCs w:val="26"/>
        </w:rPr>
        <w:t>. Например, городское, федеральное.</w:t>
      </w:r>
    </w:p>
    <w:p w:rsidR="00411151" w:rsidRPr="00C03F5D" w:rsidRDefault="00B03902" w:rsidP="00C03F5D">
      <w:pPr>
        <w:pStyle w:val="Normal2"/>
        <w:numPr>
          <w:ilvl w:val="0"/>
          <w:numId w:val="56"/>
        </w:numPr>
        <w:spacing w:before="0" w:after="0" w:line="360" w:lineRule="auto"/>
        <w:ind w:hanging="11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«</w:t>
      </w:r>
      <w:r w:rsidR="00411151" w:rsidRPr="00C03F5D">
        <w:rPr>
          <w:i/>
          <w:iCs/>
          <w:sz w:val="26"/>
          <w:szCs w:val="26"/>
        </w:rPr>
        <w:t>Биллинг план</w:t>
      </w:r>
      <w:r w:rsidRPr="00C03F5D">
        <w:rPr>
          <w:i/>
          <w:iCs/>
          <w:sz w:val="26"/>
          <w:szCs w:val="26"/>
        </w:rPr>
        <w:t>»</w:t>
      </w:r>
      <w:r w:rsidR="00411151" w:rsidRPr="00C03F5D">
        <w:rPr>
          <w:sz w:val="26"/>
          <w:szCs w:val="26"/>
        </w:rPr>
        <w:t xml:space="preserve"> </w:t>
      </w:r>
      <w:r w:rsidRPr="00C03F5D">
        <w:rPr>
          <w:sz w:val="26"/>
          <w:szCs w:val="26"/>
        </w:rPr>
        <w:t>выбирается из</w:t>
      </w:r>
      <w:r w:rsidR="00411151" w:rsidRPr="00C03F5D">
        <w:rPr>
          <w:sz w:val="26"/>
          <w:szCs w:val="26"/>
        </w:rPr>
        <w:t xml:space="preserve"> списк</w:t>
      </w:r>
      <w:r w:rsidRPr="00C03F5D">
        <w:rPr>
          <w:sz w:val="26"/>
          <w:szCs w:val="26"/>
        </w:rPr>
        <w:t>а</w:t>
      </w:r>
      <w:r w:rsidR="00411151" w:rsidRPr="00C03F5D">
        <w:rPr>
          <w:sz w:val="26"/>
          <w:szCs w:val="26"/>
        </w:rPr>
        <w:t xml:space="preserve"> существующих тарифных планов, удовлетворяющих следующим условиям:</w:t>
      </w:r>
      <w:r w:rsidR="0020272C" w:rsidRPr="00C03F5D">
        <w:rPr>
          <w:sz w:val="26"/>
          <w:szCs w:val="26"/>
        </w:rPr>
        <w:t xml:space="preserve"> </w:t>
      </w:r>
      <w:r w:rsidR="0020272C" w:rsidRPr="00C03F5D">
        <w:rPr>
          <w:i/>
          <w:iCs/>
          <w:sz w:val="26"/>
          <w:szCs w:val="26"/>
        </w:rPr>
        <w:t xml:space="preserve">у </w:t>
      </w:r>
      <w:r w:rsidR="00411151" w:rsidRPr="00C03F5D">
        <w:rPr>
          <w:i/>
          <w:iCs/>
          <w:sz w:val="26"/>
          <w:szCs w:val="26"/>
        </w:rPr>
        <w:t>тарифных планов, доступных для выбора в процессе подключения абонента, валюта тарифного плана совпадает с валютой биллинговой группы, система оплаты тарифного плана совпадает с видом оплаты биллинговой группы.</w:t>
      </w:r>
    </w:p>
    <w:p w:rsidR="00411151" w:rsidRPr="00C03F5D" w:rsidRDefault="00B03902" w:rsidP="00C03F5D">
      <w:pPr>
        <w:pStyle w:val="Normal2"/>
        <w:numPr>
          <w:ilvl w:val="0"/>
          <w:numId w:val="56"/>
        </w:numPr>
        <w:spacing w:before="0" w:after="0" w:line="360" w:lineRule="auto"/>
        <w:ind w:hanging="11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>«</w:t>
      </w:r>
      <w:r w:rsidR="00411151" w:rsidRPr="00C03F5D">
        <w:rPr>
          <w:i/>
          <w:color w:val="000000"/>
          <w:sz w:val="26"/>
          <w:szCs w:val="26"/>
        </w:rPr>
        <w:t>Тип оборудования</w:t>
      </w:r>
      <w:r w:rsidRPr="00C03F5D">
        <w:rPr>
          <w:color w:val="000000"/>
          <w:sz w:val="26"/>
          <w:szCs w:val="26"/>
        </w:rPr>
        <w:t>» также выбирается из</w:t>
      </w:r>
      <w:r w:rsidR="00411151" w:rsidRPr="00C03F5D">
        <w:rPr>
          <w:color w:val="000000"/>
          <w:sz w:val="26"/>
          <w:szCs w:val="26"/>
        </w:rPr>
        <w:t xml:space="preserve"> списк</w:t>
      </w:r>
      <w:r w:rsidRPr="00C03F5D">
        <w:rPr>
          <w:color w:val="000000"/>
          <w:sz w:val="26"/>
          <w:szCs w:val="26"/>
        </w:rPr>
        <w:t>а</w:t>
      </w:r>
      <w:r w:rsidR="005C5165">
        <w:rPr>
          <w:color w:val="000000"/>
          <w:sz w:val="26"/>
          <w:szCs w:val="26"/>
        </w:rPr>
        <w:t>.</w:t>
      </w:r>
    </w:p>
    <w:p w:rsidR="00411151" w:rsidRPr="00C03F5D" w:rsidRDefault="00F63063" w:rsidP="00C03F5D">
      <w:pPr>
        <w:pStyle w:val="Normal2"/>
        <w:tabs>
          <w:tab w:val="left" w:pos="426"/>
        </w:tabs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bCs/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736EE76" wp14:editId="11671257">
                <wp:simplePos x="0" y="0"/>
                <wp:positionH relativeFrom="column">
                  <wp:posOffset>4853940</wp:posOffset>
                </wp:positionH>
                <wp:positionV relativeFrom="paragraph">
                  <wp:posOffset>894715</wp:posOffset>
                </wp:positionV>
                <wp:extent cx="571500" cy="342900"/>
                <wp:effectExtent l="12700" t="12700" r="0" b="0"/>
                <wp:wrapNone/>
                <wp:docPr id="337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AA895" id="Rectangle 218" o:spid="_x0000_s1026" style="position:absolute;margin-left:382.2pt;margin-top:70.45pt;width:45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color w:val="000000"/>
          <w:sz w:val="26"/>
          <w:szCs w:val="26"/>
        </w:rPr>
        <w:drawing>
          <wp:inline distT="0" distB="0" distL="0" distR="0" wp14:anchorId="3A37559E" wp14:editId="77DC6935">
            <wp:extent cx="5422900" cy="2273300"/>
            <wp:effectExtent l="0" t="0" r="0" b="0"/>
            <wp:docPr id="293" name="Рисунок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/>
                    </pic:cNvPicPr>
                  </pic:nvPicPr>
                  <pic:blipFill>
                    <a:blip r:embed="rId3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3" t="27260" r="22533" b="37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t xml:space="preserve">Для редактирования параметров заявки нажмите кнопку </w:t>
      </w:r>
      <w:r w:rsidR="00F43342" w:rsidRPr="00C03F5D">
        <w:rPr>
          <w:bCs/>
          <w:sz w:val="26"/>
          <w:szCs w:val="26"/>
        </w:rPr>
        <w:t>«</w:t>
      </w:r>
      <w:r w:rsidRPr="00C03F5D">
        <w:rPr>
          <w:bCs/>
          <w:sz w:val="26"/>
          <w:szCs w:val="26"/>
        </w:rPr>
        <w:t>Параметры</w:t>
      </w:r>
      <w:r w:rsidR="00F43342" w:rsidRPr="00C03F5D">
        <w:rPr>
          <w:bCs/>
          <w:sz w:val="26"/>
          <w:szCs w:val="26"/>
        </w:rPr>
        <w:t>»</w:t>
      </w:r>
      <w:r w:rsidRPr="00C03F5D">
        <w:rPr>
          <w:bCs/>
          <w:sz w:val="26"/>
          <w:szCs w:val="26"/>
        </w:rPr>
        <w:t>. Будет предложено следующий интерфейс: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noProof/>
          <w:snapToGrid/>
          <w:sz w:val="26"/>
          <w:szCs w:val="26"/>
        </w:rPr>
        <w:lastRenderedPageBreak/>
        <w:drawing>
          <wp:inline distT="0" distB="0" distL="0" distR="0" wp14:anchorId="5DBD1C26" wp14:editId="3AEDCE6C">
            <wp:extent cx="5410200" cy="2654300"/>
            <wp:effectExtent l="0" t="0" r="0" b="0"/>
            <wp:docPr id="292" name="Рисунок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/>
                    </pic:cNvPicPr>
                  </pic:nvPicPr>
                  <pic:blipFill>
                    <a:blip r:embed="rId36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6915" r="17409" b="3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2B" w:rsidRPr="00C03F5D" w:rsidRDefault="0092322B" w:rsidP="00C03F5D">
      <w:pPr>
        <w:pStyle w:val="Normal2"/>
        <w:tabs>
          <w:tab w:val="left" w:pos="426"/>
        </w:tabs>
        <w:spacing w:before="0" w:after="0" w:line="360" w:lineRule="auto"/>
        <w:jc w:val="both"/>
        <w:rPr>
          <w:i/>
          <w:iCs/>
          <w:sz w:val="26"/>
          <w:szCs w:val="26"/>
          <w:lang w:val="en-US"/>
        </w:rPr>
      </w:pPr>
    </w:p>
    <w:p w:rsidR="00411151" w:rsidRPr="00C03F5D" w:rsidRDefault="00411151" w:rsidP="00C03F5D">
      <w:pPr>
        <w:pStyle w:val="H4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snapToGrid/>
          <w:sz w:val="26"/>
          <w:szCs w:val="26"/>
        </w:rPr>
        <w:t>Закладка: Стоимость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  <w:r w:rsidRPr="00C03F5D">
        <w:rPr>
          <w:iCs/>
          <w:sz w:val="26"/>
          <w:szCs w:val="26"/>
        </w:rPr>
        <w:t>В интерфейсе можно просмотреть сводную информацию о стоимости оборудования и операций по подключению.</w:t>
      </w:r>
    </w:p>
    <w:p w:rsidR="0092322B" w:rsidRPr="00C03F5D" w:rsidRDefault="0092322B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</w:p>
    <w:p w:rsidR="00411151" w:rsidRPr="00C03F5D" w:rsidRDefault="00411151" w:rsidP="00C03F5D">
      <w:pPr>
        <w:pStyle w:val="H4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snapToGrid/>
          <w:sz w:val="26"/>
          <w:szCs w:val="26"/>
        </w:rPr>
        <w:t>Закладка: Услуги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iCs/>
          <w:sz w:val="26"/>
          <w:szCs w:val="26"/>
        </w:rPr>
        <w:t>В и</w:t>
      </w:r>
      <w:r w:rsidRPr="00C03F5D">
        <w:rPr>
          <w:sz w:val="26"/>
          <w:szCs w:val="26"/>
        </w:rPr>
        <w:t>нтерфейсе можно просмотреть и добавить/удалить услуги, согласно договору с клиентом.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Если услуга в тарифном плане или в заявке на подключение настроена как обязательная (подробнее см. настройку каталогов), то удалить такую услугу нельзя.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Если услуга в тарифном плане настроена как «по умолчанию» или в заявке на подключение как «шаблонная» и «необязательная», то такая услуга может быть удалена на этапе редактирования услуг.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Если услуга в тарифном плане имеет настройку «запрещена», то услуга не может быть подключена по заявке на подключение.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Услуги, имеющие стоимость по тарифному плану и описанные в заявке на подключение как «нешаблонные» подлежат подключению при создании новой заявки.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lastRenderedPageBreak/>
        <w:t>В интерфейсе добавления услуг также отражаются несовместимые услуги с выбранной. При создании нового абонента происходит обязательная проверка на несовместимость услуг.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  <w:r w:rsidRPr="00C03F5D">
        <w:rPr>
          <w:iCs/>
          <w:sz w:val="26"/>
          <w:szCs w:val="26"/>
        </w:rPr>
        <w:t>Для того чтобы добавить услугу, необходимо:</w:t>
      </w:r>
    </w:p>
    <w:p w:rsidR="00411151" w:rsidRPr="00C03F5D" w:rsidRDefault="00411151" w:rsidP="00C03F5D">
      <w:pPr>
        <w:pStyle w:val="Normal2"/>
        <w:numPr>
          <w:ilvl w:val="0"/>
          <w:numId w:val="8"/>
        </w:numPr>
        <w:spacing w:before="0" w:after="0" w:line="360" w:lineRule="auto"/>
        <w:jc w:val="both"/>
        <w:rPr>
          <w:i/>
          <w:sz w:val="26"/>
          <w:szCs w:val="26"/>
        </w:rPr>
      </w:pPr>
      <w:r w:rsidRPr="00C03F5D">
        <w:rPr>
          <w:sz w:val="26"/>
          <w:szCs w:val="26"/>
        </w:rPr>
        <w:t xml:space="preserve">Нажать кнопку </w:t>
      </w:r>
      <w:r w:rsidRPr="00C03F5D">
        <w:rPr>
          <w:i/>
          <w:sz w:val="26"/>
          <w:szCs w:val="26"/>
        </w:rPr>
        <w:t>Добавить.</w:t>
      </w:r>
    </w:p>
    <w:p w:rsidR="00411151" w:rsidRPr="00C03F5D" w:rsidRDefault="00411151" w:rsidP="00C03F5D">
      <w:pPr>
        <w:pStyle w:val="Normal2"/>
        <w:numPr>
          <w:ilvl w:val="0"/>
          <w:numId w:val="8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В открывшемся интерфейсе в окне </w:t>
      </w:r>
      <w:r w:rsidRPr="00C03F5D">
        <w:rPr>
          <w:i/>
          <w:sz w:val="26"/>
          <w:szCs w:val="26"/>
        </w:rPr>
        <w:t>Доступны для включения</w:t>
      </w:r>
      <w:r w:rsidRPr="00C03F5D">
        <w:rPr>
          <w:sz w:val="26"/>
          <w:szCs w:val="26"/>
        </w:rPr>
        <w:t xml:space="preserve"> выделить перечень услуг включаемых в заявку и нажать &gt;&gt;.</w:t>
      </w:r>
    </w:p>
    <w:p w:rsidR="00411151" w:rsidRPr="00C03F5D" w:rsidRDefault="00411151" w:rsidP="00C03F5D">
      <w:pPr>
        <w:pStyle w:val="Normal2"/>
        <w:numPr>
          <w:ilvl w:val="0"/>
          <w:numId w:val="8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Нажать кнопку </w:t>
      </w:r>
      <w:r w:rsidRPr="00C03F5D">
        <w:rPr>
          <w:i/>
          <w:iCs/>
          <w:sz w:val="26"/>
          <w:szCs w:val="26"/>
        </w:rPr>
        <w:t>Ввод</w:t>
      </w:r>
    </w:p>
    <w:p w:rsidR="00411151" w:rsidRPr="00C03F5D" w:rsidRDefault="00411151" w:rsidP="00C03F5D">
      <w:pPr>
        <w:pStyle w:val="Normal2"/>
        <w:spacing w:before="0" w:after="0" w:line="360" w:lineRule="auto"/>
        <w:rPr>
          <w:sz w:val="26"/>
          <w:szCs w:val="26"/>
        </w:rPr>
      </w:pPr>
      <w:r w:rsidRPr="00C03F5D">
        <w:rPr>
          <w:sz w:val="26"/>
          <w:szCs w:val="26"/>
        </w:rPr>
        <w:t>Для удаления услуги необходимо выделить данную услугу курсором в закладке «Услуги» и нажать кнопку Удалить.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  <w:lang w:val="en-US"/>
        </w:rPr>
      </w:pPr>
      <w:r w:rsidRPr="00C03F5D">
        <w:rPr>
          <w:iCs/>
          <w:sz w:val="26"/>
          <w:szCs w:val="26"/>
        </w:rPr>
        <w:t xml:space="preserve">Дополнительно возможна корректировка параметров услуг. Параметры для услуг настраиваются администратором в интерфейсе «Значения параметров в заявках». Если у услуги существует параметр, доступный для корректировки, то по кнопке </w:t>
      </w:r>
      <w:r w:rsidRPr="00C03F5D">
        <w:rPr>
          <w:i/>
          <w:sz w:val="26"/>
          <w:szCs w:val="26"/>
        </w:rPr>
        <w:t>«Параметры»</w:t>
      </w:r>
      <w:r w:rsidRPr="00C03F5D">
        <w:rPr>
          <w:iCs/>
          <w:sz w:val="26"/>
          <w:szCs w:val="26"/>
        </w:rPr>
        <w:t xml:space="preserve"> открывается интерфейс их редактирования. Редактированию может подлежать, например, дата подключения услуги.</w:t>
      </w:r>
    </w:p>
    <w:p w:rsidR="0092322B" w:rsidRPr="00C03F5D" w:rsidRDefault="0092322B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  <w:lang w:val="en-US"/>
        </w:rPr>
      </w:pP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014DF4C" wp14:editId="4BC74D30">
                <wp:simplePos x="0" y="0"/>
                <wp:positionH relativeFrom="column">
                  <wp:posOffset>3139440</wp:posOffset>
                </wp:positionH>
                <wp:positionV relativeFrom="paragraph">
                  <wp:posOffset>1658620</wp:posOffset>
                </wp:positionV>
                <wp:extent cx="1143000" cy="1485900"/>
                <wp:effectExtent l="25400" t="0" r="0" b="25400"/>
                <wp:wrapNone/>
                <wp:docPr id="33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4300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176581" id="Line 217" o:spid="_x0000_s1026" style="position:absolute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7.2pt,130.6pt" to="337.2pt,2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" strokeweight=".25pt">
                <v:stroke endarrow="open"/>
                <o:lock v:ext="edit" shapetype="f"/>
              </v:lin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E8F777" wp14:editId="7F6A5F93">
                <wp:simplePos x="0" y="0"/>
                <wp:positionH relativeFrom="column">
                  <wp:posOffset>4168140</wp:posOffset>
                </wp:positionH>
                <wp:positionV relativeFrom="paragraph">
                  <wp:posOffset>1315720</wp:posOffset>
                </wp:positionV>
                <wp:extent cx="590550" cy="342900"/>
                <wp:effectExtent l="12700" t="12700" r="6350" b="0"/>
                <wp:wrapNone/>
                <wp:docPr id="335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342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20FB2" id="Rectangle 216" o:spid="_x0000_s1026" style="position:absolute;margin-left:328.2pt;margin-top:103.6pt;width:46.5pt;height:2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" filled="f" strokecolor="red" strokeweight="1.75pt">
                <v:path arrowok="t"/>
              </v:rect>
            </w:pict>
          </mc:Fallback>
        </mc:AlternateContent>
      </w:r>
      <w:r w:rsidRPr="00C03F5D">
        <w:rPr>
          <w:iCs/>
          <w:noProof/>
          <w:snapToGrid/>
          <w:sz w:val="26"/>
          <w:szCs w:val="26"/>
        </w:rPr>
        <w:drawing>
          <wp:inline distT="0" distB="0" distL="0" distR="0" wp14:anchorId="2EE19851" wp14:editId="1F9D3677">
            <wp:extent cx="4737100" cy="2501900"/>
            <wp:effectExtent l="0" t="0" r="0" b="0"/>
            <wp:docPr id="291" name="Рисунок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/>
                    </pic:cNvPicPr>
                  </pic:nvPicPr>
                  <pic:blipFill>
                    <a:blip r:embed="rId3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6190" r="17409" b="2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sz w:val="26"/>
          <w:szCs w:val="26"/>
        </w:rPr>
      </w:pP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w:drawing>
          <wp:inline distT="0" distB="0" distL="0" distR="0" wp14:anchorId="6D3F414E" wp14:editId="2EB93184">
            <wp:extent cx="4508500" cy="3009900"/>
            <wp:effectExtent l="0" t="0" r="0" b="0"/>
            <wp:docPr id="290" name="Рисунок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/>
                    </pic:cNvPicPr>
                  </pic:nvPicPr>
                  <pic:blipFill>
                    <a:blip r:embed="rId38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H4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snapToGrid/>
          <w:sz w:val="26"/>
          <w:szCs w:val="26"/>
        </w:rPr>
        <w:t>Закладка: Операции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iCs/>
          <w:sz w:val="26"/>
          <w:szCs w:val="26"/>
        </w:rPr>
        <w:t>В и</w:t>
      </w:r>
      <w:r w:rsidRPr="00C03F5D">
        <w:rPr>
          <w:sz w:val="26"/>
          <w:szCs w:val="26"/>
        </w:rPr>
        <w:t>нтерфейсе можно просмотреть и отредактировать (добавить/удалить) операции в заявке.</w:t>
      </w:r>
    </w:p>
    <w:p w:rsidR="00411151" w:rsidRPr="00C03F5D" w:rsidRDefault="00411151" w:rsidP="00C03F5D">
      <w:pPr>
        <w:pStyle w:val="Normal2"/>
        <w:spacing w:before="0" w:after="0" w:line="360" w:lineRule="auto"/>
        <w:ind w:left="720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Принцип работы с операциями аналогичен принципу работы с услугами.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Для операции «Подключение абонента», при нажатии кнопки «</w:t>
      </w:r>
      <w:r w:rsidRPr="00C03F5D">
        <w:rPr>
          <w:i/>
          <w:sz w:val="26"/>
          <w:szCs w:val="26"/>
        </w:rPr>
        <w:t>Параметры»,</w:t>
      </w:r>
      <w:r w:rsidRPr="00C03F5D">
        <w:rPr>
          <w:sz w:val="26"/>
          <w:szCs w:val="26"/>
        </w:rPr>
        <w:t xml:space="preserve"> есть возможность корректировать дату подключения (подключение может быть «отложенным»). Как и для услуг, кнопка </w:t>
      </w:r>
      <w:r w:rsidRPr="00C03F5D">
        <w:rPr>
          <w:i/>
          <w:iCs/>
          <w:sz w:val="26"/>
          <w:szCs w:val="26"/>
        </w:rPr>
        <w:t>«Параметры»</w:t>
      </w:r>
      <w:r w:rsidRPr="00C03F5D">
        <w:rPr>
          <w:sz w:val="26"/>
          <w:szCs w:val="26"/>
        </w:rPr>
        <w:t xml:space="preserve"> доступна для тех операций, которые имеют предва</w:t>
      </w:r>
      <w:r w:rsidR="004A254B">
        <w:rPr>
          <w:sz w:val="26"/>
          <w:szCs w:val="26"/>
        </w:rPr>
        <w:t>рительно настроенные параметры.</w:t>
      </w:r>
    </w:p>
    <w:p w:rsidR="00831972" w:rsidRPr="00C03F5D" w:rsidRDefault="00831972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D6940" wp14:editId="44AB7CFD">
                <wp:simplePos x="0" y="0"/>
                <wp:positionH relativeFrom="column">
                  <wp:posOffset>2910840</wp:posOffset>
                </wp:positionH>
                <wp:positionV relativeFrom="paragraph">
                  <wp:posOffset>2921000</wp:posOffset>
                </wp:positionV>
                <wp:extent cx="1943100" cy="685800"/>
                <wp:effectExtent l="25400" t="0" r="0" b="38100"/>
                <wp:wrapNone/>
                <wp:docPr id="334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943100" cy="6858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8F6A4E" id="Line 215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2pt,230pt" to="382.2pt,2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" strokecolor="red" strokeweight=".25pt">
                <v:stroke endarrow="block"/>
                <o:lock v:ext="edit" shapetype="f"/>
              </v:lin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1E6CD5B" wp14:editId="0E60CE90">
                <wp:simplePos x="0" y="0"/>
                <wp:positionH relativeFrom="column">
                  <wp:posOffset>4853940</wp:posOffset>
                </wp:positionH>
                <wp:positionV relativeFrom="paragraph">
                  <wp:posOffset>2692400</wp:posOffset>
                </wp:positionV>
                <wp:extent cx="669290" cy="342900"/>
                <wp:effectExtent l="12700" t="12700" r="3810" b="0"/>
                <wp:wrapNone/>
                <wp:docPr id="333" name="Rectangl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290" cy="3429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DDAC8" id="Rectangle 214" o:spid="_x0000_s1026" style="position:absolute;margin-left:382.2pt;margin-top:212pt;width:52.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w:drawing>
          <wp:inline distT="0" distB="0" distL="0" distR="0" wp14:anchorId="32E12E20" wp14:editId="03B35ADE">
            <wp:extent cx="5537200" cy="3175000"/>
            <wp:effectExtent l="0" t="0" r="0" b="0"/>
            <wp:docPr id="289" name="Рисунок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/>
                    </pic:cNvPicPr>
                  </pic:nvPicPr>
                  <pic:blipFill>
                    <a:blip r:embed="rId39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4669" r="17409" b="27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drawing>
          <wp:inline distT="0" distB="0" distL="0" distR="0" wp14:anchorId="12B1B6F1" wp14:editId="46C3E92F">
            <wp:extent cx="2946400" cy="990600"/>
            <wp:effectExtent l="0" t="0" r="0" b="0"/>
            <wp:docPr id="288" name="Рисунок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В закладке «Операции» отражается стоимость операции, установленной по тарифному плану, на который осуществляется подключение нового абонента. При необходимости стоимость операции можно изменить по кнопке </w:t>
      </w:r>
      <w:r w:rsidRPr="00C03F5D">
        <w:rPr>
          <w:i/>
          <w:iCs/>
          <w:sz w:val="26"/>
          <w:szCs w:val="26"/>
        </w:rPr>
        <w:t xml:space="preserve">«Стоимость». </w:t>
      </w:r>
      <w:r w:rsidRPr="00C03F5D">
        <w:rPr>
          <w:sz w:val="26"/>
          <w:szCs w:val="26"/>
        </w:rPr>
        <w:t>В счет за первоначальное подключение попадет откорректированная стоимость операции.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</w:p>
    <w:p w:rsidR="00411151" w:rsidRPr="00C03F5D" w:rsidRDefault="00411151" w:rsidP="00C03F5D">
      <w:pPr>
        <w:pStyle w:val="H4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snapToGrid/>
          <w:sz w:val="26"/>
          <w:szCs w:val="26"/>
        </w:rPr>
        <w:t>Закладка: Оборудование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настоящей закладке интерфейса создания заявки на подключение можно добавить и откорректировать количество и стоимость необходимого оборудования, просмотреть и отредактировать информацию об оборудовании, добавить новое.</w:t>
      </w:r>
    </w:p>
    <w:p w:rsidR="00075667" w:rsidRPr="00C03F5D" w:rsidRDefault="00075667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  <w:sectPr w:rsidR="00075667" w:rsidRPr="00C03F5D" w:rsidSect="00645289">
          <w:pgSz w:w="12240" w:h="15840" w:code="1"/>
          <w:pgMar w:top="1134" w:right="1134" w:bottom="1134" w:left="1134" w:header="737" w:footer="737" w:gutter="0"/>
          <w:cols w:space="720"/>
          <w:noEndnote/>
        </w:sect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bCs/>
          <w:sz w:val="26"/>
          <w:szCs w:val="26"/>
        </w:rPr>
        <w:lastRenderedPageBreak/>
        <w:t xml:space="preserve">Чтобы добавить оборудование, необходимо нажать кнопку </w:t>
      </w:r>
      <w:r w:rsidRPr="00C03F5D">
        <w:rPr>
          <w:bCs/>
          <w:i/>
          <w:iCs/>
          <w:sz w:val="26"/>
          <w:szCs w:val="26"/>
        </w:rPr>
        <w:t>Добавить</w:t>
      </w:r>
      <w:r w:rsidRPr="00C03F5D">
        <w:rPr>
          <w:bCs/>
          <w:sz w:val="26"/>
          <w:szCs w:val="26"/>
        </w:rPr>
        <w:t>.</w:t>
      </w:r>
    </w:p>
    <w:p w:rsidR="00831972" w:rsidRPr="00C03F5D" w:rsidRDefault="00831972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noProof/>
          <w:sz w:val="26"/>
          <w:szCs w:val="26"/>
        </w:rPr>
        <w:drawing>
          <wp:anchor distT="0" distB="0" distL="114300" distR="114300" simplePos="0" relativeHeight="251666944" behindDoc="0" locked="0" layoutInCell="1" allowOverlap="1" wp14:anchorId="64D57B4D" wp14:editId="6CE820E5">
            <wp:simplePos x="0" y="0"/>
            <wp:positionH relativeFrom="column">
              <wp:posOffset>0</wp:posOffset>
            </wp:positionH>
            <wp:positionV relativeFrom="paragraph">
              <wp:posOffset>3333115</wp:posOffset>
            </wp:positionV>
            <wp:extent cx="3543300" cy="1378585"/>
            <wp:effectExtent l="0" t="0" r="0" b="0"/>
            <wp:wrapSquare wrapText="bothSides"/>
            <wp:docPr id="332" name="Рисунок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/>
                    </pic:cNvPicPr>
                  </pic:nvPicPr>
                  <pic:blipFill>
                    <a:blip r:embed="rId4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F5D">
        <w:rPr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 wp14:anchorId="2042EEEC" wp14:editId="42D4A5C8">
            <wp:simplePos x="0" y="0"/>
            <wp:positionH relativeFrom="column">
              <wp:posOffset>3825240</wp:posOffset>
            </wp:positionH>
            <wp:positionV relativeFrom="paragraph">
              <wp:posOffset>3333115</wp:posOffset>
            </wp:positionV>
            <wp:extent cx="2446020" cy="775970"/>
            <wp:effectExtent l="0" t="0" r="0" b="0"/>
            <wp:wrapSquare wrapText="bothSides"/>
            <wp:docPr id="331" name="Рисунок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/>
                    </pic:cNvPicPr>
                  </pic:nvPicPr>
                  <pic:blipFill>
                    <a:blip r:embed="rId42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3F5D">
        <w:rPr>
          <w:bCs/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2E8BF85" wp14:editId="660857A9">
                <wp:simplePos x="0" y="0"/>
                <wp:positionH relativeFrom="column">
                  <wp:posOffset>4739640</wp:posOffset>
                </wp:positionH>
                <wp:positionV relativeFrom="paragraph">
                  <wp:posOffset>3081020</wp:posOffset>
                </wp:positionV>
                <wp:extent cx="0" cy="571500"/>
                <wp:effectExtent l="76200" t="0" r="25400" b="25400"/>
                <wp:wrapNone/>
                <wp:docPr id="330" name="Lin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920F33" id="Line 211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2pt,242.6pt" to="373.2pt,2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" strokecolor="red" strokeweight=".25pt">
                <v:stroke endarrow="open"/>
                <o:lock v:ext="edit" shapetype="f"/>
              </v:lin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917E275" wp14:editId="54578A34">
                <wp:simplePos x="0" y="0"/>
                <wp:positionH relativeFrom="column">
                  <wp:posOffset>967740</wp:posOffset>
                </wp:positionH>
                <wp:positionV relativeFrom="paragraph">
                  <wp:posOffset>1938020</wp:posOffset>
                </wp:positionV>
                <wp:extent cx="3543300" cy="1828800"/>
                <wp:effectExtent l="25400" t="0" r="0" b="25400"/>
                <wp:wrapNone/>
                <wp:docPr id="32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543300" cy="18288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FC676D" id="Line 210" o:spid="_x0000_s1026" style="position:absolute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2pt,152.6pt" to="355.2pt,2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" strokecolor="red" strokeweight=".25pt">
                <v:stroke endarrow="open"/>
                <o:lock v:ext="edit" shapetype="f"/>
              </v:lin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D5DD5B7" wp14:editId="53DCABBD">
                <wp:simplePos x="0" y="0"/>
                <wp:positionH relativeFrom="column">
                  <wp:posOffset>4511040</wp:posOffset>
                </wp:positionH>
                <wp:positionV relativeFrom="paragraph">
                  <wp:posOffset>2852420</wp:posOffset>
                </wp:positionV>
                <wp:extent cx="641350" cy="228600"/>
                <wp:effectExtent l="12700" t="12700" r="6350" b="0"/>
                <wp:wrapNone/>
                <wp:docPr id="328" name="Rectangl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0" cy="2286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589B5" id="Rectangle 209" o:spid="_x0000_s1026" style="position:absolute;margin-left:355.2pt;margin-top:224.6pt;width:50.5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3B55ED4" wp14:editId="7003DDCE">
                <wp:simplePos x="0" y="0"/>
                <wp:positionH relativeFrom="column">
                  <wp:posOffset>4511040</wp:posOffset>
                </wp:positionH>
                <wp:positionV relativeFrom="paragraph">
                  <wp:posOffset>1709420</wp:posOffset>
                </wp:positionV>
                <wp:extent cx="641350" cy="208915"/>
                <wp:effectExtent l="12700" t="12700" r="6350" b="0"/>
                <wp:wrapNone/>
                <wp:docPr id="327" name="Rectangl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350" cy="20891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F5D" w:rsidRDefault="00C03F5D" w:rsidP="004111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B55ED4" id="Rectangle 208" o:spid="_x0000_s1026" style="position:absolute;left:0;text-align:left;margin-left:355.2pt;margin-top:134.6pt;width:50.5pt;height:16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" filled="f" strokecolor="red" strokeweight="1.75pt">
                <v:path arrowok="t"/>
                <v:textbox>
                  <w:txbxContent>
                    <w:p w:rsidR="00C03F5D" w:rsidRDefault="00C03F5D" w:rsidP="00411151"/>
                  </w:txbxContent>
                </v:textbox>
              </v:rect>
            </w:pict>
          </mc:Fallback>
        </mc:AlternateContent>
      </w:r>
      <w:r w:rsidRPr="00C03F5D">
        <w:rPr>
          <w:bCs/>
          <w:noProof/>
          <w:snapToGrid/>
          <w:sz w:val="26"/>
          <w:szCs w:val="26"/>
        </w:rPr>
        <w:drawing>
          <wp:inline distT="0" distB="0" distL="0" distR="0" wp14:anchorId="5F610C2A" wp14:editId="291C897E">
            <wp:extent cx="5194300" cy="3124200"/>
            <wp:effectExtent l="0" t="0" r="0" b="0"/>
            <wp:docPr id="287" name="Рисунок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/>
                    </pic:cNvPicPr>
                  </pic:nvPicPr>
                  <pic:blipFill>
                    <a:blip r:embed="rId43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4669" r="17409" b="2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</w:p>
    <w:p w:rsidR="00831972" w:rsidRPr="00C03F5D" w:rsidRDefault="00831972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bCs/>
          <w:sz w:val="26"/>
          <w:szCs w:val="26"/>
        </w:rPr>
      </w:pP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D35F45" wp14:editId="35FAB242">
                <wp:simplePos x="0" y="0"/>
                <wp:positionH relativeFrom="column">
                  <wp:posOffset>4853940</wp:posOffset>
                </wp:positionH>
                <wp:positionV relativeFrom="paragraph">
                  <wp:posOffset>3020060</wp:posOffset>
                </wp:positionV>
                <wp:extent cx="0" cy="914400"/>
                <wp:effectExtent l="76200" t="0" r="25400" b="25400"/>
                <wp:wrapNone/>
                <wp:docPr id="326" name="Lin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69B5F" id="Line 20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2.2pt,237.8pt" to="382.2pt,30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" strokecolor="red" strokeweight=".25pt">
                <v:stroke endarrow="open"/>
                <o:lock v:ext="edit" shapetype="f"/>
              </v:line>
            </w:pict>
          </mc:Fallback>
        </mc:AlternateContent>
      </w:r>
      <w:r w:rsidR="00411151" w:rsidRPr="00C03F5D">
        <w:rPr>
          <w:color w:val="000000"/>
          <w:sz w:val="26"/>
          <w:szCs w:val="26"/>
        </w:rPr>
        <w:t xml:space="preserve">По кнопке </w:t>
      </w:r>
      <w:r w:rsidR="00411151" w:rsidRPr="00C03F5D">
        <w:rPr>
          <w:i/>
          <w:iCs/>
          <w:color w:val="000000"/>
          <w:sz w:val="26"/>
          <w:szCs w:val="26"/>
        </w:rPr>
        <w:t xml:space="preserve">Добавить </w:t>
      </w:r>
      <w:r w:rsidR="00411151" w:rsidRPr="00C03F5D">
        <w:rPr>
          <w:color w:val="000000"/>
          <w:sz w:val="26"/>
          <w:szCs w:val="26"/>
        </w:rPr>
        <w:t>для выбора предлагается подключаемое и дополнительное оборудование.</w:t>
      </w:r>
    </w:p>
    <w:p w:rsidR="00055EE9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color w:val="000000"/>
          <w:sz w:val="26"/>
          <w:szCs w:val="26"/>
        </w:rPr>
      </w:pPr>
      <w:r w:rsidRPr="00C03F5D">
        <w:rPr>
          <w:i/>
          <w:iCs/>
          <w:color w:val="000000"/>
          <w:sz w:val="26"/>
          <w:szCs w:val="26"/>
          <w:u w:val="single"/>
        </w:rPr>
        <w:t>Примечание</w:t>
      </w:r>
      <w:r w:rsidRPr="004A254B">
        <w:rPr>
          <w:i/>
          <w:iCs/>
          <w:color w:val="000000"/>
          <w:sz w:val="26"/>
          <w:szCs w:val="26"/>
        </w:rPr>
        <w:t xml:space="preserve">: </w:t>
      </w:r>
      <w:r w:rsidRPr="00C03F5D">
        <w:rPr>
          <w:i/>
          <w:iCs/>
          <w:color w:val="000000"/>
          <w:sz w:val="26"/>
          <w:szCs w:val="26"/>
        </w:rPr>
        <w:t xml:space="preserve">для </w:t>
      </w:r>
      <w:r w:rsidRPr="00C03F5D">
        <w:rPr>
          <w:i/>
          <w:iCs/>
          <w:color w:val="000000"/>
          <w:sz w:val="26"/>
          <w:szCs w:val="26"/>
          <w:lang w:val="en-US"/>
        </w:rPr>
        <w:t>GSM</w:t>
      </w:r>
      <w:r w:rsidRPr="00C03F5D">
        <w:rPr>
          <w:i/>
          <w:iCs/>
          <w:color w:val="000000"/>
          <w:sz w:val="26"/>
          <w:szCs w:val="26"/>
        </w:rPr>
        <w:t xml:space="preserve">-подключения подключаемым оборудованием является </w:t>
      </w:r>
      <w:r w:rsidRPr="00C03F5D">
        <w:rPr>
          <w:i/>
          <w:iCs/>
          <w:color w:val="000000"/>
          <w:sz w:val="26"/>
          <w:szCs w:val="26"/>
          <w:lang w:val="en-US"/>
        </w:rPr>
        <w:t>SIM</w:t>
      </w:r>
      <w:r w:rsidRPr="00C03F5D">
        <w:rPr>
          <w:i/>
          <w:iCs/>
          <w:color w:val="000000"/>
          <w:sz w:val="26"/>
          <w:szCs w:val="26"/>
        </w:rPr>
        <w:t xml:space="preserve">-карта и ее наличие в заявке обязательно. Без </w:t>
      </w:r>
      <w:r w:rsidRPr="00C03F5D">
        <w:rPr>
          <w:i/>
          <w:iCs/>
          <w:color w:val="000000"/>
          <w:sz w:val="26"/>
          <w:szCs w:val="26"/>
          <w:lang w:val="en-US"/>
        </w:rPr>
        <w:t>SIM</w:t>
      </w:r>
      <w:r w:rsidRPr="00C03F5D">
        <w:rPr>
          <w:i/>
          <w:iCs/>
          <w:color w:val="000000"/>
          <w:sz w:val="26"/>
          <w:szCs w:val="26"/>
        </w:rPr>
        <w:t>-карты заявка не будет создана.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 xml:space="preserve">В случае покупки клиентом у компании-оператора вместе с договором на предоставление услуг связи дополнительного как номерного, так и неномерного оборудования, существует возможность включения этого оборудования в первоначальный счет за подключение. Для этого необходимо выбрать тип дополнительного оборудования и указать его количество. Для выбора будет предложено свободное на складе оборудование. </w:t>
      </w:r>
      <w:r w:rsidRPr="00C03F5D">
        <w:rPr>
          <w:color w:val="000000"/>
          <w:sz w:val="26"/>
          <w:szCs w:val="26"/>
        </w:rPr>
        <w:lastRenderedPageBreak/>
        <w:t xml:space="preserve">В закладке возможно редактирование цены выбранного оборудования. По умолчанию цена оборудование берется </w:t>
      </w:r>
      <w:r w:rsidR="004A254B">
        <w:rPr>
          <w:color w:val="000000"/>
          <w:sz w:val="26"/>
          <w:szCs w:val="26"/>
        </w:rPr>
        <w:t>из каталога типов оборудования.</w:t>
      </w:r>
    </w:p>
    <w:p w:rsidR="00411151" w:rsidRPr="00C03F5D" w:rsidRDefault="00411151" w:rsidP="00C03F5D">
      <w:pPr>
        <w:pStyle w:val="H4"/>
        <w:spacing w:before="0" w:after="0" w:line="360" w:lineRule="auto"/>
        <w:rPr>
          <w:snapToGrid/>
          <w:sz w:val="26"/>
          <w:szCs w:val="26"/>
        </w:rPr>
      </w:pPr>
      <w:r w:rsidRPr="00C03F5D">
        <w:rPr>
          <w:snapToGrid/>
          <w:sz w:val="26"/>
          <w:szCs w:val="26"/>
        </w:rPr>
        <w:t>Закладка: Разрешение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snapToGrid/>
          <w:sz w:val="26"/>
          <w:szCs w:val="26"/>
        </w:rPr>
        <w:t>В закладке устанавливается связка «избирательный номер – серийный номер трубки» для передачи информации в ГСН и формирования (в случае необходимости) разрешения ГСН.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noProof/>
          <w:snapToGrid/>
          <w:sz w:val="26"/>
          <w:szCs w:val="26"/>
        </w:rPr>
        <w:drawing>
          <wp:inline distT="0" distB="0" distL="0" distR="0" wp14:anchorId="6D955FCC" wp14:editId="1688FC70">
            <wp:extent cx="5537200" cy="2527300"/>
            <wp:effectExtent l="0" t="0" r="0" b="0"/>
            <wp:docPr id="286" name="Рисунок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/>
                    </pic:cNvPicPr>
                  </pic:nvPicPr>
                  <pic:blipFill>
                    <a:blip r:embed="rId44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23" t="26613" r="17409" b="35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 xml:space="preserve">По кнопке </w:t>
      </w:r>
      <w:r w:rsidRPr="00C03F5D">
        <w:rPr>
          <w:i/>
          <w:iCs/>
          <w:color w:val="000000"/>
          <w:sz w:val="26"/>
          <w:szCs w:val="26"/>
        </w:rPr>
        <w:t xml:space="preserve">Добавить </w:t>
      </w:r>
      <w:r w:rsidRPr="00C03F5D">
        <w:rPr>
          <w:color w:val="000000"/>
          <w:sz w:val="26"/>
          <w:szCs w:val="26"/>
        </w:rPr>
        <w:t xml:space="preserve">выбирается тип формируемого разрешения, далее можно откорректировать наименование клиента, на кого будет оформлено разрешение. По кнопке </w:t>
      </w:r>
      <w:r w:rsidRPr="00C03F5D">
        <w:rPr>
          <w:i/>
          <w:iCs/>
          <w:color w:val="000000"/>
          <w:sz w:val="26"/>
          <w:szCs w:val="26"/>
        </w:rPr>
        <w:t>Серийный</w:t>
      </w:r>
      <w:r w:rsidRPr="00C03F5D">
        <w:rPr>
          <w:color w:val="000000"/>
          <w:sz w:val="26"/>
          <w:szCs w:val="26"/>
        </w:rPr>
        <w:t xml:space="preserve"> выбирается вновь подключаемое оборудование, серийный номер которого будет отражен в информации для ГСН. Также это может быть уже существующее у клиента оборудование (выбирается «клиентское» оборудование).</w:t>
      </w:r>
    </w:p>
    <w:p w:rsidR="00411151" w:rsidRPr="00C03F5D" w:rsidRDefault="00411151" w:rsidP="00C03F5D">
      <w:pPr>
        <w:pStyle w:val="H4"/>
        <w:spacing w:before="0" w:after="0" w:line="360" w:lineRule="auto"/>
        <w:rPr>
          <w:snapToGrid/>
          <w:sz w:val="26"/>
          <w:szCs w:val="26"/>
        </w:rPr>
        <w:sectPr w:rsidR="00411151" w:rsidRPr="00C03F5D" w:rsidSect="00645289">
          <w:pgSz w:w="12240" w:h="15840" w:code="1"/>
          <w:pgMar w:top="1134" w:right="1134" w:bottom="1134" w:left="1134" w:header="737" w:footer="737" w:gutter="0"/>
          <w:cols w:space="720"/>
          <w:noEndnote/>
        </w:sectPr>
      </w:pPr>
    </w:p>
    <w:p w:rsidR="00411151" w:rsidRPr="00C03F5D" w:rsidRDefault="00411151" w:rsidP="00C03F5D">
      <w:pPr>
        <w:pStyle w:val="H4"/>
        <w:spacing w:before="0" w:after="0" w:line="360" w:lineRule="auto"/>
        <w:rPr>
          <w:color w:val="000000"/>
          <w:sz w:val="26"/>
          <w:szCs w:val="26"/>
        </w:rPr>
      </w:pPr>
      <w:r w:rsidRPr="00C03F5D">
        <w:rPr>
          <w:snapToGrid/>
          <w:sz w:val="26"/>
          <w:szCs w:val="26"/>
        </w:rPr>
        <w:lastRenderedPageBreak/>
        <w:t>Закладка: Регистрация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>В интерфейсе регистрируется клиентское номерное дополнительное оборудование (оборудование, не приобретаемое у компании-оператора). По кнопке Д</w:t>
      </w:r>
      <w:r w:rsidRPr="00C03F5D">
        <w:rPr>
          <w:i/>
          <w:iCs/>
          <w:color w:val="000000"/>
          <w:sz w:val="26"/>
          <w:szCs w:val="26"/>
        </w:rPr>
        <w:t xml:space="preserve">обавить </w:t>
      </w:r>
      <w:r w:rsidRPr="00C03F5D">
        <w:rPr>
          <w:color w:val="000000"/>
          <w:sz w:val="26"/>
          <w:szCs w:val="26"/>
        </w:rPr>
        <w:t>открывается интерфейс регистрации клиентского оборудования.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8101" w:dyaOrig="4124">
          <v:shape id="_x0000_i1035" type="#_x0000_t75" alt="" style="width:320pt;height:163pt;mso-width-percent:0;mso-height-percent:0;mso-width-percent:0;mso-height-percent:0" o:ole="">
            <v:imagedata r:id="rId45" o:title="" gain="74473f"/>
          </v:shape>
          <o:OLEObject Type="Embed" ProgID="PBrush" ShapeID="_x0000_i1035" DrawAspect="Content" ObjectID="_1677078230" r:id="rId46"/>
        </w:objec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>По серийному номеру осуществляется поиск оборудования по базе. Если оборудование не найдено, то оно регистрируется как новое клиентское, если такое оборудование найдено у другого клиента, то оно становится активным и на новом клиенте.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8071" w:dyaOrig="4124">
          <v:shape id="_x0000_i1034" type="#_x0000_t75" alt="" style="width:364pt;height:186pt;mso-width-percent:0;mso-height-percent:0;mso-width-percent:0;mso-height-percent:0" o:ole="">
            <v:imagedata r:id="rId47" o:title="" gain="74473f"/>
          </v:shape>
          <o:OLEObject Type="Embed" ProgID="PBrush" ShapeID="_x0000_i1034" DrawAspect="Content" ObjectID="_1677078231" r:id="rId48"/>
        </w:object>
      </w:r>
    </w:p>
    <w:p w:rsidR="00765008" w:rsidRPr="00C03F5D" w:rsidRDefault="00765008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>В одной заявке можно зарегистрировать как клиентское оборудование, так и приобретаемое у компании-оператора.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  <w:r w:rsidRPr="00C03F5D">
        <w:rPr>
          <w:color w:val="000000"/>
          <w:sz w:val="26"/>
          <w:szCs w:val="26"/>
        </w:rPr>
        <w:t>Клиентское оборудование также будет доступно в закладке «Разрешения».</w:t>
      </w:r>
    </w:p>
    <w:p w:rsidR="00765008" w:rsidRPr="00C03F5D" w:rsidRDefault="00765008" w:rsidP="00C03F5D">
      <w:pPr>
        <w:pStyle w:val="Normal2"/>
        <w:spacing w:before="0" w:after="0" w:line="360" w:lineRule="auto"/>
        <w:jc w:val="both"/>
        <w:rPr>
          <w:color w:val="000000"/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color w:val="000000"/>
          <w:sz w:val="26"/>
          <w:szCs w:val="26"/>
        </w:rPr>
      </w:pPr>
      <w:r w:rsidRPr="00C03F5D">
        <w:rPr>
          <w:i/>
          <w:iCs/>
          <w:color w:val="000000"/>
          <w:sz w:val="26"/>
          <w:szCs w:val="26"/>
          <w:u w:val="single"/>
        </w:rPr>
        <w:lastRenderedPageBreak/>
        <w:t>Примечание</w:t>
      </w:r>
      <w:r w:rsidRPr="004A254B">
        <w:rPr>
          <w:i/>
          <w:iCs/>
          <w:color w:val="000000"/>
          <w:sz w:val="26"/>
          <w:szCs w:val="26"/>
        </w:rPr>
        <w:t>:</w:t>
      </w:r>
      <w:r w:rsidRPr="00C03F5D">
        <w:rPr>
          <w:i/>
          <w:iCs/>
          <w:color w:val="000000"/>
          <w:sz w:val="26"/>
          <w:szCs w:val="26"/>
        </w:rPr>
        <w:t xml:space="preserve"> клиентское оборудование регистрируется в АСР для корректного предоставления информации в ГСН и формирования разрешений ГСН.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  <w:r w:rsidRPr="00C03F5D">
        <w:rPr>
          <w:sz w:val="26"/>
          <w:szCs w:val="26"/>
        </w:rPr>
        <w:t xml:space="preserve">Если все параметры заведены полностью, нажмите кнопку </w:t>
      </w:r>
      <w:r w:rsidRPr="00C03F5D">
        <w:rPr>
          <w:i/>
          <w:iCs/>
          <w:sz w:val="26"/>
          <w:szCs w:val="26"/>
        </w:rPr>
        <w:t>Ввод</w:t>
      </w:r>
      <w:r w:rsidRPr="00C03F5D">
        <w:rPr>
          <w:sz w:val="26"/>
          <w:szCs w:val="26"/>
        </w:rPr>
        <w:t xml:space="preserve"> для сохранения информации. Если в процессе заведения заявки были допущены ошибки, есть возможность нажать кнопку </w:t>
      </w:r>
      <w:r w:rsidRPr="00C03F5D">
        <w:rPr>
          <w:i/>
          <w:sz w:val="26"/>
          <w:szCs w:val="26"/>
        </w:rPr>
        <w:t xml:space="preserve">Отмена </w:t>
      </w:r>
      <w:r w:rsidRPr="00C03F5D">
        <w:rPr>
          <w:iCs/>
          <w:sz w:val="26"/>
          <w:szCs w:val="26"/>
        </w:rPr>
        <w:t>для отмены введенных данных.</w:t>
      </w: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66" w:name="_Toc150058778"/>
      <w:bookmarkStart w:id="67" w:name="_Toc63361031"/>
      <w:r w:rsidRPr="00C03F5D">
        <w:rPr>
          <w:rFonts w:ascii="Times New Roman" w:hAnsi="Times New Roman" w:cs="Times New Roman"/>
        </w:rPr>
        <w:t>Формирование контрактов</w:t>
      </w:r>
      <w:bookmarkEnd w:id="66"/>
      <w:bookmarkEnd w:id="67"/>
    </w:p>
    <w:p w:rsidR="00C92052" w:rsidRPr="00C03F5D" w:rsidRDefault="00C92052" w:rsidP="00C03F5D">
      <w:pPr>
        <w:pStyle w:val="4"/>
        <w:tabs>
          <w:tab w:val="clear" w:pos="1080"/>
          <w:tab w:val="num" w:pos="1222"/>
        </w:tabs>
        <w:spacing w:before="0" w:after="0"/>
        <w:ind w:left="1006"/>
        <w:rPr>
          <w:rFonts w:ascii="Times New Roman" w:hAnsi="Times New Roman" w:cs="Times New Roman"/>
          <w:sz w:val="26"/>
          <w:szCs w:val="26"/>
        </w:rPr>
      </w:pPr>
      <w:bookmarkStart w:id="68" w:name="_Создание_контракта_в"/>
      <w:bookmarkStart w:id="69" w:name="_Toc302401801"/>
      <w:bookmarkStart w:id="70" w:name="_Ref304366050"/>
      <w:bookmarkStart w:id="71" w:name="_Ref304366063"/>
      <w:bookmarkStart w:id="72" w:name="_Toc63361032"/>
      <w:bookmarkEnd w:id="68"/>
      <w:r w:rsidRPr="00C03F5D">
        <w:rPr>
          <w:rFonts w:ascii="Times New Roman" w:hAnsi="Times New Roman" w:cs="Times New Roman"/>
          <w:sz w:val="26"/>
          <w:szCs w:val="26"/>
        </w:rPr>
        <w:t>Создание контракта в заявке</w:t>
      </w:r>
      <w:bookmarkEnd w:id="69"/>
      <w:bookmarkEnd w:id="70"/>
      <w:bookmarkEnd w:id="71"/>
      <w:bookmarkEnd w:id="72"/>
    </w:p>
    <w:p w:rsidR="00C92052" w:rsidRPr="00C03F5D" w:rsidRDefault="00C92052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В момент создания заявки на подключение нового абонента в системе формируется контракт. Просмотреть контракты можно из интерфейса «Ведение информации о клиенте» по кнопке </w:t>
      </w:r>
      <w:r w:rsidRPr="00C03F5D">
        <w:rPr>
          <w:i/>
          <w:iCs/>
          <w:sz w:val="26"/>
          <w:szCs w:val="26"/>
        </w:rPr>
        <w:t>«Контракты»</w:t>
      </w:r>
      <w:r w:rsidRPr="00C03F5D">
        <w:rPr>
          <w:sz w:val="26"/>
          <w:szCs w:val="26"/>
        </w:rPr>
        <w:t>.</w:t>
      </w:r>
    </w:p>
    <w:p w:rsidR="00C92052" w:rsidRPr="00C03F5D" w:rsidRDefault="00C92052" w:rsidP="00C03F5D">
      <w:pPr>
        <w:pStyle w:val="4"/>
        <w:tabs>
          <w:tab w:val="clear" w:pos="1080"/>
          <w:tab w:val="num" w:pos="1222"/>
        </w:tabs>
        <w:spacing w:before="0" w:after="0"/>
        <w:ind w:left="1006"/>
        <w:rPr>
          <w:rFonts w:ascii="Times New Roman" w:hAnsi="Times New Roman" w:cs="Times New Roman"/>
          <w:sz w:val="26"/>
          <w:szCs w:val="26"/>
        </w:rPr>
      </w:pPr>
      <w:bookmarkStart w:id="73" w:name="_Создание_контракта_из"/>
      <w:bookmarkStart w:id="74" w:name="_Toc302401802"/>
      <w:bookmarkStart w:id="75" w:name="_Ref334551544"/>
      <w:bookmarkStart w:id="76" w:name="_Ref334551548"/>
      <w:bookmarkStart w:id="77" w:name="_Toc63361033"/>
      <w:bookmarkEnd w:id="73"/>
      <w:r w:rsidRPr="00C03F5D">
        <w:rPr>
          <w:rFonts w:ascii="Times New Roman" w:hAnsi="Times New Roman" w:cs="Times New Roman"/>
          <w:sz w:val="26"/>
          <w:szCs w:val="26"/>
        </w:rPr>
        <w:t>Создание контракта из интерфейса «Контракты»</w:t>
      </w:r>
      <w:bookmarkEnd w:id="74"/>
      <w:bookmarkEnd w:id="75"/>
      <w:bookmarkEnd w:id="76"/>
      <w:bookmarkEnd w:id="77"/>
    </w:p>
    <w:p w:rsidR="006C01C9" w:rsidRPr="00C03F5D" w:rsidRDefault="0088221F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Также контракт можно создать в интерфейсе «Контракты».</w:t>
      </w:r>
    </w:p>
    <w:p w:rsidR="00C92052" w:rsidRPr="00C03F5D" w:rsidRDefault="00C92052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Чтобы создать контракт нужно:</w:t>
      </w:r>
    </w:p>
    <w:p w:rsidR="00C92052" w:rsidRPr="00C03F5D" w:rsidRDefault="00C92052" w:rsidP="00C03F5D">
      <w:pPr>
        <w:numPr>
          <w:ilvl w:val="0"/>
          <w:numId w:val="34"/>
        </w:numPr>
        <w:jc w:val="left"/>
        <w:rPr>
          <w:sz w:val="26"/>
          <w:szCs w:val="26"/>
        </w:rPr>
      </w:pPr>
      <w:r w:rsidRPr="00C03F5D">
        <w:rPr>
          <w:sz w:val="26"/>
          <w:szCs w:val="26"/>
        </w:rPr>
        <w:t>Открыть интерфейс «Клиенты</w:t>
      </w:r>
      <w:r w:rsidR="004A254B">
        <w:rPr>
          <w:sz w:val="26"/>
          <w:szCs w:val="26"/>
        </w:rPr>
        <w:t>→Ведение информации о клиенте».</w:t>
      </w:r>
    </w:p>
    <w:p w:rsidR="00C92052" w:rsidRPr="00C03F5D" w:rsidRDefault="00C92052" w:rsidP="00C03F5D">
      <w:pPr>
        <w:numPr>
          <w:ilvl w:val="0"/>
          <w:numId w:val="34"/>
        </w:numPr>
        <w:jc w:val="left"/>
        <w:rPr>
          <w:sz w:val="26"/>
          <w:szCs w:val="26"/>
        </w:rPr>
      </w:pPr>
      <w:r w:rsidRPr="00C03F5D">
        <w:rPr>
          <w:sz w:val="26"/>
          <w:szCs w:val="26"/>
        </w:rPr>
        <w:t>Нажать кнопку «Контракты»</w:t>
      </w:r>
      <w:r w:rsidR="0088221F" w:rsidRPr="00C03F5D">
        <w:rPr>
          <w:sz w:val="26"/>
          <w:szCs w:val="26"/>
        </w:rPr>
        <w:t>.</w:t>
      </w:r>
    </w:p>
    <w:p w:rsidR="00C92052" w:rsidRPr="00C03F5D" w:rsidRDefault="00C92052" w:rsidP="00C03F5D">
      <w:pPr>
        <w:numPr>
          <w:ilvl w:val="0"/>
          <w:numId w:val="34"/>
        </w:numPr>
        <w:jc w:val="left"/>
        <w:rPr>
          <w:sz w:val="26"/>
          <w:szCs w:val="26"/>
        </w:rPr>
      </w:pPr>
      <w:r w:rsidRPr="00C03F5D">
        <w:rPr>
          <w:sz w:val="26"/>
          <w:szCs w:val="26"/>
        </w:rPr>
        <w:t>Открывается окно интерфейс</w:t>
      </w:r>
      <w:r w:rsidR="004A254B">
        <w:rPr>
          <w:sz w:val="26"/>
          <w:szCs w:val="26"/>
        </w:rPr>
        <w:t>а "Контракты клиента".</w:t>
      </w:r>
    </w:p>
    <w:p w:rsidR="00C92052" w:rsidRPr="00C03F5D" w:rsidRDefault="00C92052" w:rsidP="00C03F5D">
      <w:pPr>
        <w:keepNext/>
        <w:ind w:left="357" w:firstLine="0"/>
        <w:jc w:val="left"/>
        <w:rPr>
          <w:sz w:val="26"/>
          <w:szCs w:val="26"/>
        </w:rPr>
      </w:pPr>
      <w:r w:rsidRPr="00C03F5D">
        <w:rPr>
          <w:noProof/>
          <w:sz w:val="26"/>
          <w:szCs w:val="26"/>
        </w:rPr>
        <w:t>Для</w:t>
      </w:r>
      <w:r w:rsidRPr="00C03F5D">
        <w:rPr>
          <w:sz w:val="26"/>
          <w:szCs w:val="26"/>
        </w:rPr>
        <w:t xml:space="preserve"> создания контракта перейти в режим редактирования </w:t>
      </w:r>
      <w:r w:rsidR="004A254B">
        <w:rPr>
          <w:sz w:val="26"/>
          <w:szCs w:val="26"/>
        </w:rPr>
        <w:t>- кнопка «Редактировать».</w:t>
      </w:r>
    </w:p>
    <w:p w:rsidR="00635A2F" w:rsidRPr="00C03F5D" w:rsidRDefault="00F63063" w:rsidP="00C03F5D">
      <w:pPr>
        <w:keepNext/>
        <w:ind w:firstLine="0"/>
        <w:jc w:val="left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20491ABF" wp14:editId="2F93E4DC">
            <wp:extent cx="6362700" cy="2641600"/>
            <wp:effectExtent l="0" t="0" r="0" b="0"/>
            <wp:docPr id="283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17949" r="7852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A2F" w:rsidRPr="00C03F5D" w:rsidRDefault="00635A2F" w:rsidP="00C03F5D">
      <w:pPr>
        <w:pStyle w:val="FS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635A2F" w:rsidRPr="00C03F5D" w:rsidRDefault="00635A2F" w:rsidP="00C03F5D">
      <w:pPr>
        <w:pStyle w:val="FS"/>
        <w:jc w:val="left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Видимость закладки «Доп. параметры» определяется настройкой </w:t>
      </w:r>
      <w:r w:rsidRPr="00C03F5D">
        <w:rPr>
          <w:i/>
          <w:sz w:val="26"/>
          <w:szCs w:val="26"/>
          <w:lang w:val="en-US"/>
        </w:rPr>
        <w:t>tuneparam</w:t>
      </w:r>
      <w:r w:rsidRPr="00C03F5D">
        <w:rPr>
          <w:i/>
          <w:sz w:val="26"/>
          <w:szCs w:val="26"/>
        </w:rPr>
        <w:t>(22,14):</w:t>
      </w:r>
    </w:p>
    <w:p w:rsidR="00635A2F" w:rsidRPr="00C03F5D" w:rsidRDefault="00635A2F" w:rsidP="00C03F5D">
      <w:pPr>
        <w:pStyle w:val="FS"/>
        <w:numPr>
          <w:ilvl w:val="0"/>
          <w:numId w:val="51"/>
        </w:numPr>
        <w:jc w:val="left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val="x-none" w:eastAsia="ru-RU"/>
        </w:rPr>
        <w:lastRenderedPageBreak/>
        <w:t>1 – Доступно;</w:t>
      </w:r>
    </w:p>
    <w:p w:rsidR="00635A2F" w:rsidRPr="00C03F5D" w:rsidRDefault="00635A2F" w:rsidP="00C03F5D">
      <w:pPr>
        <w:pStyle w:val="FS"/>
        <w:numPr>
          <w:ilvl w:val="0"/>
          <w:numId w:val="51"/>
        </w:numPr>
        <w:jc w:val="left"/>
        <w:rPr>
          <w:i/>
          <w:sz w:val="26"/>
          <w:szCs w:val="26"/>
          <w:lang w:eastAsia="ru-RU"/>
        </w:rPr>
      </w:pPr>
      <w:r w:rsidRPr="00C03F5D">
        <w:rPr>
          <w:i/>
          <w:sz w:val="26"/>
          <w:szCs w:val="26"/>
          <w:lang w:val="x-none" w:eastAsia="ru-RU"/>
        </w:rPr>
        <w:t>Всё остальное - недоступно</w:t>
      </w:r>
      <w:r w:rsidRPr="00C03F5D">
        <w:rPr>
          <w:i/>
          <w:sz w:val="26"/>
          <w:szCs w:val="26"/>
          <w:lang w:eastAsia="ru-RU"/>
        </w:rPr>
        <w:t>.</w:t>
      </w:r>
    </w:p>
    <w:p w:rsidR="00C92052" w:rsidRPr="00C03F5D" w:rsidRDefault="00C92052" w:rsidP="00C03F5D">
      <w:pPr>
        <w:ind w:left="360" w:firstLine="0"/>
        <w:jc w:val="left"/>
        <w:rPr>
          <w:sz w:val="26"/>
          <w:szCs w:val="26"/>
        </w:rPr>
      </w:pPr>
    </w:p>
    <w:p w:rsidR="00C92052" w:rsidRPr="00C03F5D" w:rsidRDefault="00C92052" w:rsidP="00C03F5D">
      <w:pPr>
        <w:numPr>
          <w:ilvl w:val="0"/>
          <w:numId w:val="8"/>
        </w:numPr>
        <w:tabs>
          <w:tab w:val="clear" w:pos="360"/>
        </w:tabs>
        <w:ind w:left="720"/>
        <w:jc w:val="left"/>
        <w:rPr>
          <w:sz w:val="26"/>
          <w:szCs w:val="26"/>
        </w:rPr>
      </w:pPr>
      <w:r w:rsidRPr="00C03F5D">
        <w:rPr>
          <w:sz w:val="26"/>
          <w:szCs w:val="26"/>
        </w:rPr>
        <w:t xml:space="preserve">В верхней части интерфейса «Контракты клиента» </w:t>
      </w:r>
      <w:r w:rsidRPr="00C03F5D">
        <w:rPr>
          <w:noProof/>
          <w:sz w:val="26"/>
          <w:szCs w:val="26"/>
        </w:rPr>
        <w:t>вызвать всплывающее контекстное меню (правая кнопка мыши) и выбрать пункт «Добавить новую запись».</w:t>
      </w:r>
    </w:p>
    <w:p w:rsidR="00C92052" w:rsidRPr="00C03F5D" w:rsidRDefault="00C92052" w:rsidP="00C03F5D">
      <w:pPr>
        <w:numPr>
          <w:ilvl w:val="0"/>
          <w:numId w:val="8"/>
        </w:numPr>
        <w:tabs>
          <w:tab w:val="clear" w:pos="360"/>
        </w:tabs>
        <w:ind w:left="720"/>
        <w:jc w:val="left"/>
        <w:rPr>
          <w:sz w:val="26"/>
          <w:szCs w:val="26"/>
        </w:rPr>
      </w:pPr>
      <w:r w:rsidRPr="00C03F5D">
        <w:rPr>
          <w:sz w:val="26"/>
          <w:szCs w:val="26"/>
        </w:rPr>
        <w:t xml:space="preserve">Открывается интерфейс «Новый контракт», в котором необходимо </w:t>
      </w:r>
      <w:r w:rsidR="0088221F" w:rsidRPr="00C03F5D">
        <w:rPr>
          <w:sz w:val="26"/>
          <w:szCs w:val="26"/>
        </w:rPr>
        <w:t xml:space="preserve">указать </w:t>
      </w:r>
      <w:r w:rsidRPr="00C03F5D">
        <w:rPr>
          <w:sz w:val="26"/>
          <w:szCs w:val="26"/>
        </w:rPr>
        <w:t>параметры контракта:</w:t>
      </w:r>
    </w:p>
    <w:p w:rsidR="0088221F" w:rsidRPr="00C03F5D" w:rsidRDefault="00F63063" w:rsidP="00C03F5D">
      <w:pPr>
        <w:ind w:left="720" w:firstLine="0"/>
        <w:jc w:val="left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57BF8CBC" wp14:editId="6A86E6B4">
            <wp:extent cx="3924300" cy="2260600"/>
            <wp:effectExtent l="0" t="0" r="0" b="0"/>
            <wp:docPr id="282" name="Рисунок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052" w:rsidRPr="00C03F5D" w:rsidRDefault="00C92052" w:rsidP="00C03F5D">
      <w:pPr>
        <w:numPr>
          <w:ilvl w:val="1"/>
          <w:numId w:val="9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>Тип контракта -</w:t>
      </w:r>
      <w:r w:rsidRPr="00C03F5D">
        <w:rPr>
          <w:sz w:val="26"/>
          <w:szCs w:val="26"/>
        </w:rPr>
        <w:t xml:space="preserve"> выбирается из списка возможных типов контра</w:t>
      </w:r>
      <w:r w:rsidR="0088221F" w:rsidRPr="00C03F5D">
        <w:rPr>
          <w:sz w:val="26"/>
          <w:szCs w:val="26"/>
        </w:rPr>
        <w:t>к</w:t>
      </w:r>
      <w:r w:rsidRPr="00C03F5D">
        <w:rPr>
          <w:sz w:val="26"/>
          <w:szCs w:val="26"/>
        </w:rPr>
        <w:t>тов;</w:t>
      </w:r>
    </w:p>
    <w:p w:rsidR="00C92052" w:rsidRPr="00C03F5D" w:rsidRDefault="00C92052" w:rsidP="00C03F5D">
      <w:pPr>
        <w:keepNext/>
        <w:ind w:left="360" w:firstLine="348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C92052" w:rsidRPr="00C03F5D" w:rsidRDefault="00C92052" w:rsidP="00C03F5D">
      <w:pPr>
        <w:keepNext/>
        <w:ind w:left="360" w:firstLine="348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Типы контрактов настраиваются в интерфейсе «Каталоги→Контракты→Типы </w:t>
      </w:r>
    </w:p>
    <w:p w:rsidR="00C92052" w:rsidRPr="00C03F5D" w:rsidRDefault="00C92052" w:rsidP="00C03F5D">
      <w:pPr>
        <w:keepNext/>
        <w:ind w:left="360" w:firstLine="348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контрактов».</w:t>
      </w:r>
    </w:p>
    <w:p w:rsidR="00C92052" w:rsidRPr="00C03F5D" w:rsidRDefault="00C92052" w:rsidP="00C03F5D">
      <w:pPr>
        <w:ind w:left="1080" w:firstLine="0"/>
        <w:jc w:val="left"/>
        <w:rPr>
          <w:b/>
          <w:sz w:val="26"/>
          <w:szCs w:val="26"/>
        </w:rPr>
      </w:pPr>
    </w:p>
    <w:p w:rsidR="00C92052" w:rsidRPr="00C03F5D" w:rsidRDefault="00C92052" w:rsidP="00C03F5D">
      <w:pPr>
        <w:numPr>
          <w:ilvl w:val="1"/>
          <w:numId w:val="9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 xml:space="preserve">Лицевой счет - </w:t>
      </w:r>
      <w:r w:rsidRPr="00C03F5D">
        <w:rPr>
          <w:sz w:val="26"/>
          <w:szCs w:val="26"/>
        </w:rPr>
        <w:t>выбирается из списка возможных лицевых счетов клиента.</w:t>
      </w:r>
    </w:p>
    <w:p w:rsidR="00C92052" w:rsidRPr="00C03F5D" w:rsidRDefault="00C92052" w:rsidP="00C03F5D">
      <w:pPr>
        <w:numPr>
          <w:ilvl w:val="1"/>
          <w:numId w:val="9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>Номер контракта:</w:t>
      </w:r>
    </w:p>
    <w:p w:rsidR="00C92052" w:rsidRPr="00C03F5D" w:rsidRDefault="00C92052" w:rsidP="00C03F5D">
      <w:pPr>
        <w:numPr>
          <w:ilvl w:val="0"/>
          <w:numId w:val="35"/>
        </w:numPr>
        <w:jc w:val="left"/>
        <w:rPr>
          <w:sz w:val="26"/>
          <w:szCs w:val="26"/>
        </w:rPr>
      </w:pPr>
      <w:r w:rsidRPr="00C03F5D">
        <w:rPr>
          <w:sz w:val="26"/>
          <w:szCs w:val="26"/>
        </w:rPr>
        <w:t>Либо ставится по умолчанию.</w:t>
      </w:r>
    </w:p>
    <w:p w:rsidR="00C92052" w:rsidRPr="00C03F5D" w:rsidRDefault="00C92052" w:rsidP="00C03F5D">
      <w:pPr>
        <w:numPr>
          <w:ilvl w:val="0"/>
          <w:numId w:val="35"/>
        </w:numPr>
        <w:jc w:val="left"/>
        <w:rPr>
          <w:sz w:val="26"/>
          <w:szCs w:val="26"/>
        </w:rPr>
      </w:pPr>
      <w:r w:rsidRPr="00C03F5D">
        <w:rPr>
          <w:sz w:val="26"/>
          <w:szCs w:val="26"/>
        </w:rPr>
        <w:t>Либо вводится с клавиатуры.</w:t>
      </w:r>
    </w:p>
    <w:p w:rsidR="00C92052" w:rsidRPr="00C03F5D" w:rsidRDefault="00C92052" w:rsidP="00C03F5D">
      <w:pPr>
        <w:keepNext/>
        <w:ind w:firstLine="708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C92052" w:rsidRPr="00C03F5D" w:rsidRDefault="00C92052" w:rsidP="00C03F5D">
      <w:pPr>
        <w:keepNext/>
        <w:ind w:firstLine="708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Формирование номера контракта «По умолчанию» описано в </w:t>
      </w:r>
      <w:r w:rsidR="005313CC" w:rsidRPr="00C03F5D">
        <w:rPr>
          <w:i/>
          <w:sz w:val="26"/>
          <w:szCs w:val="26"/>
        </w:rPr>
        <w:t>[</w:t>
      </w:r>
      <w:r w:rsidR="005313CC" w:rsidRPr="00C03F5D">
        <w:rPr>
          <w:i/>
          <w:sz w:val="26"/>
          <w:szCs w:val="26"/>
        </w:rPr>
        <w:fldChar w:fldCharType="begin"/>
      </w:r>
      <w:r w:rsidR="005313CC" w:rsidRPr="00C03F5D">
        <w:rPr>
          <w:i/>
          <w:sz w:val="26"/>
          <w:szCs w:val="26"/>
        </w:rPr>
        <w:instrText xml:space="preserve"> REF Админ \n \h </w:instrText>
      </w:r>
      <w:r w:rsidR="00C03F5D" w:rsidRPr="00C03F5D">
        <w:rPr>
          <w:i/>
          <w:sz w:val="26"/>
          <w:szCs w:val="26"/>
        </w:rPr>
        <w:instrText xml:space="preserve"> \* MERGEFORMAT </w:instrText>
      </w:r>
      <w:r w:rsidR="005313CC" w:rsidRPr="00C03F5D">
        <w:rPr>
          <w:i/>
          <w:sz w:val="26"/>
          <w:szCs w:val="26"/>
        </w:rPr>
      </w:r>
      <w:r w:rsidR="005313CC" w:rsidRPr="00C03F5D">
        <w:rPr>
          <w:i/>
          <w:sz w:val="26"/>
          <w:szCs w:val="26"/>
        </w:rPr>
        <w:fldChar w:fldCharType="separate"/>
      </w:r>
      <w:r w:rsidR="00571282" w:rsidRPr="00C03F5D">
        <w:rPr>
          <w:i/>
          <w:sz w:val="26"/>
          <w:szCs w:val="26"/>
        </w:rPr>
        <w:t>1</w:t>
      </w:r>
      <w:r w:rsidR="005313CC" w:rsidRPr="00C03F5D">
        <w:rPr>
          <w:i/>
          <w:sz w:val="26"/>
          <w:szCs w:val="26"/>
        </w:rPr>
        <w:fldChar w:fldCharType="end"/>
      </w:r>
      <w:r w:rsidR="005313CC" w:rsidRPr="00C03F5D">
        <w:rPr>
          <w:i/>
          <w:sz w:val="26"/>
          <w:szCs w:val="26"/>
        </w:rPr>
        <w:t>].</w:t>
      </w:r>
    </w:p>
    <w:p w:rsidR="00C92052" w:rsidRPr="00C03F5D" w:rsidRDefault="00C92052" w:rsidP="00C03F5D">
      <w:pPr>
        <w:ind w:left="277"/>
        <w:jc w:val="left"/>
        <w:rPr>
          <w:sz w:val="26"/>
          <w:szCs w:val="26"/>
        </w:rPr>
      </w:pPr>
    </w:p>
    <w:p w:rsidR="00C92052" w:rsidRPr="00C03F5D" w:rsidRDefault="00C92052" w:rsidP="00C03F5D">
      <w:pPr>
        <w:numPr>
          <w:ilvl w:val="0"/>
          <w:numId w:val="36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lastRenderedPageBreak/>
        <w:t xml:space="preserve">Дата заведения - </w:t>
      </w:r>
      <w:r w:rsidRPr="00C03F5D">
        <w:rPr>
          <w:sz w:val="26"/>
          <w:szCs w:val="26"/>
        </w:rPr>
        <w:t>вводится с клавиатуры. По умолчанию принимается значение текущей даты.</w:t>
      </w:r>
    </w:p>
    <w:p w:rsidR="00C92052" w:rsidRPr="00C03F5D" w:rsidRDefault="00C92052" w:rsidP="00C03F5D">
      <w:pPr>
        <w:numPr>
          <w:ilvl w:val="0"/>
          <w:numId w:val="36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 xml:space="preserve">Дата возврата - </w:t>
      </w:r>
      <w:r w:rsidRPr="00C03F5D">
        <w:rPr>
          <w:sz w:val="26"/>
          <w:szCs w:val="26"/>
        </w:rPr>
        <w:t>вводится с клавиатуры.</w:t>
      </w:r>
    </w:p>
    <w:p w:rsidR="00C92052" w:rsidRPr="00C03F5D" w:rsidRDefault="00C92052" w:rsidP="00C03F5D">
      <w:pPr>
        <w:numPr>
          <w:ilvl w:val="0"/>
          <w:numId w:val="36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 xml:space="preserve">Дата закрытия - </w:t>
      </w:r>
      <w:r w:rsidRPr="00C03F5D">
        <w:rPr>
          <w:sz w:val="26"/>
          <w:szCs w:val="26"/>
        </w:rPr>
        <w:t>вводится с клавиатуры.</w:t>
      </w:r>
    </w:p>
    <w:p w:rsidR="00C92052" w:rsidRPr="00C03F5D" w:rsidRDefault="00C92052" w:rsidP="00C03F5D">
      <w:pPr>
        <w:numPr>
          <w:ilvl w:val="0"/>
          <w:numId w:val="36"/>
        </w:numPr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>Закрыл -</w:t>
      </w:r>
      <w:r w:rsidRPr="00C03F5D">
        <w:rPr>
          <w:sz w:val="26"/>
          <w:szCs w:val="26"/>
        </w:rPr>
        <w:t xml:space="preserve"> наименование оператора, завершившего контракт, принятое в системе АСР. Значение поля формируется системой автоматически при заполнении поля «</w:t>
      </w:r>
      <w:r w:rsidRPr="00C03F5D">
        <w:rPr>
          <w:bCs/>
          <w:sz w:val="26"/>
          <w:szCs w:val="26"/>
        </w:rPr>
        <w:t>Дата закрытия</w:t>
      </w:r>
      <w:r w:rsidRPr="00C03F5D">
        <w:rPr>
          <w:sz w:val="26"/>
          <w:szCs w:val="26"/>
        </w:rPr>
        <w:t>». Поле недоступно для редактирования.</w:t>
      </w:r>
    </w:p>
    <w:p w:rsidR="00C92052" w:rsidRPr="00C03F5D" w:rsidRDefault="00C92052" w:rsidP="00C03F5D">
      <w:pPr>
        <w:keepNext/>
        <w:numPr>
          <w:ilvl w:val="0"/>
          <w:numId w:val="36"/>
        </w:numPr>
        <w:ind w:left="1066" w:hanging="357"/>
        <w:jc w:val="left"/>
        <w:rPr>
          <w:b/>
          <w:sz w:val="26"/>
          <w:szCs w:val="26"/>
        </w:rPr>
      </w:pPr>
      <w:r w:rsidRPr="00C03F5D">
        <w:rPr>
          <w:b/>
          <w:sz w:val="26"/>
          <w:szCs w:val="26"/>
        </w:rPr>
        <w:t xml:space="preserve">Дополнительно – </w:t>
      </w:r>
      <w:r w:rsidRPr="00C03F5D">
        <w:rPr>
          <w:sz w:val="26"/>
          <w:szCs w:val="26"/>
        </w:rPr>
        <w:t>дополнительная информация</w:t>
      </w:r>
      <w:r w:rsidRPr="00C03F5D">
        <w:rPr>
          <w:b/>
          <w:sz w:val="26"/>
          <w:szCs w:val="26"/>
        </w:rPr>
        <w:t xml:space="preserve"> </w:t>
      </w:r>
      <w:r w:rsidRPr="00C03F5D">
        <w:rPr>
          <w:sz w:val="26"/>
          <w:szCs w:val="26"/>
        </w:rPr>
        <w:t>вводится с клавиатуры</w:t>
      </w:r>
      <w:r w:rsidRPr="00C03F5D">
        <w:rPr>
          <w:b/>
          <w:sz w:val="26"/>
          <w:szCs w:val="26"/>
        </w:rPr>
        <w:t>.</w:t>
      </w:r>
    </w:p>
    <w:p w:rsidR="00C92052" w:rsidRPr="00C03F5D" w:rsidRDefault="00C92052" w:rsidP="00C03F5D">
      <w:pPr>
        <w:ind w:left="720" w:firstLine="0"/>
        <w:jc w:val="left"/>
        <w:rPr>
          <w:sz w:val="26"/>
          <w:szCs w:val="26"/>
        </w:rPr>
      </w:pPr>
    </w:p>
    <w:p w:rsidR="00C92052" w:rsidRPr="00C03F5D" w:rsidRDefault="00C92052" w:rsidP="00C03F5D">
      <w:pPr>
        <w:numPr>
          <w:ilvl w:val="0"/>
          <w:numId w:val="8"/>
        </w:numPr>
        <w:tabs>
          <w:tab w:val="clear" w:pos="360"/>
        </w:tabs>
        <w:ind w:left="720"/>
        <w:jc w:val="left"/>
        <w:rPr>
          <w:sz w:val="26"/>
          <w:szCs w:val="26"/>
        </w:rPr>
      </w:pPr>
      <w:r w:rsidRPr="00C03F5D">
        <w:rPr>
          <w:sz w:val="26"/>
          <w:szCs w:val="26"/>
        </w:rPr>
        <w:t>Для сохранения введенных параметров нажать кнопку «Закрыть».</w:t>
      </w:r>
    </w:p>
    <w:p w:rsidR="00C92052" w:rsidRPr="00C03F5D" w:rsidRDefault="00C92052" w:rsidP="00C03F5D">
      <w:pPr>
        <w:ind w:firstLine="708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Примечание:</w:t>
      </w:r>
    </w:p>
    <w:p w:rsidR="00C92052" w:rsidRPr="00C03F5D" w:rsidRDefault="00C92052" w:rsidP="00C03F5D">
      <w:pPr>
        <w:ind w:left="708"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Также можно указать статус контракта в интерфейсе «Контракты клиентов». Значение поля заполняется автоматически. Для нового контракта поле принимает значение "Неизвестен". Оператор имеет возможность выбрать другое значение поля из списка возможных значений: "Неизвестен", "А</w:t>
      </w:r>
      <w:r w:rsidR="004A254B">
        <w:rPr>
          <w:i/>
          <w:sz w:val="26"/>
          <w:szCs w:val="26"/>
        </w:rPr>
        <w:t>ктивен", "Закрыт", "Временный".</w:t>
      </w:r>
    </w:p>
    <w:p w:rsidR="00C92052" w:rsidRPr="00C03F5D" w:rsidRDefault="00C92052" w:rsidP="00C03F5D">
      <w:pPr>
        <w:keepNext/>
        <w:rPr>
          <w:sz w:val="26"/>
          <w:szCs w:val="26"/>
        </w:rPr>
      </w:pPr>
    </w:p>
    <w:p w:rsidR="00C92052" w:rsidRPr="00C03F5D" w:rsidRDefault="005D0116" w:rsidP="00C03F5D">
      <w:pPr>
        <w:ind w:firstLine="0"/>
        <w:rPr>
          <w:snapToGrid w:val="0"/>
          <w:sz w:val="26"/>
          <w:szCs w:val="26"/>
          <w:lang w:eastAsia="ru-RU"/>
        </w:rPr>
      </w:pPr>
      <w:r w:rsidRPr="00C03F5D">
        <w:rPr>
          <w:sz w:val="26"/>
          <w:szCs w:val="26"/>
        </w:rPr>
        <w:t xml:space="preserve">При добавлении контракта ему проставляется не только тип и номер контракта, но и осуществляется привязка к департаменту клиента. </w:t>
      </w:r>
      <w:r w:rsidR="00C92052" w:rsidRPr="00C03F5D">
        <w:rPr>
          <w:snapToGrid w:val="0"/>
          <w:sz w:val="26"/>
          <w:szCs w:val="26"/>
          <w:lang w:eastAsia="ru-RU"/>
        </w:rPr>
        <w:t>Если клиент не привязан к департаменту, выдается сообщение об ошибке «Создание контракта невозможно. Клиент не привязан к департаменту».</w:t>
      </w:r>
    </w:p>
    <w:p w:rsidR="00C92052" w:rsidRPr="00C03F5D" w:rsidRDefault="00C92052" w:rsidP="00C03F5D">
      <w:pPr>
        <w:keepNext/>
        <w:rPr>
          <w:sz w:val="26"/>
          <w:szCs w:val="26"/>
        </w:rPr>
      </w:pPr>
    </w:p>
    <w:p w:rsidR="00C92052" w:rsidRPr="00C03F5D" w:rsidRDefault="00C92052" w:rsidP="00C03F5D">
      <w:pPr>
        <w:keepNext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Примечание:</w:t>
      </w:r>
    </w:p>
    <w:p w:rsidR="00C92052" w:rsidRPr="00C03F5D" w:rsidRDefault="00C92052" w:rsidP="00C03F5D">
      <w:pPr>
        <w:keepNext/>
        <w:ind w:left="431"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Данный механизм осуществляется только для версий с CTF. Если CTF не применяется, привязка к департаменту игнорируется.</w:t>
      </w:r>
      <w:r w:rsidRPr="00C03F5D">
        <w:rPr>
          <w:sz w:val="26"/>
          <w:szCs w:val="26"/>
        </w:rPr>
        <w:t xml:space="preserve"> </w:t>
      </w:r>
      <w:r w:rsidR="00126CA5" w:rsidRPr="00C03F5D">
        <w:rPr>
          <w:i/>
          <w:sz w:val="26"/>
          <w:szCs w:val="26"/>
        </w:rPr>
        <w:t xml:space="preserve">Для того, что бы в системе </w:t>
      </w:r>
      <w:r w:rsidR="00126CA5" w:rsidRPr="00C03F5D">
        <w:rPr>
          <w:i/>
          <w:sz w:val="26"/>
          <w:szCs w:val="26"/>
        </w:rPr>
        <w:lastRenderedPageBreak/>
        <w:t>осуществлялась</w:t>
      </w:r>
      <w:r w:rsidRPr="00C03F5D">
        <w:rPr>
          <w:i/>
          <w:sz w:val="26"/>
          <w:szCs w:val="26"/>
        </w:rPr>
        <w:t xml:space="preserve"> проверка наличия </w:t>
      </w:r>
      <w:r w:rsidRPr="00C03F5D">
        <w:rPr>
          <w:i/>
          <w:sz w:val="26"/>
          <w:szCs w:val="26"/>
          <w:lang w:val="en-US"/>
        </w:rPr>
        <w:t>CTF</w:t>
      </w:r>
      <w:r w:rsidRPr="00C03F5D">
        <w:rPr>
          <w:i/>
          <w:sz w:val="26"/>
          <w:szCs w:val="26"/>
        </w:rPr>
        <w:t xml:space="preserve"> </w:t>
      </w:r>
      <w:r w:rsidR="00126CA5" w:rsidRPr="00C03F5D">
        <w:rPr>
          <w:i/>
          <w:sz w:val="26"/>
          <w:szCs w:val="26"/>
        </w:rPr>
        <w:t>необходимо задать</w:t>
      </w:r>
      <w:r w:rsidRPr="00C03F5D">
        <w:rPr>
          <w:i/>
          <w:sz w:val="26"/>
          <w:szCs w:val="26"/>
        </w:rPr>
        <w:t xml:space="preserve"> значени</w:t>
      </w:r>
      <w:r w:rsidR="00126CA5" w:rsidRPr="00C03F5D">
        <w:rPr>
          <w:i/>
          <w:sz w:val="26"/>
          <w:szCs w:val="26"/>
        </w:rPr>
        <w:t>е</w:t>
      </w:r>
      <w:r w:rsidRPr="00C03F5D">
        <w:rPr>
          <w:i/>
          <w:sz w:val="26"/>
          <w:szCs w:val="26"/>
        </w:rPr>
        <w:t xml:space="preserve"> параметра </w:t>
      </w:r>
      <w:r w:rsidRPr="00C03F5D">
        <w:rPr>
          <w:i/>
          <w:sz w:val="26"/>
          <w:szCs w:val="26"/>
          <w:lang w:val="en-US"/>
        </w:rPr>
        <w:t>tuneparam</w:t>
      </w:r>
      <w:r w:rsidRPr="00C03F5D">
        <w:rPr>
          <w:i/>
          <w:sz w:val="26"/>
          <w:szCs w:val="26"/>
        </w:rPr>
        <w:t>(48,2)</w:t>
      </w:r>
    </w:p>
    <w:p w:rsidR="00C92052" w:rsidRPr="00C03F5D" w:rsidRDefault="00C92052" w:rsidP="00C03F5D">
      <w:pPr>
        <w:keepNext/>
        <w:ind w:left="431" w:firstLine="0"/>
        <w:rPr>
          <w:i/>
          <w:sz w:val="26"/>
          <w:szCs w:val="26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41"/>
        <w:gridCol w:w="3651"/>
        <w:gridCol w:w="3636"/>
      </w:tblGrid>
      <w:tr w:rsidR="00C92052" w:rsidRPr="00C03F5D" w:rsidTr="00DE41FC">
        <w:trPr>
          <w:cantSplit/>
          <w:tblHeader/>
        </w:trPr>
        <w:tc>
          <w:tcPr>
            <w:tcW w:w="2143" w:type="dxa"/>
            <w:tcMar>
              <w:top w:w="57" w:type="dxa"/>
              <w:bottom w:w="57" w:type="dxa"/>
            </w:tcMar>
          </w:tcPr>
          <w:p w:rsidR="00C92052" w:rsidRPr="00C03F5D" w:rsidRDefault="00C92052" w:rsidP="00C03F5D">
            <w:pPr>
              <w:keepNext/>
              <w:ind w:left="46" w:firstLine="0"/>
              <w:rPr>
                <w:b/>
                <w:sz w:val="26"/>
                <w:szCs w:val="26"/>
              </w:rPr>
            </w:pPr>
            <w:r w:rsidRPr="00C03F5D">
              <w:rPr>
                <w:b/>
                <w:sz w:val="26"/>
                <w:szCs w:val="26"/>
                <w:lang w:val="en-US"/>
              </w:rPr>
              <w:t>TuneParam</w:t>
            </w:r>
          </w:p>
        </w:tc>
        <w:tc>
          <w:tcPr>
            <w:tcW w:w="7463" w:type="dxa"/>
            <w:gridSpan w:val="2"/>
            <w:tcMar>
              <w:top w:w="57" w:type="dxa"/>
              <w:bottom w:w="57" w:type="dxa"/>
            </w:tcMar>
          </w:tcPr>
          <w:p w:rsidR="00C92052" w:rsidRPr="00C03F5D" w:rsidRDefault="00C92052" w:rsidP="00C03F5D">
            <w:pPr>
              <w:keepNext/>
              <w:ind w:firstLine="0"/>
              <w:rPr>
                <w:b/>
                <w:sz w:val="26"/>
                <w:szCs w:val="26"/>
              </w:rPr>
            </w:pPr>
            <w:r w:rsidRPr="00C03F5D">
              <w:rPr>
                <w:b/>
                <w:sz w:val="26"/>
                <w:szCs w:val="26"/>
              </w:rPr>
              <w:t>Описание</w:t>
            </w:r>
          </w:p>
        </w:tc>
      </w:tr>
      <w:tr w:rsidR="00C92052" w:rsidRPr="00C03F5D" w:rsidTr="00DE41FC">
        <w:trPr>
          <w:cantSplit/>
          <w:trHeight w:val="252"/>
        </w:trPr>
        <w:tc>
          <w:tcPr>
            <w:tcW w:w="2143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C92052" w:rsidRPr="00C03F5D" w:rsidRDefault="00C92052" w:rsidP="00C03F5D">
            <w:pPr>
              <w:keepNext/>
              <w:ind w:left="46" w:firstLine="0"/>
              <w:jc w:val="center"/>
              <w:rPr>
                <w:sz w:val="26"/>
                <w:szCs w:val="26"/>
                <w:lang w:val="en-US" w:eastAsia="ru-RU"/>
              </w:rPr>
            </w:pPr>
            <w:r w:rsidRPr="00C03F5D">
              <w:rPr>
                <w:sz w:val="26"/>
                <w:szCs w:val="26"/>
                <w:lang w:val="en-US"/>
              </w:rPr>
              <w:t>TuneParam(</w:t>
            </w:r>
            <w:r w:rsidRPr="00C03F5D">
              <w:rPr>
                <w:sz w:val="26"/>
                <w:szCs w:val="26"/>
              </w:rPr>
              <w:t>48</w:t>
            </w:r>
            <w:r w:rsidRPr="00C03F5D">
              <w:rPr>
                <w:sz w:val="26"/>
                <w:szCs w:val="26"/>
                <w:lang w:val="en-US"/>
              </w:rPr>
              <w:t>,</w:t>
            </w:r>
            <w:r w:rsidRPr="00C03F5D">
              <w:rPr>
                <w:sz w:val="26"/>
                <w:szCs w:val="26"/>
              </w:rPr>
              <w:t>2</w:t>
            </w:r>
            <w:r w:rsidRPr="00C03F5D">
              <w:rPr>
                <w:sz w:val="26"/>
                <w:szCs w:val="26"/>
                <w:lang w:val="en-US"/>
              </w:rPr>
              <w:t>)</w:t>
            </w:r>
          </w:p>
        </w:tc>
        <w:tc>
          <w:tcPr>
            <w:tcW w:w="3731" w:type="dxa"/>
            <w:vMerge w:val="restart"/>
            <w:tcMar>
              <w:top w:w="57" w:type="dxa"/>
              <w:bottom w:w="57" w:type="dxa"/>
            </w:tcMar>
            <w:vAlign w:val="center"/>
          </w:tcPr>
          <w:p w:rsidR="00C92052" w:rsidRPr="00C03F5D" w:rsidRDefault="00BE3FE3" w:rsidP="004A254B">
            <w:pPr>
              <w:keepNext/>
              <w:ind w:firstLine="0"/>
              <w:jc w:val="left"/>
              <w:rPr>
                <w:sz w:val="26"/>
                <w:szCs w:val="26"/>
              </w:rPr>
            </w:pPr>
            <w:r w:rsidRPr="00C03F5D">
              <w:rPr>
                <w:sz w:val="26"/>
                <w:szCs w:val="26"/>
              </w:rPr>
              <w:t xml:space="preserve">Наличие </w:t>
            </w:r>
            <w:r w:rsidR="00C92052" w:rsidRPr="00C03F5D">
              <w:rPr>
                <w:sz w:val="26"/>
                <w:szCs w:val="26"/>
                <w:lang w:val="en-US"/>
              </w:rPr>
              <w:t xml:space="preserve">CTF у </w:t>
            </w:r>
            <w:r w:rsidR="00C92052" w:rsidRPr="00C03F5D">
              <w:rPr>
                <w:sz w:val="26"/>
                <w:szCs w:val="26"/>
              </w:rPr>
              <w:t>клиента</w:t>
            </w:r>
          </w:p>
        </w:tc>
        <w:tc>
          <w:tcPr>
            <w:tcW w:w="3732" w:type="dxa"/>
          </w:tcPr>
          <w:p w:rsidR="00C92052" w:rsidRPr="00C03F5D" w:rsidRDefault="00C92052" w:rsidP="00C03F5D">
            <w:pPr>
              <w:keepNext/>
              <w:ind w:firstLine="0"/>
              <w:rPr>
                <w:sz w:val="26"/>
                <w:szCs w:val="26"/>
                <w:lang w:eastAsia="ru-RU"/>
              </w:rPr>
            </w:pPr>
            <w:r w:rsidRPr="00C03F5D">
              <w:rPr>
                <w:sz w:val="26"/>
                <w:szCs w:val="26"/>
                <w:lang w:val="en-US"/>
              </w:rPr>
              <w:t>1 - есть</w:t>
            </w:r>
          </w:p>
        </w:tc>
      </w:tr>
      <w:tr w:rsidR="00C92052" w:rsidRPr="00C03F5D" w:rsidTr="00DE41FC">
        <w:trPr>
          <w:cantSplit/>
          <w:trHeight w:val="251"/>
        </w:trPr>
        <w:tc>
          <w:tcPr>
            <w:tcW w:w="2143" w:type="dxa"/>
            <w:vMerge/>
            <w:tcMar>
              <w:top w:w="57" w:type="dxa"/>
              <w:bottom w:w="57" w:type="dxa"/>
            </w:tcMar>
          </w:tcPr>
          <w:p w:rsidR="00C92052" w:rsidRPr="00C03F5D" w:rsidRDefault="00C92052" w:rsidP="00C03F5D">
            <w:pPr>
              <w:keepNext/>
              <w:ind w:left="46" w:firstLine="0"/>
              <w:rPr>
                <w:sz w:val="26"/>
                <w:szCs w:val="26"/>
                <w:lang w:val="en-US"/>
              </w:rPr>
            </w:pPr>
          </w:p>
        </w:tc>
        <w:tc>
          <w:tcPr>
            <w:tcW w:w="3731" w:type="dxa"/>
            <w:vMerge/>
            <w:tcMar>
              <w:top w:w="57" w:type="dxa"/>
              <w:bottom w:w="57" w:type="dxa"/>
            </w:tcMar>
          </w:tcPr>
          <w:p w:rsidR="00C92052" w:rsidRPr="00C03F5D" w:rsidRDefault="00C92052" w:rsidP="00C03F5D">
            <w:pPr>
              <w:keepNext/>
              <w:ind w:firstLine="0"/>
              <w:rPr>
                <w:sz w:val="26"/>
                <w:szCs w:val="26"/>
                <w:lang w:val="en-US"/>
              </w:rPr>
            </w:pPr>
          </w:p>
        </w:tc>
        <w:tc>
          <w:tcPr>
            <w:tcW w:w="3732" w:type="dxa"/>
          </w:tcPr>
          <w:p w:rsidR="00C92052" w:rsidRPr="00C03F5D" w:rsidRDefault="00C92052" w:rsidP="00C03F5D">
            <w:pPr>
              <w:keepNext/>
              <w:ind w:firstLine="0"/>
              <w:rPr>
                <w:sz w:val="26"/>
                <w:szCs w:val="26"/>
                <w:lang w:val="en-US"/>
              </w:rPr>
            </w:pPr>
            <w:r w:rsidRPr="00C03F5D">
              <w:rPr>
                <w:sz w:val="26"/>
                <w:szCs w:val="26"/>
                <w:lang w:val="en-US"/>
              </w:rPr>
              <w:t>0 – нет</w:t>
            </w:r>
          </w:p>
        </w:tc>
      </w:tr>
    </w:tbl>
    <w:p w:rsidR="00C92052" w:rsidRPr="00C03F5D" w:rsidRDefault="00C92052" w:rsidP="00C03F5D">
      <w:pPr>
        <w:keepNext/>
        <w:ind w:left="431" w:firstLine="0"/>
        <w:rPr>
          <w:i/>
          <w:sz w:val="26"/>
          <w:szCs w:val="26"/>
        </w:rPr>
      </w:pPr>
    </w:p>
    <w:p w:rsidR="00C92052" w:rsidRPr="00C03F5D" w:rsidRDefault="00C92052" w:rsidP="00C03F5D">
      <w:pPr>
        <w:keepNext/>
        <w:ind w:left="431" w:firstLine="0"/>
        <w:rPr>
          <w:i/>
          <w:sz w:val="26"/>
          <w:szCs w:val="26"/>
        </w:rPr>
      </w:pPr>
    </w:p>
    <w:p w:rsidR="00C92052" w:rsidRPr="00C03F5D" w:rsidRDefault="00C92052" w:rsidP="00C03F5D">
      <w:pPr>
        <w:keepNext/>
        <w:rPr>
          <w:sz w:val="26"/>
          <w:szCs w:val="26"/>
        </w:rPr>
      </w:pP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78" w:name="_Механизм_формирования_номера"/>
      <w:bookmarkStart w:id="79" w:name="_Toc150058779"/>
      <w:bookmarkStart w:id="80" w:name="_Toc63361034"/>
      <w:bookmarkEnd w:id="78"/>
      <w:r w:rsidRPr="00C03F5D">
        <w:rPr>
          <w:rFonts w:ascii="Times New Roman" w:hAnsi="Times New Roman" w:cs="Times New Roman"/>
        </w:rPr>
        <w:t>Контроль выполнения заявки</w:t>
      </w:r>
      <w:bookmarkEnd w:id="79"/>
      <w:bookmarkEnd w:id="80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Процесс прохождения заявки по обработчикам, её статус можно отслеживать в интерфейсе </w:t>
      </w:r>
      <w:r w:rsidRPr="00C03F5D">
        <w:rPr>
          <w:b/>
          <w:bCs/>
          <w:sz w:val="26"/>
          <w:szCs w:val="26"/>
        </w:rPr>
        <w:t>Заявки клиента</w:t>
      </w:r>
      <w:r w:rsidRPr="00C03F5D">
        <w:rPr>
          <w:sz w:val="26"/>
          <w:szCs w:val="26"/>
        </w:rPr>
        <w:t xml:space="preserve">, для входа в который необходимо нажать кнопку </w:t>
      </w:r>
      <w:r w:rsidRPr="00C03F5D">
        <w:rPr>
          <w:i/>
          <w:iCs/>
          <w:sz w:val="26"/>
          <w:szCs w:val="26"/>
        </w:rPr>
        <w:t>Заявки</w:t>
      </w:r>
      <w:r w:rsidRPr="00C03F5D">
        <w:rPr>
          <w:sz w:val="26"/>
          <w:szCs w:val="26"/>
        </w:rPr>
        <w:t xml:space="preserve"> в интерфейсе Ведение информации о клиенте:</w:t>
      </w:r>
    </w:p>
    <w:p w:rsidR="005002FF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44D827F" wp14:editId="3C942CAF">
                <wp:simplePos x="0" y="0"/>
                <wp:positionH relativeFrom="column">
                  <wp:posOffset>2411730</wp:posOffset>
                </wp:positionH>
                <wp:positionV relativeFrom="paragraph">
                  <wp:posOffset>405765</wp:posOffset>
                </wp:positionV>
                <wp:extent cx="2524125" cy="363855"/>
                <wp:effectExtent l="12700" t="50800" r="3175" b="4445"/>
                <wp:wrapNone/>
                <wp:docPr id="325" name="Lin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524125" cy="36385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32BD2E" id="Line 206" o:spid="_x0000_s1026" style="position:absolute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.9pt,31.95pt" to="388.65pt,6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" strokecolor="red" strokeweight=".25pt">
                <v:stroke endarrow="block"/>
                <o:lock v:ext="edit" shapetype="f"/>
              </v:lin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831AA8" wp14:editId="0FA253C9">
                <wp:simplePos x="0" y="0"/>
                <wp:positionH relativeFrom="column">
                  <wp:posOffset>4882515</wp:posOffset>
                </wp:positionH>
                <wp:positionV relativeFrom="paragraph">
                  <wp:posOffset>502920</wp:posOffset>
                </wp:positionV>
                <wp:extent cx="914400" cy="571500"/>
                <wp:effectExtent l="0" t="0" r="0" b="0"/>
                <wp:wrapNone/>
                <wp:docPr id="324" name="Rectangl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571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F5D" w:rsidRDefault="00C03F5D" w:rsidP="00831972">
                            <w:pPr>
                              <w:ind w:firstLine="0"/>
                              <w:rPr>
                                <w:i/>
                                <w:iCs/>
                                <w:sz w:val="20"/>
                              </w:rPr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Просмотр выполнения заявки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31AA8" id="Rectangle 205" o:spid="_x0000_s1027" style="position:absolute;left:0;text-align:left;margin-left:384.45pt;margin-top:39.6pt;width:1in;height:4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" filled="f" strokeweight=".25pt">
                <v:path arrowok="t"/>
                <v:textbox>
                  <w:txbxContent>
                    <w:p w:rsidR="00C03F5D" w:rsidRDefault="00C03F5D" w:rsidP="00831972">
                      <w:pPr>
                        <w:ind w:firstLine="0"/>
                        <w:rPr>
                          <w:i/>
                          <w:iCs/>
                          <w:sz w:val="20"/>
                        </w:rPr>
                      </w:pPr>
                      <w:r>
                        <w:rPr>
                          <w:i/>
                          <w:iCs/>
                          <w:sz w:val="20"/>
                        </w:rPr>
                        <w:t>Просмотр выполнения заявки</w:t>
                      </w:r>
                    </w:p>
                  </w:txbxContent>
                </v:textbox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174F4B3" wp14:editId="5EDC5715">
                <wp:simplePos x="0" y="0"/>
                <wp:positionH relativeFrom="column">
                  <wp:posOffset>1720215</wp:posOffset>
                </wp:positionH>
                <wp:positionV relativeFrom="paragraph">
                  <wp:posOffset>315595</wp:posOffset>
                </wp:positionV>
                <wp:extent cx="691515" cy="187325"/>
                <wp:effectExtent l="12700" t="12700" r="0" b="3175"/>
                <wp:wrapNone/>
                <wp:docPr id="32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515" cy="18732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777B6" id="Rectangle 204" o:spid="_x0000_s1026" style="position:absolute;margin-left:135.45pt;margin-top:24.85pt;width:54.45pt;height:14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w:drawing>
          <wp:inline distT="0" distB="0" distL="0" distR="0" wp14:anchorId="4605BB96" wp14:editId="64FA461A">
            <wp:extent cx="4495800" cy="2565400"/>
            <wp:effectExtent l="0" t="0" r="0" b="0"/>
            <wp:docPr id="281" name="Рисунок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" t="12332" r="43224" b="3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  <w:sectPr w:rsidR="00411151" w:rsidRPr="00C03F5D" w:rsidSect="00645289">
          <w:pgSz w:w="12240" w:h="15840" w:code="1"/>
          <w:pgMar w:top="1134" w:right="1134" w:bottom="1134" w:left="1134" w:header="737" w:footer="737" w:gutter="0"/>
          <w:cols w:space="720"/>
          <w:noEndnote/>
        </w:sectPr>
      </w:pPr>
      <w:r w:rsidRPr="00C03F5D">
        <w:rPr>
          <w:sz w:val="26"/>
          <w:szCs w:val="26"/>
        </w:rPr>
        <w:t>В соответствующих закладках можно просмотреть услуги, операции и оборудование, вошедшие в заявку. В закладке «История» отражается весь путь, пройденный заявкой</w:t>
      </w:r>
      <w:bookmarkStart w:id="81" w:name="_Ref289414143"/>
      <w:r w:rsidR="00486A3F"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82" w:name="_Toc150058780"/>
      <w:bookmarkStart w:id="83" w:name="_Toc63361035"/>
      <w:bookmarkEnd w:id="81"/>
      <w:r w:rsidRPr="00C03F5D">
        <w:rPr>
          <w:rFonts w:ascii="Times New Roman" w:hAnsi="Times New Roman" w:cs="Times New Roman"/>
        </w:rPr>
        <w:lastRenderedPageBreak/>
        <w:t>Выставление счета за подключение</w:t>
      </w:r>
      <w:bookmarkEnd w:id="82"/>
      <w:bookmarkEnd w:id="83"/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Перед оплатой счета его необходимо выставить. Для этого открываем интерфейс </w:t>
      </w:r>
      <w:r w:rsidRPr="00C03F5D">
        <w:rPr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Счета\Выставления счетов за услуги связи</w:t>
      </w:r>
      <w:r w:rsidRPr="00C03F5D">
        <w:rPr>
          <w:sz w:val="26"/>
          <w:szCs w:val="26"/>
        </w:rPr>
        <w:t xml:space="preserve">. В закладке </w:t>
      </w:r>
      <w:r w:rsidRPr="00C03F5D">
        <w:rPr>
          <w:b/>
          <w:i/>
          <w:sz w:val="26"/>
          <w:szCs w:val="26"/>
        </w:rPr>
        <w:t>По лицевому счету</w:t>
      </w:r>
      <w:r w:rsidRPr="00C03F5D">
        <w:rPr>
          <w:sz w:val="26"/>
          <w:szCs w:val="26"/>
        </w:rPr>
        <w:t xml:space="preserve"> в поле «Код клиента» заносим код и нажимаем кнопку Добавить.</w:t>
      </w:r>
    </w:p>
    <w:p w:rsidR="00411151" w:rsidRPr="00C03F5D" w:rsidRDefault="00F63063" w:rsidP="00C03F5D">
      <w:pPr>
        <w:ind w:firstLine="142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706040C3" wp14:editId="37A17991">
            <wp:extent cx="4749800" cy="2717800"/>
            <wp:effectExtent l="0" t="0" r="0" b="0"/>
            <wp:docPr id="280" name="Рисунок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12" t="9920" r="14006" b="1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После выбора клиентов, которым необходимо выставить счета, нажимаем кнопку Запуск. Результатом будет выставление счета за</w:t>
      </w:r>
      <w:r w:rsidR="004A254B">
        <w:rPr>
          <w:sz w:val="26"/>
          <w:szCs w:val="26"/>
        </w:rPr>
        <w:t xml:space="preserve"> услуги связи.</w:t>
      </w:r>
    </w:p>
    <w:p w:rsidR="00FE7DF9" w:rsidRPr="00C03F5D" w:rsidRDefault="00FE7DF9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84" w:name="_Toc150058781"/>
      <w:bookmarkStart w:id="85" w:name="_Toc63361036"/>
      <w:r w:rsidRPr="00C03F5D">
        <w:rPr>
          <w:rFonts w:ascii="Times New Roman" w:hAnsi="Times New Roman" w:cs="Times New Roman"/>
        </w:rPr>
        <w:t>Оплата счета за подключение</w:t>
      </w:r>
      <w:bookmarkEnd w:id="84"/>
      <w:bookmarkEnd w:id="85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  <w:r w:rsidRPr="00C03F5D">
        <w:rPr>
          <w:iCs/>
          <w:sz w:val="26"/>
          <w:szCs w:val="26"/>
        </w:rPr>
        <w:t xml:space="preserve">Для просмотра информации о счетах клиента, а также их печати необходимо в интерфейсе </w:t>
      </w:r>
      <w:r w:rsidRPr="00C03F5D">
        <w:rPr>
          <w:b/>
          <w:bCs/>
          <w:sz w:val="26"/>
          <w:szCs w:val="26"/>
        </w:rPr>
        <w:t>“Ведение информации о клиенте”</w:t>
      </w:r>
      <w:r w:rsidRPr="00C03F5D">
        <w:rPr>
          <w:sz w:val="26"/>
          <w:szCs w:val="26"/>
        </w:rPr>
        <w:t xml:space="preserve"> для выбранного клиента нажать на кнопку </w:t>
      </w:r>
      <w:r w:rsidRPr="00C03F5D">
        <w:rPr>
          <w:i/>
          <w:sz w:val="26"/>
          <w:szCs w:val="26"/>
        </w:rPr>
        <w:t>Счета.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iCs/>
          <w:sz w:val="26"/>
          <w:szCs w:val="26"/>
        </w:rPr>
        <w:t>В интерфейсе</w:t>
      </w:r>
      <w:r w:rsidRPr="00C03F5D">
        <w:rPr>
          <w:sz w:val="26"/>
          <w:szCs w:val="26"/>
        </w:rPr>
        <w:t xml:space="preserve"> можно просмотреть состав счета, распечатать счет, просмотреть параметры заявки, ин</w:t>
      </w:r>
      <w:r w:rsidR="004A254B">
        <w:rPr>
          <w:sz w:val="26"/>
          <w:szCs w:val="26"/>
        </w:rPr>
        <w:t>ициировавшей выставление счета.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Системную печатную форму счета и договора можно просмотреть по кнопке </w:t>
      </w:r>
      <w:r w:rsidRPr="00C03F5D">
        <w:rPr>
          <w:i/>
          <w:iCs/>
          <w:sz w:val="26"/>
          <w:szCs w:val="26"/>
        </w:rPr>
        <w:t xml:space="preserve">«Просмотр счета». </w:t>
      </w:r>
      <w:r w:rsidRPr="00C03F5D">
        <w:rPr>
          <w:sz w:val="26"/>
          <w:szCs w:val="26"/>
        </w:rPr>
        <w:t>Здесь же осуществляется печать счета и договора для выдачи клиенту.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040280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8C18BEA" wp14:editId="44215A7D">
                <wp:simplePos x="0" y="0"/>
                <wp:positionH relativeFrom="column">
                  <wp:posOffset>632460</wp:posOffset>
                </wp:positionH>
                <wp:positionV relativeFrom="paragraph">
                  <wp:posOffset>883920</wp:posOffset>
                </wp:positionV>
                <wp:extent cx="4688205" cy="1362075"/>
                <wp:effectExtent l="25400" t="0" r="0" b="34925"/>
                <wp:wrapNone/>
                <wp:docPr id="322" name="Lin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688205" cy="13620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233606" id="Line 203" o:spid="_x0000_s1026" style="position:absolute;flip:x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8pt,69.6pt" to="418.95pt,1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" strokecolor="red" strokeweight=".25pt">
                <v:stroke endarrow="block"/>
                <o:lock v:ext="edit" shapetype="f"/>
              </v:lin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E993604" wp14:editId="66BA11AA">
                <wp:simplePos x="0" y="0"/>
                <wp:positionH relativeFrom="column">
                  <wp:posOffset>5320665</wp:posOffset>
                </wp:positionH>
                <wp:positionV relativeFrom="paragraph">
                  <wp:posOffset>318770</wp:posOffset>
                </wp:positionV>
                <wp:extent cx="914400" cy="936625"/>
                <wp:effectExtent l="0" t="0" r="0" b="3175"/>
                <wp:wrapNone/>
                <wp:docPr id="321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366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F5D" w:rsidRDefault="00C03F5D" w:rsidP="00FE7DF9">
                            <w:pPr>
                              <w:ind w:firstLine="0"/>
                            </w:pPr>
                            <w:r>
                              <w:rPr>
                                <w:i/>
                                <w:iCs/>
                                <w:sz w:val="20"/>
                              </w:rPr>
                              <w:t>Просмотр и печать счетов, договоров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993604" id="Rectangle 202" o:spid="_x0000_s1028" style="position:absolute;left:0;text-align:left;margin-left:418.95pt;margin-top:25.1pt;width:1in;height:73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" filled="f" strokeweight=".25pt">
                <v:path arrowok="t"/>
                <v:textbox>
                  <w:txbxContent>
                    <w:p w:rsidR="00C03F5D" w:rsidRDefault="00C03F5D" w:rsidP="00FE7DF9">
                      <w:pPr>
                        <w:ind w:firstLine="0"/>
                      </w:pPr>
                      <w:r>
                        <w:rPr>
                          <w:i/>
                          <w:iCs/>
                          <w:sz w:val="20"/>
                        </w:rPr>
                        <w:t>Просмотр и печать счетов, договоров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B449B46" wp14:editId="62059136">
                <wp:simplePos x="0" y="0"/>
                <wp:positionH relativeFrom="column">
                  <wp:posOffset>-22860</wp:posOffset>
                </wp:positionH>
                <wp:positionV relativeFrom="paragraph">
                  <wp:posOffset>2245995</wp:posOffset>
                </wp:positionV>
                <wp:extent cx="655320" cy="172720"/>
                <wp:effectExtent l="12700" t="12700" r="5080" b="5080"/>
                <wp:wrapNone/>
                <wp:docPr id="320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" cy="17272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37820" id="Rectangle 201" o:spid="_x0000_s1026" style="position:absolute;margin-left:-1.8pt;margin-top:176.85pt;width:51.6pt;height:1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w:drawing>
          <wp:inline distT="0" distB="0" distL="0" distR="0" wp14:anchorId="0AA0BB15" wp14:editId="5335CEC6">
            <wp:extent cx="5156200" cy="2692400"/>
            <wp:effectExtent l="0" t="0" r="0" b="0"/>
            <wp:docPr id="279" name="Рисунок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91" t="22520" r="7230" b="12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перехода заявки на обработчик «Склад. Выдача/Возврат» счет должен иметь статус «оплачен». Для этого счет необходимо оплатить </w:t>
      </w:r>
      <w:r w:rsidRPr="00C03F5D">
        <w:rPr>
          <w:b/>
          <w:bCs/>
          <w:sz w:val="26"/>
          <w:szCs w:val="26"/>
        </w:rPr>
        <w:t xml:space="preserve">Платежи/Оплата счетов </w:t>
      </w:r>
      <w:r w:rsidRPr="00C03F5D">
        <w:rPr>
          <w:sz w:val="26"/>
          <w:szCs w:val="26"/>
        </w:rPr>
        <w:t xml:space="preserve">или вручную продвинуть заявку на обработчик «Склад Выгрузка/загрузка» через интерфейс </w:t>
      </w:r>
      <w:r w:rsidRPr="00C03F5D">
        <w:rPr>
          <w:b/>
          <w:bCs/>
          <w:sz w:val="26"/>
          <w:szCs w:val="26"/>
        </w:rPr>
        <w:t xml:space="preserve">Операции/Финансовые операции/Продвижение заявок по неоплаченным счетам </w:t>
      </w:r>
      <w:r w:rsidRPr="00C03F5D">
        <w:rPr>
          <w:sz w:val="26"/>
          <w:szCs w:val="26"/>
        </w:rPr>
        <w:t>(в этом случае счет останется на статусе «вручен», а заявка перейдет на следующий обработчик).</w:t>
      </w:r>
    </w:p>
    <w:p w:rsidR="00FE7DF9" w:rsidRPr="00C03F5D" w:rsidRDefault="00FE7DF9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86" w:name="_Toc150058782"/>
      <w:bookmarkStart w:id="87" w:name="_Toc150058783"/>
      <w:bookmarkStart w:id="88" w:name="_Toc509294432"/>
      <w:bookmarkStart w:id="89" w:name="_Toc509301315"/>
      <w:bookmarkStart w:id="90" w:name="_Toc150058784"/>
      <w:bookmarkStart w:id="91" w:name="_Toc63361037"/>
      <w:bookmarkEnd w:id="86"/>
      <w:bookmarkEnd w:id="87"/>
      <w:r w:rsidRPr="00C03F5D">
        <w:rPr>
          <w:rFonts w:ascii="Times New Roman" w:hAnsi="Times New Roman" w:cs="Times New Roman"/>
        </w:rPr>
        <w:t>Выдача оборудования по заявке</w:t>
      </w:r>
      <w:bookmarkEnd w:id="88"/>
      <w:bookmarkEnd w:id="89"/>
      <w:bookmarkEnd w:id="90"/>
      <w:bookmarkEnd w:id="91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iCs/>
          <w:sz w:val="26"/>
          <w:szCs w:val="26"/>
        </w:rPr>
        <w:t>В интерфейсе</w:t>
      </w:r>
      <w:r w:rsidRPr="00C03F5D">
        <w:rPr>
          <w:sz w:val="26"/>
          <w:szCs w:val="26"/>
        </w:rPr>
        <w:t xml:space="preserve"> формируется накладная на выдачу оборудования</w:t>
      </w:r>
      <w:r w:rsidRPr="00C03F5D">
        <w:rPr>
          <w:color w:val="FF0000"/>
          <w:sz w:val="26"/>
          <w:szCs w:val="26"/>
        </w:rPr>
        <w:t xml:space="preserve"> </w:t>
      </w:r>
      <w:r w:rsidRPr="00C03F5D">
        <w:rPr>
          <w:sz w:val="26"/>
          <w:szCs w:val="26"/>
        </w:rPr>
        <w:t xml:space="preserve">и осуществляется продвижения заявок с обработчика "Склад" на следующий обработчик «Логический тех.отдел». Интерфейс открывается путем выбора из меню пункта </w:t>
      </w:r>
      <w:r w:rsidRPr="00C03F5D">
        <w:rPr>
          <w:b/>
          <w:bCs/>
          <w:iCs/>
          <w:sz w:val="26"/>
          <w:szCs w:val="26"/>
        </w:rPr>
        <w:t>Операции/ Выдача\Возврат оборудования/ Выдача оборудования</w:t>
      </w:r>
      <w:r w:rsidRPr="00C03F5D">
        <w:rPr>
          <w:i/>
          <w:sz w:val="26"/>
          <w:szCs w:val="26"/>
        </w:rPr>
        <w:t>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выгрузки информации об оборудовании необходимо задать параметры выгрузки: </w:t>
      </w:r>
      <w:r w:rsidRPr="00C03F5D">
        <w:rPr>
          <w:i/>
          <w:iCs/>
          <w:sz w:val="26"/>
          <w:szCs w:val="26"/>
        </w:rPr>
        <w:t xml:space="preserve">По заявке или по счету </w:t>
      </w:r>
      <w:r w:rsidRPr="00C03F5D">
        <w:rPr>
          <w:sz w:val="26"/>
          <w:szCs w:val="26"/>
        </w:rPr>
        <w:t>и нажать на кнопку</w:t>
      </w:r>
      <w:r w:rsidRPr="00C03F5D">
        <w:rPr>
          <w:i/>
          <w:iCs/>
          <w:sz w:val="26"/>
          <w:szCs w:val="26"/>
        </w:rPr>
        <w:t xml:space="preserve"> Выгрузка. </w:t>
      </w:r>
      <w:r w:rsidRPr="00C03F5D">
        <w:rPr>
          <w:sz w:val="26"/>
          <w:szCs w:val="26"/>
        </w:rPr>
        <w:t>Если по заявке выставлялся счет на подключение/оборудование, то выгрузку на склад необходимо осуществлять по номеру счета</w:t>
      </w:r>
      <w:r w:rsidR="004A254B">
        <w:rPr>
          <w:sz w:val="26"/>
          <w:szCs w:val="26"/>
        </w:rPr>
        <w:t>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На этапе выдачи оборудования происходит выбор избирательного номера, серийного номера </w:t>
      </w:r>
      <w:r w:rsidRPr="00C03F5D">
        <w:rPr>
          <w:sz w:val="26"/>
          <w:szCs w:val="26"/>
          <w:lang w:val="en-US"/>
        </w:rPr>
        <w:t>SIM</w:t>
      </w:r>
      <w:r w:rsidRPr="00C03F5D">
        <w:rPr>
          <w:sz w:val="26"/>
          <w:szCs w:val="26"/>
        </w:rPr>
        <w:t>-карты и дополнительного оборудования (есл</w:t>
      </w:r>
      <w:r w:rsidR="004A254B">
        <w:rPr>
          <w:sz w:val="26"/>
          <w:szCs w:val="26"/>
        </w:rPr>
        <w:t>и есть) из имеющихся на складе.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  <w:r w:rsidRPr="004A254B">
        <w:rPr>
          <w:i/>
          <w:iCs/>
          <w:sz w:val="26"/>
          <w:szCs w:val="26"/>
        </w:rPr>
        <w:lastRenderedPageBreak/>
        <w:t>Примечание: необходимо помнить, что в момент создания заявки на</w:t>
      </w:r>
      <w:r w:rsidRPr="00C03F5D">
        <w:rPr>
          <w:i/>
          <w:iCs/>
          <w:sz w:val="26"/>
          <w:szCs w:val="26"/>
        </w:rPr>
        <w:t xml:space="preserve"> подключение/продажу оборудования происходит резервирование количества запрашиваемого оборудования на складе, а в момент работы с интерфейсом «Выдача оборудования» происходит резервирование конкретной единицы оборудования или конкретного номера. Они недоступны для выбора другому оператору.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По факту выдачи оборудования формируется счет-фактура к счету за первоначальное подключение.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drawing>
          <wp:inline distT="0" distB="0" distL="0" distR="0" wp14:anchorId="524A59F8" wp14:editId="096A6959">
            <wp:extent cx="5537200" cy="1651000"/>
            <wp:effectExtent l="0" t="0" r="0" b="0"/>
            <wp:docPr id="278" name="Рисунок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/>
                    </pic:cNvPicPr>
                  </pic:nvPicPr>
                  <pic:blipFill>
                    <a:blip r:embed="rId54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23465" r="9879" b="4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DF9" w:rsidRPr="00C03F5D" w:rsidRDefault="00FE7DF9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92" w:name="_Toc150058785"/>
      <w:bookmarkStart w:id="93" w:name="_Toc150058786"/>
      <w:bookmarkStart w:id="94" w:name="_Toc150058787"/>
      <w:bookmarkStart w:id="95" w:name="_Toc63361038"/>
      <w:bookmarkEnd w:id="92"/>
      <w:bookmarkEnd w:id="93"/>
      <w:r w:rsidRPr="00C03F5D">
        <w:rPr>
          <w:rFonts w:ascii="Times New Roman" w:hAnsi="Times New Roman" w:cs="Times New Roman"/>
        </w:rPr>
        <w:t>Частичная выдача оборудования</w:t>
      </w:r>
      <w:bookmarkEnd w:id="94"/>
      <w:bookmarkEnd w:id="95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системе предусмотрена возможность частичной выдачи оборудования по счету. Возможна частичная выдача, как по разным типам оборудования, так и по колич</w:t>
      </w:r>
      <w:r w:rsidR="004A254B">
        <w:rPr>
          <w:sz w:val="26"/>
          <w:szCs w:val="26"/>
        </w:rPr>
        <w:t>еству одного типа оборудования.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/>
          <w:bCs/>
          <w:sz w:val="26"/>
          <w:szCs w:val="26"/>
        </w:rPr>
      </w:pPr>
      <w:r w:rsidRPr="00C03F5D">
        <w:rPr>
          <w:sz w:val="26"/>
          <w:szCs w:val="26"/>
        </w:rPr>
        <w:t xml:space="preserve">Выдача осуществляется из интерфейса </w:t>
      </w:r>
      <w:r w:rsidRPr="00C03F5D">
        <w:rPr>
          <w:b/>
          <w:bCs/>
          <w:sz w:val="26"/>
          <w:szCs w:val="26"/>
        </w:rPr>
        <w:t>Операции/ Выдача\Возврат оборудования/ Выдача оборудования по заявке.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Для осуществления частичной выдачи оборудования по счету в поле «Выдать» необходимо указать желаемое количество оборудования к выдаче.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2581E2C" wp14:editId="198A6996">
                <wp:simplePos x="0" y="0"/>
                <wp:positionH relativeFrom="column">
                  <wp:posOffset>3596640</wp:posOffset>
                </wp:positionH>
                <wp:positionV relativeFrom="paragraph">
                  <wp:posOffset>1027430</wp:posOffset>
                </wp:positionV>
                <wp:extent cx="345440" cy="800100"/>
                <wp:effectExtent l="12700" t="12700" r="0" b="0"/>
                <wp:wrapNone/>
                <wp:docPr id="319" name="Rectangl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5440" cy="8001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F3B7E6" id="Rectangle 200" o:spid="_x0000_s1026" style="position:absolute;margin-left:283.2pt;margin-top:80.9pt;width:27.2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w:drawing>
          <wp:inline distT="0" distB="0" distL="0" distR="0" wp14:anchorId="6E014CAC" wp14:editId="42E750A1">
            <wp:extent cx="5816600" cy="1866900"/>
            <wp:effectExtent l="0" t="0" r="0" b="0"/>
            <wp:docPr id="277" name="Рисунок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/>
                    </pic:cNvPicPr>
                  </pic:nvPicPr>
                  <pic:blipFill>
                    <a:blip r:embed="rId55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23166" r="9544" b="4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результате каждой частичной выдачи по счету формируется накладная и счет-фактура. Счета-фактуры можно просмотреть и распечатать из интерфейса просмотра счетов (см. п.4.4.4), накладные распечатываются автоматически, если в интерфейсе «Выдачи оборудования» стоит отметка о распечатке.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b/>
          <w:bCs/>
          <w:sz w:val="26"/>
          <w:szCs w:val="26"/>
        </w:rPr>
      </w:pPr>
      <w:r w:rsidRPr="00C03F5D">
        <w:rPr>
          <w:sz w:val="26"/>
          <w:szCs w:val="26"/>
        </w:rPr>
        <w:t xml:space="preserve">Дополнительно просмотреть и распечатать накладные по счета можно из интерфейса </w:t>
      </w:r>
      <w:r w:rsidRPr="00C03F5D">
        <w:rPr>
          <w:b/>
          <w:bCs/>
          <w:sz w:val="26"/>
          <w:szCs w:val="26"/>
        </w:rPr>
        <w:t>Операции/Выдача\Возврат оборудования/Просмотр накладных: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b/>
          <w:bCs/>
          <w:sz w:val="26"/>
          <w:szCs w:val="26"/>
        </w:rPr>
      </w:pPr>
      <w:r w:rsidRPr="00C03F5D">
        <w:rPr>
          <w:b/>
          <w:bCs/>
          <w:noProof/>
          <w:snapToGrid/>
          <w:sz w:val="26"/>
          <w:szCs w:val="26"/>
        </w:rPr>
        <w:drawing>
          <wp:inline distT="0" distB="0" distL="0" distR="0" wp14:anchorId="3F0D0AED" wp14:editId="72690926">
            <wp:extent cx="4965700" cy="1866900"/>
            <wp:effectExtent l="0" t="0" r="0" b="0"/>
            <wp:docPr id="276" name="Рисунок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/>
                    </pic:cNvPicPr>
                  </pic:nvPicPr>
                  <pic:blipFill>
                    <a:blip r:embed="rId5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9746" r="24931" b="44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80" w:rsidRPr="00C03F5D" w:rsidRDefault="00040280" w:rsidP="00C03F5D">
      <w:pPr>
        <w:pStyle w:val="Normal2"/>
        <w:spacing w:before="0" w:after="0" w:line="360" w:lineRule="auto"/>
        <w:jc w:val="both"/>
        <w:rPr>
          <w:b/>
          <w:bCs/>
          <w:sz w:val="26"/>
          <w:szCs w:val="26"/>
        </w:rPr>
      </w:pP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96" w:name="_Toc150058788"/>
      <w:bookmarkStart w:id="97" w:name="_Toc150058789"/>
      <w:bookmarkStart w:id="98" w:name="_Toc150058790"/>
      <w:bookmarkStart w:id="99" w:name="_Toc63361039"/>
      <w:bookmarkEnd w:id="96"/>
      <w:bookmarkEnd w:id="97"/>
      <w:r w:rsidRPr="00C03F5D">
        <w:rPr>
          <w:rFonts w:ascii="Times New Roman" w:hAnsi="Times New Roman" w:cs="Times New Roman"/>
          <w:sz w:val="26"/>
          <w:szCs w:val="26"/>
        </w:rPr>
        <w:t>Просмотр информации о новом абоненте</w:t>
      </w:r>
      <w:bookmarkEnd w:id="98"/>
      <w:bookmarkEnd w:id="99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После обработки в «Логическом тех.отделе» новый абонент доступен для просмотра в интерфейсе «Ведение информации о клиенте», а после обработки в «Физическом тех.одтеле» номер активируется на внешних коммутационных устройствах.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активации подключения – дата обработки заявки на этапе «Физического тех.отдела»</w:t>
      </w:r>
    </w:p>
    <w:p w:rsidR="00040280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290FBF4" wp14:editId="4F1E90F0">
                <wp:simplePos x="0" y="0"/>
                <wp:positionH relativeFrom="column">
                  <wp:posOffset>242570</wp:posOffset>
                </wp:positionH>
                <wp:positionV relativeFrom="paragraph">
                  <wp:posOffset>2674620</wp:posOffset>
                </wp:positionV>
                <wp:extent cx="1618615" cy="1431290"/>
                <wp:effectExtent l="25400" t="25400" r="6985" b="3810"/>
                <wp:wrapNone/>
                <wp:docPr id="318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618615" cy="14312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D20F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9" o:spid="_x0000_s1026" type="#_x0000_t32" style="position:absolute;margin-left:19.1pt;margin-top:210.6pt;width:127.45pt;height:112.7pt;flip:x 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" strokecolor="red" strokeweight="1.5pt">
                <v:stroke endarrow="block"/>
                <o:lock v:ext="edit" shapetype="f"/>
              </v:shap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2AB2419" wp14:editId="5A94B5E9">
                <wp:simplePos x="0" y="0"/>
                <wp:positionH relativeFrom="column">
                  <wp:posOffset>3810</wp:posOffset>
                </wp:positionH>
                <wp:positionV relativeFrom="paragraph">
                  <wp:posOffset>2674620</wp:posOffset>
                </wp:positionV>
                <wp:extent cx="238760" cy="0"/>
                <wp:effectExtent l="0" t="12700" r="2540" b="0"/>
                <wp:wrapNone/>
                <wp:docPr id="317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876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BDCF9" id="AutoShape 198" o:spid="_x0000_s1026" type="#_x0000_t32" style="position:absolute;margin-left:.3pt;margin-top:210.6pt;width:18.8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" strokecolor="red" strokeweight="1.5pt">
                <o:lock v:ext="edit" shapetype="f"/>
              </v:shap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6139BE4" wp14:editId="0950310E">
                <wp:simplePos x="0" y="0"/>
                <wp:positionH relativeFrom="column">
                  <wp:posOffset>3810</wp:posOffset>
                </wp:positionH>
                <wp:positionV relativeFrom="paragraph">
                  <wp:posOffset>2484120</wp:posOffset>
                </wp:positionV>
                <wp:extent cx="0" cy="190500"/>
                <wp:effectExtent l="12700" t="0" r="0" b="0"/>
                <wp:wrapNone/>
                <wp:docPr id="316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60401" id="AutoShape 197" o:spid="_x0000_s1026" type="#_x0000_t32" style="position:absolute;margin-left:.3pt;margin-top:195.6pt;width:0;height: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" strokecolor="red" strokeweight="1.5pt">
                <o:lock v:ext="edit" shapetype="f"/>
              </v:shap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76948A" wp14:editId="342D63A6">
                <wp:simplePos x="0" y="0"/>
                <wp:positionH relativeFrom="column">
                  <wp:posOffset>241935</wp:posOffset>
                </wp:positionH>
                <wp:positionV relativeFrom="paragraph">
                  <wp:posOffset>2484120</wp:posOffset>
                </wp:positionV>
                <wp:extent cx="635" cy="190500"/>
                <wp:effectExtent l="12700" t="12700" r="12065" b="0"/>
                <wp:wrapNone/>
                <wp:docPr id="315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905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BB4A8" id="AutoShape 196" o:spid="_x0000_s1026" type="#_x0000_t32" style="position:absolute;margin-left:19.05pt;margin-top:195.6pt;width:.05pt;height:1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" strokecolor="red" strokeweight="1.5pt">
                <o:lock v:ext="edit" shapetype="f"/>
              </v:shape>
            </w:pict>
          </mc:Fallback>
        </mc:AlternateContent>
      </w: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C54B843" wp14:editId="692DBDD3">
                <wp:simplePos x="0" y="0"/>
                <wp:positionH relativeFrom="column">
                  <wp:posOffset>3810</wp:posOffset>
                </wp:positionH>
                <wp:positionV relativeFrom="paragraph">
                  <wp:posOffset>2474595</wp:posOffset>
                </wp:positionV>
                <wp:extent cx="238125" cy="9525"/>
                <wp:effectExtent l="12700" t="12700" r="3175" b="3175"/>
                <wp:wrapNone/>
                <wp:docPr id="314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3812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6C8F8" id="AutoShape 195" o:spid="_x0000_s1026" type="#_x0000_t32" style="position:absolute;margin-left:.3pt;margin-top:194.85pt;width:18.75pt;height: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" strokecolor="red" strokeweight="1.5pt">
                <o:lock v:ext="edit" shapetype="f"/>
              </v:shape>
            </w:pict>
          </mc:Fallback>
        </mc:AlternateContent>
      </w:r>
      <w:r w:rsidRPr="00C03F5D">
        <w:rPr>
          <w:noProof/>
          <w:snapToGrid/>
          <w:sz w:val="26"/>
          <w:szCs w:val="26"/>
        </w:rPr>
        <w:drawing>
          <wp:inline distT="0" distB="0" distL="0" distR="0" wp14:anchorId="1AD83F8A" wp14:editId="750A5C95">
            <wp:extent cx="5562600" cy="3987800"/>
            <wp:effectExtent l="0" t="0" r="0" b="0"/>
            <wp:docPr id="275" name="Рисунок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6" t="11461" r="38870" b="1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98EBCF6" wp14:editId="63F3F485">
                <wp:simplePos x="0" y="0"/>
                <wp:positionH relativeFrom="column">
                  <wp:posOffset>1767840</wp:posOffset>
                </wp:positionH>
                <wp:positionV relativeFrom="paragraph">
                  <wp:posOffset>55245</wp:posOffset>
                </wp:positionV>
                <wp:extent cx="2286000" cy="330835"/>
                <wp:effectExtent l="0" t="0" r="0" b="0"/>
                <wp:wrapNone/>
                <wp:docPr id="31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3308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03F5D" w:rsidRDefault="00C03F5D" w:rsidP="00FE7DF9">
                            <w:pPr>
                              <w:ind w:firstLine="0"/>
                            </w:pPr>
                            <w:r>
                              <w:t>Просмотр состояния лиц счета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8EBCF6" id="_x0000_t202" coordsize="21600,21600" o:spt="202" path="m,l,21600r21600,l21600,xe">
                <v:stroke joinstyle="miter"/>
                <v:path gradientshapeok="t" o:connecttype="rect"/>
              </v:shapetype>
              <v:shape id="Text Box 194" o:spid="_x0000_s1029" type="#_x0000_t202" style="position:absolute;left:0;text-align:left;margin-left:139.2pt;margin-top:4.35pt;width:180pt;height:26.0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" filled="f" strokeweight=".25pt">
                <v:path arrowok="t"/>
                <v:textbox>
                  <w:txbxContent>
                    <w:p w:rsidR="00C03F5D" w:rsidRDefault="00C03F5D" w:rsidP="00FE7DF9">
                      <w:pPr>
                        <w:ind w:firstLine="0"/>
                      </w:pPr>
                      <w:r>
                        <w:t>Просмотр состояния лиц счета</w:t>
                      </w:r>
                    </w:p>
                  </w:txbxContent>
                </v:textbox>
              </v:shape>
            </w:pict>
          </mc:Fallback>
        </mc:AlternateConten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Дважды щелкнув левой кнопкой мыши по подключению, становится доступной для просмотра более подробная информация о подключении: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F87347" wp14:editId="766B1FEA">
                <wp:simplePos x="0" y="0"/>
                <wp:positionH relativeFrom="column">
                  <wp:posOffset>510540</wp:posOffset>
                </wp:positionH>
                <wp:positionV relativeFrom="paragraph">
                  <wp:posOffset>122555</wp:posOffset>
                </wp:positionV>
                <wp:extent cx="416560" cy="249555"/>
                <wp:effectExtent l="12700" t="12700" r="2540" b="4445"/>
                <wp:wrapNone/>
                <wp:docPr id="312" name="Rectangl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6560" cy="24955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07C660" id="Rectangle 193" o:spid="_x0000_s1026" style="position:absolute;margin-left:40.2pt;margin-top:9.65pt;width:32.8pt;height:19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" filled="f" strokecolor="red" strokeweight="1.75pt">
                <v:path arrowok="t"/>
              </v:rect>
            </w:pict>
          </mc:Fallback>
        </mc:AlternateContent>
      </w:r>
      <w:r w:rsidRPr="00C03F5D">
        <w:rPr>
          <w:noProof/>
          <w:snapToGrid/>
          <w:sz w:val="26"/>
          <w:szCs w:val="26"/>
        </w:rPr>
        <w:drawing>
          <wp:inline distT="0" distB="0" distL="0" distR="0" wp14:anchorId="06B44BE6" wp14:editId="4DD05BA5">
            <wp:extent cx="4508500" cy="2171700"/>
            <wp:effectExtent l="0" t="0" r="0" b="0"/>
            <wp:docPr id="274" name="Рисунок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/>
                    </pic:cNvPicPr>
                  </pic:nvPicPr>
                  <pic:blipFill>
                    <a:blip r:embed="rId5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2" t="32500" r="8167" b="23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В закладке </w:t>
      </w:r>
      <w:r w:rsidRPr="00C03F5D">
        <w:rPr>
          <w:i/>
          <w:iCs/>
          <w:sz w:val="26"/>
          <w:szCs w:val="26"/>
        </w:rPr>
        <w:t>Услуги</w:t>
      </w:r>
      <w:r w:rsidRPr="00C03F5D">
        <w:rPr>
          <w:sz w:val="26"/>
          <w:szCs w:val="26"/>
        </w:rPr>
        <w:t xml:space="preserve"> содержится информация об активных услугах </w:t>
      </w:r>
      <w:r w:rsidR="004A254B">
        <w:rPr>
          <w:sz w:val="26"/>
          <w:szCs w:val="26"/>
        </w:rPr>
        <w:t>абонента и дате их подключения.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Дата активации коммутаторных услуг – дата обработки заявки в физическом техотделе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активации некоммутаторных услуг – дата обработки заявки в логическом техотделе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drawing>
          <wp:inline distT="0" distB="0" distL="0" distR="0" wp14:anchorId="4D589F68" wp14:editId="5BE84A25">
            <wp:extent cx="3479800" cy="2362200"/>
            <wp:effectExtent l="0" t="0" r="0" b="0"/>
            <wp:docPr id="273" name="Рисунок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/>
                    </pic:cNvPicPr>
                  </pic:nvPicPr>
                  <pic:blipFill>
                    <a:blip r:embed="rId59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4" t="31816" r="32460" b="1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В интерфейсе просмотра </w:t>
      </w:r>
      <w:r w:rsidRPr="00C03F5D">
        <w:rPr>
          <w:b/>
          <w:i/>
          <w:sz w:val="26"/>
          <w:szCs w:val="26"/>
        </w:rPr>
        <w:t>состояния лицевого счета</w:t>
      </w:r>
      <w:r w:rsidRPr="00C03F5D">
        <w:rPr>
          <w:sz w:val="26"/>
          <w:szCs w:val="26"/>
        </w:rPr>
        <w:t xml:space="preserve"> после создания нового подключения фиксируется информация о порогах и реальном балансе лицевого счета.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При создании нового подключения происходит открытие нового планового платежа. (Кнопка </w:t>
      </w:r>
      <w:r w:rsidRPr="00C03F5D">
        <w:rPr>
          <w:b/>
          <w:i/>
          <w:sz w:val="26"/>
          <w:szCs w:val="2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Начисления</w:t>
      </w:r>
      <w:r w:rsidRPr="00C03F5D">
        <w:rPr>
          <w:sz w:val="26"/>
          <w:szCs w:val="26"/>
        </w:rPr>
        <w:t xml:space="preserve"> в интерфейсе </w:t>
      </w:r>
      <w:r w:rsidRPr="00C03F5D">
        <w:rPr>
          <w:b/>
          <w:i/>
          <w:sz w:val="26"/>
          <w:szCs w:val="26"/>
        </w:rPr>
        <w:t>Ведение информации о клиенте</w:t>
      </w:r>
      <w:r w:rsidRPr="00C03F5D">
        <w:rPr>
          <w:sz w:val="26"/>
          <w:szCs w:val="26"/>
        </w:rPr>
        <w:t>.)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drawing>
          <wp:inline distT="0" distB="0" distL="0" distR="0" wp14:anchorId="797166D2" wp14:editId="0E829063">
            <wp:extent cx="5422900" cy="1447800"/>
            <wp:effectExtent l="0" t="0" r="0" b="0"/>
            <wp:docPr id="272" name="Рисунок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/>
                    </pic:cNvPicPr>
                  </pic:nvPicPr>
                  <pic:blipFill>
                    <a:blip r:embed="rId6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50" t="37881" r="23051" b="29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  <w:r w:rsidRPr="00C03F5D">
        <w:rPr>
          <w:sz w:val="26"/>
          <w:szCs w:val="26"/>
        </w:rPr>
        <w:t xml:space="preserve">Информацию о дополнительном номерном оборудовании можно просмотреть из интерфейса </w:t>
      </w:r>
      <w:r w:rsidRPr="00C03F5D">
        <w:rPr>
          <w:i/>
          <w:iCs/>
          <w:sz w:val="26"/>
          <w:szCs w:val="26"/>
        </w:rPr>
        <w:t xml:space="preserve">«Дополнительное оборудование». Вызов из интерфейса </w:t>
      </w:r>
      <w:r w:rsidRPr="00C03F5D">
        <w:rPr>
          <w:b/>
          <w:i/>
          <w:sz w:val="26"/>
          <w:szCs w:val="26"/>
        </w:rPr>
        <w:t xml:space="preserve">Ведение информации о клиенте </w:t>
      </w:r>
      <w:r w:rsidRPr="00C03F5D">
        <w:rPr>
          <w:sz w:val="26"/>
          <w:szCs w:val="26"/>
        </w:rPr>
        <w:t>кнопка</w:t>
      </w:r>
      <w:r w:rsidRPr="00C03F5D">
        <w:rPr>
          <w:b/>
          <w:i/>
          <w:sz w:val="26"/>
          <w:szCs w:val="26"/>
        </w:rPr>
        <w:t xml:space="preserve"> Доп. оборудование.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интерфейсе возможна сортировка оборудования по статусам, клиентам и типам оборудования.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Поле </w:t>
      </w:r>
      <w:r w:rsidRPr="00C03F5D">
        <w:rPr>
          <w:i/>
          <w:iCs/>
          <w:sz w:val="26"/>
          <w:szCs w:val="26"/>
        </w:rPr>
        <w:t>«К»</w:t>
      </w:r>
      <w:r w:rsidRPr="00C03F5D">
        <w:rPr>
          <w:sz w:val="26"/>
          <w:szCs w:val="26"/>
        </w:rPr>
        <w:t xml:space="preserve"> говорит о том, что данная единица оборудования не была приобретена у компании-оператора и является собственным клиентским оборудованием. Такое оборудование не подлежит возврату.</w:t>
      </w:r>
    </w:p>
    <w:p w:rsidR="00411151" w:rsidRPr="00C03F5D" w:rsidRDefault="00F63063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lastRenderedPageBreak/>
        <w:drawing>
          <wp:inline distT="0" distB="0" distL="0" distR="0" wp14:anchorId="41E9D073" wp14:editId="41EEA53E">
            <wp:extent cx="6197600" cy="2781300"/>
            <wp:effectExtent l="0" t="0" r="0" b="0"/>
            <wp:docPr id="271" name="Рисунок 7" descr="C:\Users\9734~1\AppData\Local\Temp\SNAGHTML649fae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9734~1\AppData\Local\Temp\SNAGHTML649fae2.PNG"/>
                    <pic:cNvPicPr>
                      <a:picLocks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00" w:name="_Toc150058791"/>
      <w:bookmarkStart w:id="101" w:name="_Toc63361040"/>
      <w:r w:rsidRPr="00C03F5D">
        <w:rPr>
          <w:rFonts w:ascii="Times New Roman" w:hAnsi="Times New Roman" w:cs="Times New Roman"/>
          <w:sz w:val="26"/>
          <w:szCs w:val="26"/>
        </w:rPr>
        <w:lastRenderedPageBreak/>
        <w:t>Регистрация нового абонента от дилера</w:t>
      </w:r>
      <w:bookmarkEnd w:id="100"/>
      <w:bookmarkEnd w:id="101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Регистрация нового абонента от дилера осуществляется, как правило, на основании бумажных носителей (копии договора, предоставленной дилером), которые часто приходят с запозданием. В системе предусмотрена возможность регистрации новых клиентов, абонентов и их услуг задним числом.</w:t>
      </w: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02" w:name="_Toc150058792"/>
      <w:bookmarkStart w:id="103" w:name="_Toc63361041"/>
      <w:r w:rsidRPr="00C03F5D">
        <w:rPr>
          <w:rFonts w:ascii="Times New Roman" w:hAnsi="Times New Roman" w:cs="Times New Roman"/>
          <w:sz w:val="26"/>
          <w:szCs w:val="26"/>
        </w:rPr>
        <w:t>Создание карточки клиента и банковских реквизитов</w:t>
      </w:r>
      <w:bookmarkEnd w:id="102"/>
      <w:bookmarkEnd w:id="103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Регистрация нового клиента от дилера и банковских реквизитов полностью идентично регистрации тех же данных о клиенте в офисе Компании-оператора. Отличие может составить регистрация нового лицевого счета клиента.</w:t>
      </w: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04" w:name="_Toc150058793"/>
      <w:bookmarkStart w:id="105" w:name="_Toc150058794"/>
      <w:bookmarkStart w:id="106" w:name="_Toc63361042"/>
      <w:bookmarkEnd w:id="104"/>
      <w:r w:rsidRPr="00C03F5D">
        <w:rPr>
          <w:rFonts w:ascii="Times New Roman" w:hAnsi="Times New Roman" w:cs="Times New Roman"/>
          <w:sz w:val="26"/>
          <w:szCs w:val="26"/>
        </w:rPr>
        <w:t>Создание нового лицевого счета</w:t>
      </w:r>
      <w:bookmarkEnd w:id="105"/>
      <w:bookmarkEnd w:id="106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При создании нового лицевого счета на клиенте (новом или уже существующем) необходимо выбрать номер лицевого счета из пула, выданного дилеру для корректного разнесения первоначальных авансовых платежей.</w:t>
      </w:r>
    </w:p>
    <w:p w:rsidR="00411151" w:rsidRPr="00C03F5D" w:rsidRDefault="005627B1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</w:rPr>
        <w:object w:dxaOrig="9029" w:dyaOrig="1830">
          <v:shape id="_x0000_i1033" type="#_x0000_t75" alt="" style="width:387pt;height:79pt;mso-width-percent:0;mso-height-percent:0;mso-width-percent:0;mso-height-percent:0" o:ole="">
            <v:imagedata r:id="rId62" o:title="" cropleft="678f" gain="74473f"/>
          </v:shape>
          <o:OLEObject Type="Embed" ProgID="PBrush" ShapeID="_x0000_i1033" DrawAspect="Content" ObjectID="_1677078232" r:id="rId63"/>
        </w:objec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При вводе номера лицевого счета осуществляется его поиск по дилерам. Результат отражается в интерфейсе </w:t>
      </w:r>
      <w:r w:rsidRPr="00C03F5D">
        <w:rPr>
          <w:b/>
          <w:i/>
          <w:sz w:val="26"/>
          <w:szCs w:val="26"/>
        </w:rPr>
        <w:t>Поиск и просмотр параметров лицевого счета</w:t>
      </w:r>
      <w:r w:rsidRPr="00C03F5D">
        <w:rPr>
          <w:sz w:val="26"/>
          <w:szCs w:val="26"/>
        </w:rPr>
        <w:t xml:space="preserve">. </w:t>
      </w:r>
    </w:p>
    <w:p w:rsidR="00411151" w:rsidRPr="00C03F5D" w:rsidRDefault="005627B1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</w:rPr>
        <w:object w:dxaOrig="9929" w:dyaOrig="6436">
          <v:shape id="_x0000_i1032" type="#_x0000_t75" alt="" style="width:329pt;height:199pt;mso-width-percent:0;mso-height-percent:0;mso-width-percent:0;mso-height-percent:0" o:ole="">
            <v:imagedata r:id="rId64" o:title=""/>
          </v:shape>
          <o:OLEObject Type="Embed" ProgID="PBrush" ShapeID="_x0000_i1032" DrawAspect="Content" ObjectID="_1677078233" r:id="rId65"/>
        </w:objec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Дальнейшее заполнение параметров лицевого счета аналогично созданию биллинговой группы при подключении в офисе компании-оператора.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Значение поля «Валюта» проставляется автоматически – валюта пула лицевых счетов дилера, из которого выбран задаваемый номер лицевого счета.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Все плановые платежи, зарегистрированные на транзитной биллинговой группе дилера с введенным номером лицевого счета, переводятся на вновь созданный лицевой счет клиента.</w:t>
      </w: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07" w:name="_Toc150058795"/>
      <w:bookmarkStart w:id="108" w:name="_Toc63361043"/>
      <w:r w:rsidRPr="00C03F5D">
        <w:rPr>
          <w:rFonts w:ascii="Times New Roman" w:hAnsi="Times New Roman" w:cs="Times New Roman"/>
          <w:sz w:val="26"/>
          <w:szCs w:val="26"/>
        </w:rPr>
        <w:t>Подключение абонента</w:t>
      </w:r>
      <w:bookmarkEnd w:id="107"/>
      <w:bookmarkEnd w:id="108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Выберите по известному параметру клиента в интерфейсе “</w:t>
      </w:r>
      <w:r w:rsidRPr="00C03F5D">
        <w:rPr>
          <w:b/>
          <w:sz w:val="26"/>
          <w:szCs w:val="26"/>
        </w:rPr>
        <w:t>Ведение информации о клиенте”</w:t>
      </w:r>
      <w:r w:rsidRPr="00C03F5D">
        <w:rPr>
          <w:sz w:val="26"/>
          <w:szCs w:val="26"/>
        </w:rPr>
        <w:t xml:space="preserve"> и нажмите кнопку </w:t>
      </w:r>
      <w:r w:rsidRPr="00C03F5D">
        <w:rPr>
          <w:i/>
          <w:iCs/>
          <w:sz w:val="26"/>
          <w:szCs w:val="26"/>
        </w:rPr>
        <w:t>Новая заявка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Из соответствующей группы выберите заявку на подключение от дилера: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5461" w:dyaOrig="5594">
          <v:shape id="_x0000_i1031" type="#_x0000_t75" alt="" style="width:235pt;height:240pt;mso-width-percent:0;mso-height-percent:0;mso-width-percent:0;mso-height-percent:0" o:ole="">
            <v:imagedata r:id="rId66" o:title=""/>
          </v:shape>
          <o:OLEObject Type="Embed" ProgID="PBrush" ShapeID="_x0000_i1031" DrawAspect="Content" ObjectID="_1677078234" r:id="rId67"/>
        </w:objec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Создание нового абонента от дилера идентично созданию нового абонента в офисе компании-оператора. Исключение составляет возможность создания заявки на подключение и, соответственно, создание нового абонента задним числом: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5521" w:dyaOrig="1245">
          <v:shape id="_x0000_i1030" type="#_x0000_t75" alt="" style="width:256pt;height:58pt;mso-width-percent:0;mso-height-percent:0;mso-width-percent:0;mso-height-percent:0" o:ole="">
            <v:imagedata r:id="rId68" o:title=""/>
          </v:shape>
          <o:OLEObject Type="Embed" ProgID="PBrush" ShapeID="_x0000_i1030" DrawAspect="Content" ObjectID="_1677078235" r:id="rId69"/>
        </w:objec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Начальная дата диапазона – дата продажи подключения дилеру. Конечная дата диапазона – дата заведения заявки на новое подключение.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9434" w:dyaOrig="6076">
          <v:shape id="_x0000_i1029" type="#_x0000_t75" alt="" style="width:418pt;height:213pt;mso-width-percent:0;mso-height-percent:0;mso-width-percent:0;mso-height-percent:0" o:ole="">
            <v:imagedata r:id="rId70" o:title="" cropbottom="13932f"/>
          </v:shape>
          <o:OLEObject Type="Embed" ProgID="PBrush" ShapeID="_x0000_i1029" DrawAspect="Content" ObjectID="_1677078236" r:id="rId71"/>
        </w:object>
      </w:r>
    </w:p>
    <w:p w:rsidR="00411151" w:rsidRPr="00C03F5D" w:rsidRDefault="00411151" w:rsidP="00C03F5D">
      <w:pPr>
        <w:pStyle w:val="Normal2"/>
        <w:numPr>
          <w:ilvl w:val="0"/>
          <w:numId w:val="9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Поле </w:t>
      </w:r>
      <w:r w:rsidRPr="00C03F5D">
        <w:rPr>
          <w:i/>
          <w:iCs/>
          <w:sz w:val="26"/>
          <w:szCs w:val="26"/>
        </w:rPr>
        <w:t xml:space="preserve">Дилер </w:t>
      </w:r>
      <w:r w:rsidRPr="00C03F5D">
        <w:rPr>
          <w:sz w:val="26"/>
          <w:szCs w:val="26"/>
        </w:rPr>
        <w:t>заполняется и</w:t>
      </w:r>
      <w:r w:rsidR="004A254B">
        <w:rPr>
          <w:sz w:val="26"/>
          <w:szCs w:val="26"/>
        </w:rPr>
        <w:t>з предложенного списка дилеров.</w:t>
      </w:r>
    </w:p>
    <w:p w:rsidR="00411151" w:rsidRPr="00C03F5D" w:rsidRDefault="00411151" w:rsidP="00C03F5D">
      <w:pPr>
        <w:pStyle w:val="Normal2"/>
        <w:numPr>
          <w:ilvl w:val="0"/>
          <w:numId w:val="9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Поле </w:t>
      </w:r>
      <w:r w:rsidRPr="00C03F5D">
        <w:rPr>
          <w:i/>
          <w:iCs/>
          <w:sz w:val="26"/>
          <w:szCs w:val="26"/>
        </w:rPr>
        <w:t>Группа доставки</w:t>
      </w:r>
      <w:r w:rsidRPr="00C03F5D">
        <w:rPr>
          <w:sz w:val="26"/>
          <w:szCs w:val="26"/>
        </w:rPr>
        <w:t xml:space="preserve"> заполняется автоматически, если у клиента одна биллинговая группа. Если у клиента несколько биллинговых групп, то необходимо выбрать ту биллинговую группу, лицевой счет которой принадлежал тому же дилеру и был выдан абоненту для внесения авансовых платежей при заключении контракта (см. п.5.2.).</w:t>
      </w:r>
    </w:p>
    <w:p w:rsidR="00411151" w:rsidRPr="00C03F5D" w:rsidRDefault="00411151" w:rsidP="00C03F5D">
      <w:pPr>
        <w:pStyle w:val="Normal2"/>
        <w:numPr>
          <w:ilvl w:val="0"/>
          <w:numId w:val="9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color w:val="000000"/>
          <w:sz w:val="26"/>
          <w:szCs w:val="26"/>
        </w:rPr>
        <w:t xml:space="preserve">Для заполнения поля </w:t>
      </w:r>
      <w:r w:rsidRPr="00C03F5D">
        <w:rPr>
          <w:i/>
          <w:iCs/>
          <w:color w:val="000000"/>
          <w:sz w:val="26"/>
          <w:szCs w:val="26"/>
        </w:rPr>
        <w:t>Номер</w:t>
      </w:r>
      <w:r w:rsidRPr="00C03F5D">
        <w:rPr>
          <w:color w:val="000000"/>
          <w:sz w:val="26"/>
          <w:szCs w:val="26"/>
        </w:rPr>
        <w:t xml:space="preserve"> предлагается список номеров дилера, готовых для продажи (эти подключения зарегистрированы на одной биллинговой группе дилера, указанной в справочнике Провайдеры). Из списка необходимо выбрать номер, указанный в договоре.</w:t>
      </w:r>
    </w:p>
    <w:p w:rsidR="00411151" w:rsidRPr="00C03F5D" w:rsidRDefault="00411151" w:rsidP="00C03F5D">
      <w:pPr>
        <w:pStyle w:val="Normal2"/>
        <w:numPr>
          <w:ilvl w:val="0"/>
          <w:numId w:val="9"/>
        </w:numPr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заполнения поля </w:t>
      </w:r>
      <w:r w:rsidRPr="00C03F5D">
        <w:rPr>
          <w:i/>
          <w:iCs/>
          <w:sz w:val="26"/>
          <w:szCs w:val="26"/>
        </w:rPr>
        <w:t>Биллинг план</w:t>
      </w:r>
      <w:r w:rsidRPr="00C03F5D">
        <w:rPr>
          <w:sz w:val="26"/>
          <w:szCs w:val="26"/>
        </w:rPr>
        <w:t xml:space="preserve"> предлагается список существующих тарифных планов, удовлетворяющих следующим условиям: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  <w:r w:rsidRPr="00C03F5D">
        <w:rPr>
          <w:i/>
          <w:iCs/>
          <w:sz w:val="26"/>
          <w:szCs w:val="26"/>
        </w:rPr>
        <w:t>У тарифных планов, доступных для выбора в процессе подключения абонента, валюта тарифного плана совпадает с валютой биллинговой группы, система оплаты тарифного плана совпадает с видом оплаты биллинговой группы.</w:t>
      </w:r>
    </w:p>
    <w:p w:rsidR="00411151" w:rsidRPr="00C03F5D" w:rsidRDefault="00411151" w:rsidP="00C03F5D">
      <w:pPr>
        <w:rPr>
          <w:snapToGrid w:val="0"/>
          <w:sz w:val="26"/>
          <w:szCs w:val="26"/>
        </w:rPr>
      </w:pPr>
    </w:p>
    <w:p w:rsidR="00411151" w:rsidRPr="00C03F5D" w:rsidRDefault="00411151" w:rsidP="00C03F5D">
      <w:pPr>
        <w:pStyle w:val="H4"/>
        <w:spacing w:before="0" w:after="0" w:line="360" w:lineRule="auto"/>
        <w:jc w:val="both"/>
        <w:rPr>
          <w:bCs/>
          <w:snapToGrid/>
          <w:sz w:val="26"/>
          <w:szCs w:val="26"/>
        </w:rPr>
      </w:pPr>
      <w:r w:rsidRPr="00C03F5D">
        <w:rPr>
          <w:bCs/>
          <w:snapToGrid/>
          <w:sz w:val="26"/>
          <w:szCs w:val="26"/>
        </w:rPr>
        <w:t>Закладка: Стоимость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Cs/>
          <w:sz w:val="26"/>
          <w:szCs w:val="26"/>
        </w:rPr>
      </w:pPr>
      <w:r w:rsidRPr="00C03F5D">
        <w:rPr>
          <w:iCs/>
          <w:sz w:val="26"/>
          <w:szCs w:val="26"/>
        </w:rPr>
        <w:t>В интерфейсе можно просмотреть сводную информацию о стоимости оборудо</w:t>
      </w:r>
      <w:r w:rsidR="00B4140D" w:rsidRPr="00C03F5D">
        <w:rPr>
          <w:iCs/>
          <w:sz w:val="26"/>
          <w:szCs w:val="26"/>
        </w:rPr>
        <w:t>вания и операций по подключению (см. предыдущий рисунок).</w:t>
      </w:r>
    </w:p>
    <w:p w:rsidR="00411151" w:rsidRPr="00C03F5D" w:rsidRDefault="00411151" w:rsidP="00C03F5D">
      <w:pPr>
        <w:pStyle w:val="H4"/>
        <w:spacing w:before="0" w:after="0" w:line="360" w:lineRule="auto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Закладка: Услуги подключения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9494" w:dyaOrig="6164">
          <v:shape id="_x0000_i1028" type="#_x0000_t75" alt="" style="width:427pt;height:277pt;mso-width-percent:0;mso-height-percent:0;mso-width-percent:0;mso-height-percent:0" o:ole="">
            <v:imagedata r:id="rId72" o:title=""/>
          </v:shape>
          <o:OLEObject Type="Embed" ProgID="PBrush" ShapeID="_x0000_i1028" DrawAspect="Content" ObjectID="_1677078237" r:id="rId73"/>
        </w:objec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закладке можно просмотреть список услуг, активных на подключении в момент переоформления его от дилера на нового клиента. К существующему списку услуг можно добавить другие или отключить в закладке «Услуги» стандартным образом (см. п.4.4.1).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H4"/>
        <w:spacing w:before="0" w:after="0" w:line="360" w:lineRule="auto"/>
        <w:rPr>
          <w:sz w:val="26"/>
          <w:szCs w:val="26"/>
        </w:rPr>
      </w:pPr>
      <w:r w:rsidRPr="00C03F5D">
        <w:rPr>
          <w:sz w:val="26"/>
          <w:szCs w:val="26"/>
        </w:rPr>
        <w:t>Закладка: Оборудование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регистрации нового оборудования нажмите кнопку </w:t>
      </w:r>
      <w:r w:rsidRPr="00C03F5D">
        <w:rPr>
          <w:i/>
          <w:iCs/>
          <w:sz w:val="26"/>
          <w:szCs w:val="26"/>
        </w:rPr>
        <w:t>Добавить</w:t>
      </w:r>
      <w:r w:rsidRPr="00C03F5D">
        <w:rPr>
          <w:sz w:val="26"/>
          <w:szCs w:val="26"/>
        </w:rPr>
        <w:t>. Для выбора предлагается список дополнительного оборудования, зарегистрированного на соответствующей биллинговой группе из справочника «Провайдеры» (более подробно см. описание Дилерской схемы).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  <w:r w:rsidRPr="004A254B">
        <w:rPr>
          <w:i/>
          <w:iCs/>
          <w:sz w:val="26"/>
          <w:szCs w:val="26"/>
        </w:rPr>
        <w:t>Примечание: в этой закладке для выбора предлагается оборудование, приобретенное</w:t>
      </w:r>
      <w:r w:rsidRPr="00C03F5D">
        <w:rPr>
          <w:i/>
          <w:iCs/>
          <w:sz w:val="26"/>
          <w:szCs w:val="26"/>
        </w:rPr>
        <w:t xml:space="preserve"> дилером у компании-оператора для реализации.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9404" w:dyaOrig="6089">
          <v:shape id="_x0000_i1027" type="#_x0000_t75" alt="" style="width:418pt;height:271pt;mso-width-percent:0;mso-height-percent:0;mso-width-percent:0;mso-height-percent:0" o:ole="">
            <v:imagedata r:id="rId74" o:title=""/>
          </v:shape>
          <o:OLEObject Type="Embed" ProgID="PBrush" ShapeID="_x0000_i1027" DrawAspect="Content" ObjectID="_1677078238" r:id="rId75"/>
        </w:object>
      </w:r>
    </w:p>
    <w:p w:rsidR="00411151" w:rsidRPr="00C03F5D" w:rsidRDefault="00411151" w:rsidP="00C03F5D">
      <w:pPr>
        <w:pStyle w:val="H4"/>
        <w:spacing w:before="0" w:after="0" w:line="360" w:lineRule="auto"/>
        <w:rPr>
          <w:sz w:val="26"/>
          <w:szCs w:val="26"/>
        </w:rPr>
      </w:pPr>
      <w:r w:rsidRPr="00C03F5D">
        <w:rPr>
          <w:sz w:val="26"/>
          <w:szCs w:val="26"/>
        </w:rPr>
        <w:t>Закладки: Регистрация и Разрешения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Назначение закладок и порядок их заполнения аналогичен заявке, заводимой при создании нового подключения в офисе компании-оператора.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закладке «Регистрация» фиксируется собственное клиентское оборудование, либо дилерское оборудование, приобретенное не у компании-оператора.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сохранения Заявки нажмите кнопку </w:t>
      </w:r>
      <w:r w:rsidRPr="00C03F5D">
        <w:rPr>
          <w:i/>
          <w:iCs/>
          <w:sz w:val="26"/>
          <w:szCs w:val="26"/>
        </w:rPr>
        <w:t>Ввод</w:t>
      </w:r>
      <w:r w:rsidRPr="00C03F5D">
        <w:rPr>
          <w:sz w:val="26"/>
          <w:szCs w:val="26"/>
        </w:rPr>
        <w:t xml:space="preserve">. Для удаления заявки нажмите кнопку </w:t>
      </w:r>
      <w:r w:rsidRPr="00C03F5D">
        <w:rPr>
          <w:i/>
          <w:iCs/>
          <w:sz w:val="26"/>
          <w:szCs w:val="26"/>
        </w:rPr>
        <w:t>Сброс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В заявки на переоформление подключения от дилера на клиента отсутствуют этапы оплаты счета и выдачи оборудования на складе</w:t>
      </w:r>
      <w:r w:rsidR="004A254B">
        <w:rPr>
          <w:sz w:val="26"/>
          <w:szCs w:val="26"/>
        </w:rPr>
        <w:t>.</w:t>
      </w: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09" w:name="_Toc150058796"/>
      <w:bookmarkStart w:id="110" w:name="_Toc63361044"/>
      <w:r w:rsidRPr="00C03F5D">
        <w:rPr>
          <w:rFonts w:ascii="Times New Roman" w:hAnsi="Times New Roman" w:cs="Times New Roman"/>
          <w:sz w:val="26"/>
          <w:szCs w:val="26"/>
        </w:rPr>
        <w:t>Просмотр информации о новом абоненте</w:t>
      </w:r>
      <w:bookmarkEnd w:id="109"/>
      <w:bookmarkEnd w:id="110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После обработки в «Логическом тех.отделе» новый абонент доступен для просмотра в интерфейсе «Ведение информации о клиенте».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создания нового абонента – дата, указываемая как дата заключения договора при создании заявки на новое подключение от дилера.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5969" w:dyaOrig="5054">
          <v:shape id="_x0000_i1026" type="#_x0000_t75" alt="" style="width:275pt;height:233pt;mso-width-percent:0;mso-height-percent:0;mso-width-percent:0;mso-height-percent:0" o:ole="">
            <v:imagedata r:id="rId76" o:title=""/>
          </v:shape>
          <o:OLEObject Type="Embed" ProgID="PBrush" ShapeID="_x0000_i1026" DrawAspect="Content" ObjectID="_1677078239" r:id="rId77"/>
        </w:objec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подключения некоммутаторных услуг - дата, указываемая как дата заключения договора при создании заявки на новое подключение от дилера</w:t>
      </w:r>
      <w:r w:rsidR="004A254B">
        <w:rPr>
          <w:sz w:val="26"/>
          <w:szCs w:val="26"/>
        </w:rPr>
        <w:t>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подключения коммутаторных услуг – дата их реального подключения на внешних устройствах (если эти услуги не были активными в момент принадлежности подключения дилеру).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При переоформлении подключения с дилера на клиента происходит создание нового планового платежа и начисления, зарегистрированные на дилере с момента заключения договора с клиентом, пересчитываются по клиентскому тарифному плану.</w:t>
      </w:r>
    </w:p>
    <w:p w:rsidR="00411151" w:rsidRPr="00C03F5D" w:rsidRDefault="005627B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5627B1">
        <w:rPr>
          <w:noProof/>
          <w:snapToGrid/>
          <w:sz w:val="26"/>
          <w:szCs w:val="26"/>
        </w:rPr>
        <w:object w:dxaOrig="9706" w:dyaOrig="3465">
          <v:shape id="_x0000_i1025" type="#_x0000_t75" alt="" style="width:417pt;height:149pt;mso-width-percent:0;mso-height-percent:0;mso-width-percent:0;mso-height-percent:0" o:ole="">
            <v:imagedata r:id="rId78" o:title=""/>
          </v:shape>
          <o:OLEObject Type="Embed" ProgID="PBrush" ShapeID="_x0000_i1025" DrawAspect="Content" ObjectID="_1677078240" r:id="rId79"/>
        </w:object>
      </w: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11" w:name="_Toc150058797"/>
      <w:bookmarkStart w:id="112" w:name="_Toc63361045"/>
      <w:r w:rsidRPr="00C03F5D">
        <w:rPr>
          <w:rFonts w:ascii="Times New Roman" w:hAnsi="Times New Roman" w:cs="Times New Roman"/>
          <w:sz w:val="26"/>
          <w:szCs w:val="26"/>
        </w:rPr>
        <w:lastRenderedPageBreak/>
        <w:t xml:space="preserve">Регистрация нового клиента и абонента через </w:t>
      </w:r>
      <w:r w:rsidRPr="00C03F5D">
        <w:rPr>
          <w:rFonts w:ascii="Times New Roman" w:hAnsi="Times New Roman" w:cs="Times New Roman"/>
          <w:sz w:val="26"/>
          <w:szCs w:val="26"/>
          <w:lang w:val="en-US"/>
        </w:rPr>
        <w:t>WEB</w:t>
      </w:r>
      <w:r w:rsidRPr="00C03F5D">
        <w:rPr>
          <w:rFonts w:ascii="Times New Roman" w:hAnsi="Times New Roman" w:cs="Times New Roman"/>
          <w:sz w:val="26"/>
          <w:szCs w:val="26"/>
        </w:rPr>
        <w:t>-интерфейс</w:t>
      </w:r>
      <w:bookmarkEnd w:id="111"/>
      <w:bookmarkEnd w:id="112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регистрации нового клиента и абонента через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 xml:space="preserve">-интерфейс необходимо быть зарегистрированным в АСР пользователем и иметь пароль для входа в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>-интерфейс регистрации клиентов (более подробно см. Настройку каталогов, Администрирование и Описание Дилерской схемы).</w:t>
      </w: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13" w:name="_Toc150058798"/>
      <w:bookmarkStart w:id="114" w:name="_Toc63361046"/>
      <w:r w:rsidRPr="00C03F5D">
        <w:rPr>
          <w:rFonts w:ascii="Times New Roman" w:hAnsi="Times New Roman" w:cs="Times New Roman"/>
          <w:sz w:val="26"/>
          <w:szCs w:val="26"/>
        </w:rPr>
        <w:t>Создание карточки клиента</w:t>
      </w:r>
      <w:bookmarkEnd w:id="113"/>
      <w:bookmarkEnd w:id="114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Процесс создания карточки клиента в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>-интерфейсе полностью повторяет процесс создания карточки клиента в АСР:</w:t>
      </w:r>
    </w:p>
    <w:p w:rsidR="00411151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7B4610B7" wp14:editId="49FC2A7A">
            <wp:extent cx="6324600" cy="5257800"/>
            <wp:effectExtent l="0" t="0" r="0" b="0"/>
            <wp:docPr id="261" name="Рисунок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При регистрации в АСР нового клиента проверка на существование клиента с такими же параметрами отсутствует.</w:t>
      </w:r>
    </w:p>
    <w:p w:rsidR="00765008" w:rsidRPr="00C03F5D" w:rsidRDefault="00765008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15" w:name="_Toc150058799"/>
      <w:bookmarkStart w:id="116" w:name="_Toc63361047"/>
      <w:r w:rsidRPr="00C03F5D">
        <w:rPr>
          <w:rFonts w:ascii="Times New Roman" w:hAnsi="Times New Roman" w:cs="Times New Roman"/>
          <w:sz w:val="26"/>
          <w:szCs w:val="26"/>
        </w:rPr>
        <w:t>Создание нового лицевого счета</w:t>
      </w:r>
      <w:bookmarkEnd w:id="115"/>
      <w:bookmarkEnd w:id="116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При создании лицевого счета через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>-интерфейс можно использовать оба способа создания биллинговой группы (создание биллинговой группы при продаже в офисе компании-оператора и создание биллинговой группы в офисе Дилера).</w:t>
      </w:r>
    </w:p>
    <w:p w:rsidR="00411151" w:rsidRPr="00C03F5D" w:rsidRDefault="00F63063" w:rsidP="00C03F5D">
      <w:pPr>
        <w:pStyle w:val="Normal2"/>
        <w:spacing w:before="0" w:after="0" w:line="360" w:lineRule="auto"/>
        <w:rPr>
          <w:sz w:val="26"/>
          <w:szCs w:val="26"/>
        </w:rPr>
      </w:pPr>
      <w:r w:rsidRPr="00C03F5D">
        <w:rPr>
          <w:noProof/>
          <w:snapToGrid/>
          <w:sz w:val="26"/>
          <w:szCs w:val="26"/>
        </w:rPr>
        <w:drawing>
          <wp:inline distT="0" distB="0" distL="0" distR="0" wp14:anchorId="69F656AC" wp14:editId="2A67E1D9">
            <wp:extent cx="6324600" cy="5257800"/>
            <wp:effectExtent l="0" t="0" r="0" b="0"/>
            <wp:docPr id="260" name="Рисунок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При регистрации номера лицевого счета из пула дилерских лицевых счетов проверка на уникальность и принадлежность номера дилеру осуществляется при завершении сессии регистрации и создании нового лицевого счета в АСР.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При том и другом способе создания лицевого счета первоначальный авансовый платеж, вносимый клиентом, регистрируется непосредственно на вновь созданную биллинговую группу.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  <w:r w:rsidRPr="004A254B">
        <w:rPr>
          <w:i/>
          <w:iCs/>
          <w:sz w:val="26"/>
          <w:szCs w:val="26"/>
        </w:rPr>
        <w:t>Примечание: за одну сессию регистрации клиента можно создать только один лицевой</w:t>
      </w:r>
      <w:r w:rsidRPr="00C03F5D">
        <w:rPr>
          <w:i/>
          <w:iCs/>
          <w:sz w:val="26"/>
          <w:szCs w:val="26"/>
        </w:rPr>
        <w:t xml:space="preserve"> счет на клиенте.</w:t>
      </w:r>
    </w:p>
    <w:p w:rsidR="00765008" w:rsidRPr="00C03F5D" w:rsidRDefault="00765008" w:rsidP="00C03F5D">
      <w:pPr>
        <w:pStyle w:val="Normal2"/>
        <w:spacing w:before="0" w:after="0" w:line="360" w:lineRule="auto"/>
        <w:jc w:val="both"/>
        <w:rPr>
          <w:i/>
          <w:iCs/>
          <w:sz w:val="26"/>
          <w:szCs w:val="26"/>
        </w:rPr>
      </w:pP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17" w:name="_Toc150058800"/>
      <w:bookmarkStart w:id="118" w:name="_Toc63361048"/>
      <w:r w:rsidRPr="00C03F5D">
        <w:rPr>
          <w:rFonts w:ascii="Times New Roman" w:hAnsi="Times New Roman" w:cs="Times New Roman"/>
          <w:sz w:val="26"/>
          <w:szCs w:val="26"/>
        </w:rPr>
        <w:t>Подключение нового абонента</w:t>
      </w:r>
      <w:bookmarkEnd w:id="117"/>
      <w:bookmarkEnd w:id="118"/>
    </w:p>
    <w:p w:rsidR="00411151" w:rsidRPr="00C03F5D" w:rsidRDefault="00411151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Процесс создания нового абонента через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>-интерфейс полностью повторяет процесс создания нового подключения от дилера (см.п.5.3):</w:t>
      </w:r>
    </w:p>
    <w:p w:rsidR="00411151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E5001BE" wp14:editId="0E5FD3E8">
            <wp:extent cx="6324600" cy="5245100"/>
            <wp:effectExtent l="0" t="0" r="0" b="0"/>
            <wp:docPr id="259" name="Рисунок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24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19" w:name="_Toc150058801"/>
      <w:bookmarkStart w:id="120" w:name="_Toc63361049"/>
      <w:r w:rsidRPr="00C03F5D">
        <w:rPr>
          <w:rFonts w:ascii="Times New Roman" w:hAnsi="Times New Roman" w:cs="Times New Roman"/>
          <w:sz w:val="26"/>
          <w:szCs w:val="26"/>
        </w:rPr>
        <w:lastRenderedPageBreak/>
        <w:t>Создание и просмотр нового клиента и абонента в АСР</w:t>
      </w:r>
      <w:bookmarkEnd w:id="119"/>
      <w:bookmarkEnd w:id="120"/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 xml:space="preserve">Для сохранения введенной через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 xml:space="preserve">-интерфейс информации нажмите кнопку </w:t>
      </w:r>
      <w:r w:rsidRPr="00C03F5D">
        <w:rPr>
          <w:i/>
          <w:iCs/>
          <w:sz w:val="26"/>
          <w:szCs w:val="26"/>
        </w:rPr>
        <w:t>Создать</w:t>
      </w:r>
      <w:r w:rsidRPr="00C03F5D">
        <w:rPr>
          <w:sz w:val="26"/>
          <w:szCs w:val="26"/>
        </w:rPr>
        <w:t xml:space="preserve">. Сохранение информации возможно только в случае заполнения обязательных полей во всех закладках </w:t>
      </w:r>
      <w:r w:rsidRPr="00C03F5D">
        <w:rPr>
          <w:sz w:val="26"/>
          <w:szCs w:val="26"/>
          <w:lang w:val="en-US"/>
        </w:rPr>
        <w:t>WEB</w:t>
      </w:r>
      <w:r w:rsidR="004A254B">
        <w:rPr>
          <w:sz w:val="26"/>
          <w:szCs w:val="26"/>
        </w:rPr>
        <w:t>-интерфейса.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Если все поля заполнены корректно, то в АСР создается новый клиент, его лицевой счет</w:t>
      </w:r>
      <w:r w:rsidR="004A254B">
        <w:rPr>
          <w:sz w:val="26"/>
          <w:szCs w:val="26"/>
        </w:rPr>
        <w:t xml:space="preserve"> и заявка на новое подключение.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После регистрации в АСР новых данных для Дилера возвращается номер клиента, номер билли</w:t>
      </w:r>
      <w:r w:rsidR="004A254B">
        <w:rPr>
          <w:sz w:val="26"/>
          <w:szCs w:val="26"/>
        </w:rPr>
        <w:t>нговой группы и лицевого счета.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Первоначальный авансовый платеж не регистрируется на лицевом счете клиента, если его величина больше разницы баланса и кредитного лимита дилера.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договора – дата регистрации данных в АСР.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создания подключения и активации коммутаторных услуг – дата подключения нового номера на внешнем устройстве.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r w:rsidRPr="00C03F5D">
        <w:rPr>
          <w:sz w:val="26"/>
          <w:szCs w:val="26"/>
        </w:rPr>
        <w:t>Дата подключения некоммутаторных услуг – дата регистрации их в АСР.</w:t>
      </w:r>
    </w:p>
    <w:p w:rsidR="00411151" w:rsidRPr="00C03F5D" w:rsidRDefault="00411151" w:rsidP="00C03F5D">
      <w:pPr>
        <w:pStyle w:val="Normal2"/>
        <w:spacing w:before="0" w:after="0" w:line="360" w:lineRule="auto"/>
        <w:jc w:val="both"/>
        <w:rPr>
          <w:sz w:val="26"/>
          <w:szCs w:val="26"/>
        </w:rPr>
      </w:pPr>
      <w:bookmarkStart w:id="121" w:name="_Ref289415681"/>
    </w:p>
    <w:p w:rsidR="00C43B6F" w:rsidRPr="00C03F5D" w:rsidRDefault="00C43B6F" w:rsidP="00C03F5D">
      <w:pPr>
        <w:pStyle w:val="10"/>
        <w:pageBreakBefore w:val="0"/>
        <w:spacing w:before="0" w:after="0"/>
        <w:ind w:left="431" w:hanging="431"/>
        <w:rPr>
          <w:rFonts w:ascii="Times New Roman" w:hAnsi="Times New Roman" w:cs="Times New Roman"/>
          <w:sz w:val="26"/>
          <w:szCs w:val="26"/>
        </w:rPr>
      </w:pPr>
      <w:bookmarkStart w:id="122" w:name="_Ref289692247"/>
      <w:bookmarkStart w:id="123" w:name="_Toc63361050"/>
      <w:bookmarkStart w:id="124" w:name="_Toc150058802"/>
      <w:bookmarkEnd w:id="121"/>
      <w:r w:rsidRPr="00C03F5D">
        <w:rPr>
          <w:rFonts w:ascii="Times New Roman" w:hAnsi="Times New Roman" w:cs="Times New Roman"/>
          <w:sz w:val="26"/>
          <w:szCs w:val="26"/>
        </w:rPr>
        <w:t>Организационная структура компании</w:t>
      </w:r>
      <w:bookmarkEnd w:id="122"/>
      <w:bookmarkEnd w:id="123"/>
    </w:p>
    <w:p w:rsidR="00D53D5E" w:rsidRPr="00C03F5D" w:rsidRDefault="00D53D5E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25" w:name="_Toc63361051"/>
      <w:r w:rsidRPr="00C03F5D">
        <w:rPr>
          <w:rFonts w:ascii="Times New Roman" w:hAnsi="Times New Roman" w:cs="Times New Roman"/>
          <w:sz w:val="26"/>
          <w:szCs w:val="26"/>
        </w:rPr>
        <w:t>Общее описание интерфейса</w:t>
      </w:r>
      <w:bookmarkEnd w:id="125"/>
    </w:p>
    <w:p w:rsidR="00732BD9" w:rsidRPr="00C03F5D" w:rsidRDefault="00732BD9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Интерфейс «Организационная структура компании» предназначен для ведения </w:t>
      </w:r>
      <w:r w:rsidR="0025584D" w:rsidRPr="00C03F5D">
        <w:rPr>
          <w:sz w:val="26"/>
          <w:szCs w:val="26"/>
        </w:rPr>
        <w:t>информации об отделах и сотрудниках компании. Интерфейс открывается из главного меню «Каталоги – Справочная служба – Организационная структура компании».</w:t>
      </w:r>
    </w:p>
    <w:p w:rsidR="0025584D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0D5124C1" wp14:editId="7CFBBFCD">
            <wp:extent cx="6324600" cy="3632200"/>
            <wp:effectExtent l="0" t="0" r="0" b="0"/>
            <wp:docPr id="258" name="Рисунок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84D" w:rsidRPr="00C03F5D" w:rsidRDefault="0025584D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виде древовидной структуры представлена иерархия отделов компании.</w:t>
      </w:r>
    </w:p>
    <w:p w:rsidR="0025584D" w:rsidRPr="00C03F5D" w:rsidRDefault="0025584D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Правая часть интерфейса разделена на 2 закладки:</w:t>
      </w:r>
    </w:p>
    <w:p w:rsidR="0025584D" w:rsidRPr="00C03F5D" w:rsidRDefault="0025584D" w:rsidP="00C03F5D">
      <w:pPr>
        <w:numPr>
          <w:ilvl w:val="1"/>
          <w:numId w:val="9"/>
        </w:numPr>
        <w:rPr>
          <w:sz w:val="26"/>
          <w:szCs w:val="26"/>
        </w:rPr>
      </w:pPr>
      <w:r w:rsidRPr="00C03F5D">
        <w:rPr>
          <w:sz w:val="26"/>
          <w:szCs w:val="26"/>
        </w:rPr>
        <w:t>закладка «Отделы» - предназначена для ведения информации об отделах;</w:t>
      </w:r>
    </w:p>
    <w:p w:rsidR="0025584D" w:rsidRPr="00C03F5D" w:rsidRDefault="0025584D" w:rsidP="00C03F5D">
      <w:pPr>
        <w:numPr>
          <w:ilvl w:val="1"/>
          <w:numId w:val="9"/>
        </w:numPr>
        <w:rPr>
          <w:sz w:val="26"/>
          <w:szCs w:val="26"/>
        </w:rPr>
      </w:pPr>
      <w:r w:rsidRPr="00C03F5D">
        <w:rPr>
          <w:sz w:val="26"/>
          <w:szCs w:val="26"/>
        </w:rPr>
        <w:t>закладка «Сотрудники» - предназначена для ведения информации о сотрудниках.</w:t>
      </w:r>
    </w:p>
    <w:p w:rsidR="00D94722" w:rsidRPr="00C03F5D" w:rsidRDefault="00D94722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26" w:name="_Toc63361052"/>
      <w:r w:rsidRPr="00C03F5D">
        <w:rPr>
          <w:rFonts w:ascii="Times New Roman" w:hAnsi="Times New Roman" w:cs="Times New Roman"/>
        </w:rPr>
        <w:lastRenderedPageBreak/>
        <w:t>Отделы</w:t>
      </w:r>
      <w:bookmarkEnd w:id="126"/>
    </w:p>
    <w:p w:rsidR="000135EA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0FA0472" wp14:editId="728975AF">
            <wp:extent cx="6324600" cy="3632200"/>
            <wp:effectExtent l="0" t="0" r="0" b="0"/>
            <wp:docPr id="257" name="Рисунок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5EA" w:rsidRPr="00C03F5D" w:rsidRDefault="000135EA" w:rsidP="00C03F5D">
      <w:pPr>
        <w:ind w:firstLine="0"/>
        <w:rPr>
          <w:sz w:val="26"/>
          <w:szCs w:val="26"/>
        </w:rPr>
      </w:pPr>
      <w:r w:rsidRPr="00C03F5D">
        <w:rPr>
          <w:sz w:val="26"/>
          <w:szCs w:val="26"/>
        </w:rPr>
        <w:t>В верхней части закладк</w:t>
      </w:r>
      <w:r w:rsidR="00C86A99" w:rsidRPr="00C03F5D">
        <w:rPr>
          <w:sz w:val="26"/>
          <w:szCs w:val="26"/>
        </w:rPr>
        <w:t>и</w:t>
      </w:r>
      <w:r w:rsidRPr="00C03F5D">
        <w:rPr>
          <w:sz w:val="26"/>
          <w:szCs w:val="26"/>
        </w:rPr>
        <w:t xml:space="preserve"> представлен список отделов, подчиненных отделу, выбранному в левой части интерфейса:</w:t>
      </w:r>
    </w:p>
    <w:p w:rsidR="000135EA" w:rsidRPr="00C03F5D" w:rsidRDefault="000135EA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Номер отдела</w:t>
      </w:r>
      <w:r w:rsidR="00C86A99" w:rsidRPr="00C03F5D">
        <w:rPr>
          <w:sz w:val="26"/>
          <w:szCs w:val="26"/>
        </w:rPr>
        <w:t xml:space="preserve"> – уникальный номер отдела</w:t>
      </w:r>
      <w:r w:rsidR="00546F04" w:rsidRPr="00C03F5D">
        <w:rPr>
          <w:sz w:val="26"/>
          <w:szCs w:val="26"/>
        </w:rPr>
        <w:t>;</w:t>
      </w:r>
    </w:p>
    <w:p w:rsidR="000135EA" w:rsidRPr="00C03F5D" w:rsidRDefault="000135EA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Наимен</w:t>
      </w:r>
      <w:r w:rsidR="00C86A99" w:rsidRPr="00C03F5D">
        <w:rPr>
          <w:sz w:val="26"/>
          <w:szCs w:val="26"/>
        </w:rPr>
        <w:t>ов</w:t>
      </w:r>
      <w:r w:rsidRPr="00C03F5D">
        <w:rPr>
          <w:sz w:val="26"/>
          <w:szCs w:val="26"/>
        </w:rPr>
        <w:t>ание</w:t>
      </w:r>
      <w:r w:rsidR="00C86A99" w:rsidRPr="00C03F5D">
        <w:rPr>
          <w:sz w:val="26"/>
          <w:szCs w:val="26"/>
        </w:rPr>
        <w:t xml:space="preserve"> – название отдела</w:t>
      </w:r>
      <w:r w:rsidR="00546F04" w:rsidRPr="00C03F5D">
        <w:rPr>
          <w:sz w:val="26"/>
          <w:szCs w:val="26"/>
        </w:rPr>
        <w:t>;</w:t>
      </w:r>
    </w:p>
    <w:p w:rsidR="000135EA" w:rsidRPr="00C03F5D" w:rsidRDefault="000135EA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Краткое наименование</w:t>
      </w:r>
      <w:r w:rsidR="00C86A99" w:rsidRPr="00C03F5D">
        <w:rPr>
          <w:sz w:val="26"/>
          <w:szCs w:val="26"/>
        </w:rPr>
        <w:t xml:space="preserve"> – краткое название отдела</w:t>
      </w:r>
      <w:r w:rsidR="00546F04" w:rsidRPr="00C03F5D">
        <w:rPr>
          <w:sz w:val="26"/>
          <w:szCs w:val="26"/>
        </w:rPr>
        <w:t>;</w:t>
      </w:r>
    </w:p>
    <w:p w:rsidR="000135EA" w:rsidRPr="00C03F5D" w:rsidRDefault="000135EA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Примечание</w:t>
      </w:r>
      <w:r w:rsidR="00C86A99" w:rsidRPr="00C03F5D">
        <w:rPr>
          <w:sz w:val="26"/>
          <w:szCs w:val="26"/>
        </w:rPr>
        <w:t xml:space="preserve"> – дополнительная </w:t>
      </w:r>
      <w:r w:rsidR="00546F04" w:rsidRPr="00C03F5D">
        <w:rPr>
          <w:sz w:val="26"/>
          <w:szCs w:val="26"/>
        </w:rPr>
        <w:t>информация об отделе;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  <w:lang w:val="en-US"/>
        </w:rPr>
        <w:t>FGAC</w:t>
      </w:r>
      <w:r w:rsidR="00102AC8" w:rsidRPr="00C03F5D">
        <w:rPr>
          <w:sz w:val="26"/>
          <w:szCs w:val="26"/>
        </w:rPr>
        <w:t xml:space="preserve"> </w:t>
      </w:r>
      <w:r w:rsidR="006A2923" w:rsidRPr="00C03F5D">
        <w:rPr>
          <w:sz w:val="26"/>
          <w:szCs w:val="26"/>
        </w:rPr>
        <w:t>–</w:t>
      </w:r>
      <w:r w:rsidR="00102AC8" w:rsidRPr="00C03F5D">
        <w:rPr>
          <w:sz w:val="26"/>
          <w:szCs w:val="26"/>
        </w:rPr>
        <w:t xml:space="preserve"> </w:t>
      </w:r>
      <w:r w:rsidR="006A2923" w:rsidRPr="00C03F5D">
        <w:rPr>
          <w:sz w:val="26"/>
          <w:szCs w:val="26"/>
        </w:rPr>
        <w:t>признак принимает ли отдел участие в фильтрации данных (Будут (принимает участие) / Не будут</w:t>
      </w:r>
      <w:r w:rsidR="004A254B">
        <w:rPr>
          <w:sz w:val="26"/>
          <w:szCs w:val="26"/>
        </w:rPr>
        <w:t xml:space="preserve"> </w:t>
      </w:r>
      <w:r w:rsidR="006A2923" w:rsidRPr="00C03F5D">
        <w:rPr>
          <w:sz w:val="26"/>
          <w:szCs w:val="26"/>
        </w:rPr>
        <w:t>(не принимает участие));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Дата заведения</w:t>
      </w:r>
      <w:r w:rsidR="00F804A2" w:rsidRPr="00C03F5D">
        <w:rPr>
          <w:sz w:val="26"/>
          <w:szCs w:val="26"/>
        </w:rPr>
        <w:t xml:space="preserve"> – дата создания отдела в системе;</w:t>
      </w:r>
    </w:p>
    <w:p w:rsidR="00212929" w:rsidRPr="00C03F5D" w:rsidRDefault="00212929" w:rsidP="00C03F5D">
      <w:pPr>
        <w:ind w:firstLine="0"/>
        <w:rPr>
          <w:sz w:val="26"/>
          <w:szCs w:val="26"/>
        </w:rPr>
      </w:pPr>
      <w:r w:rsidRPr="00C03F5D">
        <w:rPr>
          <w:sz w:val="26"/>
          <w:szCs w:val="26"/>
        </w:rPr>
        <w:t>Под списком отделов расположены функциональные кнопки для просмотра/внесения дополнительных данных по отделу:</w:t>
      </w:r>
    </w:p>
    <w:p w:rsidR="00212929" w:rsidRPr="00C03F5D" w:rsidRDefault="0021292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История</w:t>
      </w:r>
      <w:r w:rsidR="00F804A2" w:rsidRPr="00C03F5D">
        <w:rPr>
          <w:sz w:val="26"/>
          <w:szCs w:val="26"/>
        </w:rPr>
        <w:t xml:space="preserve"> – открывает окно для просмотра лога изменения данных отдела.</w:t>
      </w:r>
    </w:p>
    <w:p w:rsidR="00212929" w:rsidRPr="00C03F5D" w:rsidRDefault="0021292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ЛС – список ЛС, закрепленных за текущим (выделенным в верхней части закладки) отделом;</w:t>
      </w:r>
    </w:p>
    <w:p w:rsidR="00212929" w:rsidRPr="00C03F5D" w:rsidRDefault="0021292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Номер – список </w:t>
      </w:r>
      <w:r w:rsidR="00F804A2" w:rsidRPr="00C03F5D">
        <w:rPr>
          <w:sz w:val="26"/>
          <w:szCs w:val="26"/>
        </w:rPr>
        <w:t>телефонов отдела</w:t>
      </w:r>
      <w:r w:rsidRPr="00C03F5D">
        <w:rPr>
          <w:sz w:val="26"/>
          <w:szCs w:val="26"/>
        </w:rPr>
        <w:t>;</w:t>
      </w:r>
    </w:p>
    <w:p w:rsidR="00212929" w:rsidRPr="00C03F5D" w:rsidRDefault="0021292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Дополнительно</w:t>
      </w:r>
      <w:r w:rsidR="00F804A2" w:rsidRPr="00C03F5D">
        <w:rPr>
          <w:sz w:val="26"/>
          <w:szCs w:val="26"/>
        </w:rPr>
        <w:t xml:space="preserve"> </w:t>
      </w:r>
      <w:r w:rsidR="00967CB6" w:rsidRPr="00C03F5D">
        <w:rPr>
          <w:sz w:val="26"/>
          <w:szCs w:val="26"/>
        </w:rPr>
        <w:t>–</w:t>
      </w:r>
      <w:r w:rsidR="00F804A2" w:rsidRPr="00C03F5D">
        <w:rPr>
          <w:sz w:val="26"/>
          <w:szCs w:val="26"/>
        </w:rPr>
        <w:t xml:space="preserve"> </w:t>
      </w:r>
      <w:r w:rsidR="00967CB6" w:rsidRPr="00C03F5D">
        <w:rPr>
          <w:sz w:val="26"/>
          <w:szCs w:val="26"/>
        </w:rPr>
        <w:t>дополнительная контактная информация отдела</w:t>
      </w:r>
      <w:r w:rsidR="009176A3" w:rsidRPr="00C03F5D">
        <w:rPr>
          <w:sz w:val="26"/>
          <w:szCs w:val="26"/>
        </w:rPr>
        <w:t xml:space="preserve"> (список </w:t>
      </w:r>
      <w:r w:rsidR="009176A3" w:rsidRPr="00C03F5D">
        <w:rPr>
          <w:sz w:val="26"/>
          <w:szCs w:val="26"/>
          <w:lang w:val="en-US"/>
        </w:rPr>
        <w:t>e</w:t>
      </w:r>
      <w:r w:rsidR="009176A3" w:rsidRPr="00C03F5D">
        <w:rPr>
          <w:sz w:val="26"/>
          <w:szCs w:val="26"/>
        </w:rPr>
        <w:t>-</w:t>
      </w:r>
      <w:r w:rsidR="009176A3" w:rsidRPr="00C03F5D">
        <w:rPr>
          <w:sz w:val="26"/>
          <w:szCs w:val="26"/>
          <w:lang w:val="en-US"/>
        </w:rPr>
        <w:t>mail</w:t>
      </w:r>
      <w:r w:rsidR="009176A3" w:rsidRPr="00C03F5D">
        <w:rPr>
          <w:sz w:val="26"/>
          <w:szCs w:val="26"/>
        </w:rPr>
        <w:t>)</w:t>
      </w:r>
      <w:r w:rsidR="00967CB6" w:rsidRPr="00C03F5D">
        <w:rPr>
          <w:sz w:val="26"/>
          <w:szCs w:val="26"/>
        </w:rPr>
        <w:t>.</w:t>
      </w:r>
    </w:p>
    <w:p w:rsidR="007256F4" w:rsidRPr="00C03F5D" w:rsidRDefault="00F63063" w:rsidP="00C03F5D">
      <w:pPr>
        <w:ind w:left="708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1E74A679" wp14:editId="7C233902">
            <wp:extent cx="127000" cy="127000"/>
            <wp:effectExtent l="0" t="0" r="0" b="0"/>
            <wp:docPr id="256" name="Рисунок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56F4" w:rsidRPr="00C03F5D">
        <w:rPr>
          <w:sz w:val="26"/>
          <w:szCs w:val="26"/>
        </w:rPr>
        <w:t xml:space="preserve"> Активные – при включенном признаке в списке сотрудников отдела в нижней части интерфейса отображаются список сотрудников, привязанных на текущий момент к отделу. При выключенном – список всех сотрудников, которые когда-либо были привязаны к отделу.</w:t>
      </w:r>
    </w:p>
    <w:p w:rsidR="007256F4" w:rsidRPr="00C03F5D" w:rsidRDefault="007256F4" w:rsidP="00C03F5D">
      <w:pPr>
        <w:ind w:firstLine="0"/>
        <w:rPr>
          <w:sz w:val="26"/>
          <w:szCs w:val="26"/>
        </w:rPr>
      </w:pPr>
    </w:p>
    <w:p w:rsidR="00C86A99" w:rsidRPr="00C03F5D" w:rsidRDefault="00C86A99" w:rsidP="00C03F5D">
      <w:pPr>
        <w:ind w:firstLine="0"/>
        <w:rPr>
          <w:sz w:val="26"/>
          <w:szCs w:val="26"/>
        </w:rPr>
      </w:pPr>
      <w:r w:rsidRPr="00C03F5D">
        <w:rPr>
          <w:sz w:val="26"/>
          <w:szCs w:val="26"/>
        </w:rPr>
        <w:t>В нижней части закладки представлена информация о сотрудниках отдела, выбранного в верхней части интерфейса, и занимаемых ими должностях: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Должность</w:t>
      </w:r>
      <w:r w:rsidR="009176A3" w:rsidRPr="00C03F5D">
        <w:rPr>
          <w:sz w:val="26"/>
          <w:szCs w:val="26"/>
        </w:rPr>
        <w:t xml:space="preserve"> – название должности, занимаемой сотрудником.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 xml:space="preserve">С даты – </w:t>
      </w:r>
      <w:r w:rsidR="00680CB0" w:rsidRPr="00C03F5D">
        <w:rPr>
          <w:sz w:val="26"/>
          <w:szCs w:val="26"/>
        </w:rPr>
        <w:t>дата привязки сотрудника к отделу</w:t>
      </w:r>
      <w:r w:rsidR="00546F04" w:rsidRPr="00C03F5D">
        <w:rPr>
          <w:sz w:val="26"/>
          <w:szCs w:val="26"/>
        </w:rPr>
        <w:t>;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 xml:space="preserve">По дату – </w:t>
      </w:r>
      <w:r w:rsidR="00680CB0" w:rsidRPr="00C03F5D">
        <w:rPr>
          <w:sz w:val="26"/>
          <w:szCs w:val="26"/>
        </w:rPr>
        <w:t>дата отвязки сотрудника от отдела</w:t>
      </w:r>
      <w:r w:rsidR="00546F04" w:rsidRPr="00C03F5D">
        <w:rPr>
          <w:sz w:val="26"/>
          <w:szCs w:val="26"/>
        </w:rPr>
        <w:t>;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Номер сотрудника</w:t>
      </w:r>
      <w:r w:rsidR="00546F04" w:rsidRPr="00C03F5D">
        <w:rPr>
          <w:sz w:val="26"/>
          <w:szCs w:val="26"/>
        </w:rPr>
        <w:t xml:space="preserve"> – уникальный номер сотрудника;</w:t>
      </w:r>
    </w:p>
    <w:p w:rsidR="00C86A99" w:rsidRPr="00C03F5D" w:rsidRDefault="00C86A99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ФИО</w:t>
      </w:r>
      <w:r w:rsidR="00546F04" w:rsidRPr="00C03F5D">
        <w:rPr>
          <w:sz w:val="26"/>
          <w:szCs w:val="26"/>
        </w:rPr>
        <w:t xml:space="preserve"> – ФИО сотрудника</w:t>
      </w:r>
      <w:r w:rsidR="009176A3" w:rsidRPr="00C03F5D">
        <w:rPr>
          <w:sz w:val="26"/>
          <w:szCs w:val="26"/>
        </w:rPr>
        <w:t>;</w:t>
      </w:r>
    </w:p>
    <w:p w:rsidR="00C86A99" w:rsidRPr="00C03F5D" w:rsidRDefault="00C86A99" w:rsidP="00C03F5D">
      <w:pPr>
        <w:ind w:firstLine="0"/>
        <w:rPr>
          <w:sz w:val="26"/>
          <w:szCs w:val="26"/>
        </w:rPr>
      </w:pPr>
      <w:r w:rsidRPr="00C03F5D">
        <w:rPr>
          <w:sz w:val="26"/>
          <w:szCs w:val="26"/>
        </w:rPr>
        <w:t>Статус</w:t>
      </w:r>
      <w:r w:rsidR="009176A3" w:rsidRPr="00C03F5D">
        <w:rPr>
          <w:sz w:val="26"/>
          <w:szCs w:val="26"/>
        </w:rPr>
        <w:t xml:space="preserve"> – рабочий статус сотрудника (Активен, Отпуск, Болен, </w:t>
      </w:r>
      <w:r w:rsidR="00120197" w:rsidRPr="00C03F5D">
        <w:rPr>
          <w:sz w:val="26"/>
          <w:szCs w:val="26"/>
        </w:rPr>
        <w:t>Командировка</w:t>
      </w:r>
      <w:r w:rsidR="009176A3" w:rsidRPr="00C03F5D">
        <w:rPr>
          <w:sz w:val="26"/>
          <w:szCs w:val="26"/>
        </w:rPr>
        <w:t>, Уволен)</w:t>
      </w:r>
    </w:p>
    <w:p w:rsidR="006A2923" w:rsidRPr="00C03F5D" w:rsidRDefault="006A2923" w:rsidP="00C03F5D">
      <w:pPr>
        <w:ind w:firstLine="709"/>
        <w:rPr>
          <w:sz w:val="26"/>
          <w:szCs w:val="26"/>
        </w:rPr>
      </w:pPr>
      <w:r w:rsidRPr="00C03F5D">
        <w:rPr>
          <w:sz w:val="26"/>
          <w:szCs w:val="26"/>
        </w:rPr>
        <w:t>Под списком отделов расположены функциональные кнопки для просмотра/внесения дополнительных данных по сотруднику:</w:t>
      </w:r>
    </w:p>
    <w:p w:rsidR="006A2923" w:rsidRPr="00C03F5D" w:rsidRDefault="006A2923" w:rsidP="00C03F5D">
      <w:pPr>
        <w:ind w:firstLine="709"/>
        <w:rPr>
          <w:sz w:val="26"/>
          <w:szCs w:val="26"/>
        </w:rPr>
      </w:pPr>
      <w:r w:rsidRPr="00C03F5D">
        <w:rPr>
          <w:sz w:val="26"/>
          <w:szCs w:val="26"/>
        </w:rPr>
        <w:t>История – открывает окно для просмотра лога изменения данных сотрудника.</w:t>
      </w:r>
    </w:p>
    <w:p w:rsidR="006A2923" w:rsidRPr="00C03F5D" w:rsidRDefault="006A2923" w:rsidP="00C03F5D">
      <w:pPr>
        <w:ind w:firstLine="709"/>
        <w:rPr>
          <w:sz w:val="26"/>
          <w:szCs w:val="26"/>
        </w:rPr>
      </w:pPr>
      <w:r w:rsidRPr="00C03F5D">
        <w:rPr>
          <w:sz w:val="26"/>
          <w:szCs w:val="26"/>
        </w:rPr>
        <w:t>ЛС – список ЛС, закрепленных за текущим (выделенным в нижней части закладки) сотрудником;</w:t>
      </w:r>
    </w:p>
    <w:p w:rsidR="006A2923" w:rsidRPr="00C03F5D" w:rsidRDefault="006A2923" w:rsidP="00C03F5D">
      <w:pPr>
        <w:ind w:firstLine="709"/>
        <w:rPr>
          <w:sz w:val="26"/>
          <w:szCs w:val="26"/>
        </w:rPr>
      </w:pPr>
      <w:r w:rsidRPr="00C03F5D">
        <w:rPr>
          <w:sz w:val="26"/>
          <w:szCs w:val="26"/>
        </w:rPr>
        <w:t>Номер – список телефонов сотрудника;</w:t>
      </w:r>
    </w:p>
    <w:p w:rsidR="006A2923" w:rsidRPr="00C03F5D" w:rsidRDefault="006A2923" w:rsidP="00C03F5D">
      <w:pPr>
        <w:ind w:firstLine="709"/>
        <w:rPr>
          <w:sz w:val="26"/>
          <w:szCs w:val="26"/>
        </w:rPr>
      </w:pPr>
      <w:r w:rsidRPr="00C03F5D">
        <w:rPr>
          <w:sz w:val="26"/>
          <w:szCs w:val="26"/>
        </w:rPr>
        <w:t xml:space="preserve">Дополнительно – дополнительная контактная информация сотрудника (список </w:t>
      </w:r>
      <w:r w:rsidRPr="00C03F5D">
        <w:rPr>
          <w:sz w:val="26"/>
          <w:szCs w:val="26"/>
          <w:lang w:val="en-US"/>
        </w:rPr>
        <w:t>e</w:t>
      </w:r>
      <w:r w:rsidRPr="00C03F5D">
        <w:rPr>
          <w:sz w:val="26"/>
          <w:szCs w:val="26"/>
        </w:rPr>
        <w:t>-</w:t>
      </w:r>
      <w:r w:rsidRPr="00C03F5D">
        <w:rPr>
          <w:sz w:val="26"/>
          <w:szCs w:val="26"/>
          <w:lang w:val="en-US"/>
        </w:rPr>
        <w:t>mail</w:t>
      </w:r>
      <w:r w:rsidRPr="00C03F5D">
        <w:rPr>
          <w:sz w:val="26"/>
          <w:szCs w:val="26"/>
        </w:rPr>
        <w:t>).</w:t>
      </w:r>
    </w:p>
    <w:p w:rsidR="00DB3C36" w:rsidRPr="00C03F5D" w:rsidRDefault="00DB3C36" w:rsidP="00C03F5D">
      <w:pPr>
        <w:ind w:firstLine="709"/>
        <w:rPr>
          <w:sz w:val="26"/>
          <w:szCs w:val="26"/>
        </w:rPr>
      </w:pPr>
      <w:r w:rsidRPr="00C03F5D">
        <w:rPr>
          <w:sz w:val="26"/>
          <w:szCs w:val="26"/>
        </w:rPr>
        <w:t>Логины – список логинов для доступа в АСР «Атлант», привязанных к текущему сотруднику.</w:t>
      </w:r>
    </w:p>
    <w:p w:rsidR="006A2923" w:rsidRPr="00C03F5D" w:rsidRDefault="006A2923" w:rsidP="00C03F5D">
      <w:pPr>
        <w:ind w:firstLine="0"/>
        <w:rPr>
          <w:sz w:val="26"/>
          <w:szCs w:val="26"/>
        </w:rPr>
      </w:pPr>
    </w:p>
    <w:p w:rsidR="006A2923" w:rsidRPr="00C03F5D" w:rsidRDefault="006A2923" w:rsidP="00C03F5D">
      <w:pPr>
        <w:rPr>
          <w:sz w:val="26"/>
          <w:szCs w:val="26"/>
        </w:rPr>
      </w:pPr>
    </w:p>
    <w:p w:rsidR="00D94722" w:rsidRPr="00C03F5D" w:rsidRDefault="00D94722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27" w:name="_Toc63361053"/>
      <w:r w:rsidRPr="00C03F5D">
        <w:rPr>
          <w:rFonts w:ascii="Times New Roman" w:hAnsi="Times New Roman" w:cs="Times New Roman"/>
        </w:rPr>
        <w:lastRenderedPageBreak/>
        <w:t>Сотрудники</w:t>
      </w:r>
      <w:bookmarkEnd w:id="127"/>
    </w:p>
    <w:p w:rsidR="000135EA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E4F05BF" wp14:editId="689C72AF">
            <wp:extent cx="6324600" cy="3606800"/>
            <wp:effectExtent l="0" t="0" r="0" b="0"/>
            <wp:docPr id="255" name="Рисунок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B2" w:rsidRPr="00C03F5D" w:rsidRDefault="004B48B2" w:rsidP="00C03F5D">
      <w:pPr>
        <w:ind w:firstLine="0"/>
        <w:rPr>
          <w:sz w:val="26"/>
          <w:szCs w:val="26"/>
        </w:rPr>
      </w:pPr>
      <w:r w:rsidRPr="00C03F5D">
        <w:rPr>
          <w:sz w:val="26"/>
          <w:szCs w:val="26"/>
        </w:rPr>
        <w:t>На закладке «Сотрудники» представлен список всех сотрудников:</w:t>
      </w:r>
    </w:p>
    <w:p w:rsidR="004B48B2" w:rsidRPr="00C03F5D" w:rsidRDefault="004B48B2" w:rsidP="00C03F5D">
      <w:pPr>
        <w:ind w:firstLine="708"/>
        <w:rPr>
          <w:sz w:val="26"/>
          <w:szCs w:val="26"/>
        </w:rPr>
      </w:pPr>
      <w:r w:rsidRPr="00C03F5D">
        <w:rPr>
          <w:sz w:val="26"/>
          <w:szCs w:val="26"/>
        </w:rPr>
        <w:t>Номер сотрудника – уникальный номер сотрудника</w:t>
      </w:r>
    </w:p>
    <w:p w:rsidR="004B48B2" w:rsidRPr="00C03F5D" w:rsidRDefault="004B48B2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ФИО – ФИО сотрудника</w:t>
      </w:r>
    </w:p>
    <w:p w:rsidR="004B48B2" w:rsidRPr="00C03F5D" w:rsidRDefault="004B48B2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Дата рождения – дата рождения сотрудника</w:t>
      </w:r>
    </w:p>
    <w:p w:rsidR="004B48B2" w:rsidRPr="00C03F5D" w:rsidRDefault="004B48B2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 xml:space="preserve">ФИО зама – </w:t>
      </w:r>
      <w:r w:rsidR="00CB63B7" w:rsidRPr="00C03F5D">
        <w:rPr>
          <w:sz w:val="26"/>
          <w:szCs w:val="26"/>
        </w:rPr>
        <w:t>номер</w:t>
      </w:r>
      <w:r w:rsidRPr="00C03F5D">
        <w:rPr>
          <w:sz w:val="26"/>
          <w:szCs w:val="26"/>
        </w:rPr>
        <w:t xml:space="preserve"> сотрудника-заместителя</w:t>
      </w:r>
    </w:p>
    <w:p w:rsidR="004B48B2" w:rsidRPr="00C03F5D" w:rsidRDefault="004B48B2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Примечание – дополнительная информация о сотруднике</w:t>
      </w:r>
    </w:p>
    <w:p w:rsidR="00FF7668" w:rsidRPr="00C03F5D" w:rsidRDefault="00FF7668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Статус – рабочий статус сотрудника (Активен, Отпуск, Болен, Командировка, Уволен</w:t>
      </w:r>
      <w:r w:rsidR="00CE230E" w:rsidRPr="00C03F5D">
        <w:rPr>
          <w:sz w:val="26"/>
          <w:szCs w:val="26"/>
        </w:rPr>
        <w:t>, Блокирован</w:t>
      </w:r>
      <w:r w:rsidRPr="00C03F5D">
        <w:rPr>
          <w:sz w:val="26"/>
          <w:szCs w:val="26"/>
        </w:rPr>
        <w:t>)</w:t>
      </w:r>
    </w:p>
    <w:p w:rsidR="004B48B2" w:rsidRPr="00C03F5D" w:rsidRDefault="004B48B2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Дата заведения – дата заведения сотрудника в системе</w:t>
      </w:r>
    </w:p>
    <w:p w:rsidR="004B48B2" w:rsidRPr="00C03F5D" w:rsidRDefault="004B48B2" w:rsidP="00C03F5D">
      <w:pPr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t>Табельный номер – табельный номер сотрудника</w:t>
      </w:r>
    </w:p>
    <w:p w:rsidR="00BB2036" w:rsidRPr="00C03F5D" w:rsidRDefault="00BB2036" w:rsidP="00C03F5D">
      <w:pPr>
        <w:keepNext/>
        <w:ind w:left="708" w:firstLine="0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Признак – признак сотрудника-менеджера (Менеджер с планом / Менеджер без плана / Ответственный менеджер)</w:t>
      </w:r>
    </w:p>
    <w:p w:rsidR="00D33686" w:rsidRPr="00C03F5D" w:rsidRDefault="00D33686" w:rsidP="00C03F5D">
      <w:pPr>
        <w:keepNext/>
        <w:ind w:left="709"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D33686" w:rsidRPr="00C03F5D" w:rsidRDefault="00D33686" w:rsidP="00C03F5D">
      <w:pPr>
        <w:ind w:left="709"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Если </w:t>
      </w:r>
      <w:r w:rsidR="000B1F45" w:rsidRPr="00C03F5D">
        <w:rPr>
          <w:i/>
          <w:sz w:val="26"/>
          <w:szCs w:val="26"/>
        </w:rPr>
        <w:t xml:space="preserve">поле «Признак» </w:t>
      </w:r>
      <w:r w:rsidRPr="00C03F5D">
        <w:rPr>
          <w:i/>
          <w:sz w:val="26"/>
          <w:szCs w:val="26"/>
        </w:rPr>
        <w:t>не заполнено, то сотрудник не является менеджером (продавцом).</w:t>
      </w:r>
    </w:p>
    <w:p w:rsidR="00604EBB" w:rsidRPr="00C03F5D" w:rsidRDefault="00604EBB" w:rsidP="00C03F5D">
      <w:pPr>
        <w:ind w:left="709" w:firstLine="0"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Если заполнено значением «Ответственный менеджер», то становится доступной кнопка «Типы клиентов», открывающая интерфейс </w:t>
      </w:r>
      <w:r w:rsidR="00832E84" w:rsidRPr="00C03F5D">
        <w:rPr>
          <w:i/>
          <w:sz w:val="26"/>
          <w:szCs w:val="26"/>
        </w:rPr>
        <w:t>задания параметров соответствия для автоматической привязки новых ЛС к менеджерам.</w:t>
      </w:r>
    </w:p>
    <w:p w:rsidR="000B1F45" w:rsidRPr="00C03F5D" w:rsidRDefault="000B1F45" w:rsidP="00C03F5D">
      <w:pPr>
        <w:ind w:left="709" w:firstLine="0"/>
        <w:rPr>
          <w:i/>
          <w:sz w:val="26"/>
          <w:szCs w:val="26"/>
        </w:rPr>
      </w:pPr>
    </w:p>
    <w:p w:rsidR="00FF7668" w:rsidRPr="00C03F5D" w:rsidRDefault="00732D40" w:rsidP="00C03F5D">
      <w:pPr>
        <w:ind w:firstLine="708"/>
        <w:rPr>
          <w:sz w:val="26"/>
          <w:szCs w:val="26"/>
        </w:rPr>
      </w:pPr>
      <w:r w:rsidRPr="00C03F5D">
        <w:rPr>
          <w:sz w:val="26"/>
          <w:szCs w:val="26"/>
        </w:rPr>
        <w:t>В нижней части закладки расположены функциональные кнопки</w:t>
      </w:r>
      <w:r w:rsidR="00FF7668" w:rsidRPr="00C03F5D">
        <w:rPr>
          <w:sz w:val="26"/>
          <w:szCs w:val="26"/>
        </w:rPr>
        <w:t>, аналогичные описанным на закладке «Отделы» для блока сотрудники.</w:t>
      </w:r>
    </w:p>
    <w:p w:rsidR="00441E00" w:rsidRPr="00C03F5D" w:rsidRDefault="00441E00" w:rsidP="00C03F5D">
      <w:pPr>
        <w:pStyle w:val="4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28" w:name="_Toc63361054"/>
      <w:r w:rsidRPr="00C03F5D">
        <w:rPr>
          <w:rFonts w:ascii="Times New Roman" w:hAnsi="Times New Roman" w:cs="Times New Roman"/>
          <w:sz w:val="26"/>
          <w:szCs w:val="26"/>
        </w:rPr>
        <w:t>Сотрудники-менеджеры (продавцы)</w:t>
      </w:r>
      <w:bookmarkEnd w:id="128"/>
    </w:p>
    <w:p w:rsidR="0056134E" w:rsidRPr="00C03F5D" w:rsidRDefault="0056134E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При создании нового ЛС в системе выполняется проверка для возможности автоматической привязки ЛС к менеджеру.</w:t>
      </w:r>
    </w:p>
    <w:p w:rsidR="000B1F45" w:rsidRPr="00C03F5D" w:rsidRDefault="000B1F45" w:rsidP="00C03F5D">
      <w:pPr>
        <w:keepNext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0B1F45" w:rsidRPr="00C03F5D" w:rsidRDefault="000B1F45" w:rsidP="00C03F5D">
      <w:pPr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 xml:space="preserve">Автоматическая привязка ЛС к менеджеру </w:t>
      </w:r>
      <w:r w:rsidR="00105055" w:rsidRPr="00C03F5D">
        <w:rPr>
          <w:i/>
          <w:sz w:val="26"/>
          <w:szCs w:val="26"/>
        </w:rPr>
        <w:t xml:space="preserve">при создании нового ЛС </w:t>
      </w:r>
      <w:r w:rsidRPr="00C03F5D">
        <w:rPr>
          <w:i/>
          <w:sz w:val="26"/>
          <w:szCs w:val="26"/>
        </w:rPr>
        <w:t xml:space="preserve">выполняется при настройках системы </w:t>
      </w:r>
      <w:r w:rsidRPr="00C03F5D">
        <w:rPr>
          <w:i/>
          <w:sz w:val="26"/>
          <w:szCs w:val="26"/>
          <w:lang w:val="en-US"/>
        </w:rPr>
        <w:t>TuneParam</w:t>
      </w:r>
      <w:r w:rsidRPr="00C03F5D">
        <w:rPr>
          <w:i/>
          <w:sz w:val="26"/>
          <w:szCs w:val="26"/>
        </w:rPr>
        <w:t>(171,1)=</w:t>
      </w:r>
      <w:r w:rsidR="00250D7A" w:rsidRPr="00C03F5D">
        <w:rPr>
          <w:i/>
          <w:sz w:val="26"/>
          <w:szCs w:val="26"/>
        </w:rPr>
        <w:t>1.</w:t>
      </w:r>
    </w:p>
    <w:p w:rsidR="00A22DB2" w:rsidRPr="00C03F5D" w:rsidRDefault="00A22DB2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сотрудника с признаком «Ответственный менеджер»</w:t>
      </w:r>
      <w:r w:rsidR="000F4AB6" w:rsidRPr="00C03F5D">
        <w:rPr>
          <w:sz w:val="26"/>
          <w:szCs w:val="26"/>
        </w:rPr>
        <w:t xml:space="preserve"> </w:t>
      </w:r>
      <w:r w:rsidR="00313E42" w:rsidRPr="00C03F5D">
        <w:rPr>
          <w:sz w:val="26"/>
          <w:szCs w:val="26"/>
        </w:rPr>
        <w:t xml:space="preserve">по кнопке «Типы клиентов» </w:t>
      </w:r>
      <w:r w:rsidR="000F4AB6" w:rsidRPr="00C03F5D">
        <w:rPr>
          <w:sz w:val="26"/>
          <w:szCs w:val="26"/>
        </w:rPr>
        <w:t>доступен интерфейс для задания признаков, которые проверяются при создании новых ЛС для возможности автоматической привязки новых создаваемых ЛС к менеджерам.</w:t>
      </w:r>
    </w:p>
    <w:p w:rsidR="00313E42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54E89EFB" wp14:editId="7B27E33D">
            <wp:extent cx="2921000" cy="1193800"/>
            <wp:effectExtent l="0" t="0" r="0" b="0"/>
            <wp:docPr id="254" name="Рисунок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DCF" w:rsidRPr="00C03F5D" w:rsidRDefault="00313E42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При создании нового ЛС, е</w:t>
      </w:r>
      <w:r w:rsidR="00727FCE" w:rsidRPr="00C03F5D">
        <w:rPr>
          <w:sz w:val="26"/>
          <w:szCs w:val="26"/>
        </w:rPr>
        <w:t>сли поле «Признак»</w:t>
      </w:r>
      <w:r w:rsidR="00604EBB" w:rsidRPr="00C03F5D">
        <w:rPr>
          <w:sz w:val="26"/>
          <w:szCs w:val="26"/>
        </w:rPr>
        <w:t xml:space="preserve"> сотрудника</w:t>
      </w:r>
      <w:r w:rsidRPr="00C03F5D">
        <w:rPr>
          <w:sz w:val="26"/>
          <w:szCs w:val="26"/>
        </w:rPr>
        <w:t>, под логином которого выполнен вход в систему</w:t>
      </w:r>
      <w:r w:rsidR="00604EBB" w:rsidRPr="00C03F5D">
        <w:rPr>
          <w:sz w:val="26"/>
          <w:szCs w:val="26"/>
        </w:rPr>
        <w:t>:</w:t>
      </w:r>
    </w:p>
    <w:p w:rsidR="00CA5523" w:rsidRPr="00C03F5D" w:rsidRDefault="00CA5523" w:rsidP="00C03F5D">
      <w:pPr>
        <w:numPr>
          <w:ilvl w:val="0"/>
          <w:numId w:val="30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заполнено значением «</w:t>
      </w:r>
      <w:r w:rsidR="00F83F61" w:rsidRPr="00C03F5D">
        <w:rPr>
          <w:sz w:val="26"/>
          <w:szCs w:val="26"/>
        </w:rPr>
        <w:t>Ответственный</w:t>
      </w:r>
      <w:r w:rsidRPr="00C03F5D">
        <w:rPr>
          <w:sz w:val="26"/>
          <w:szCs w:val="26"/>
        </w:rPr>
        <w:t xml:space="preserve"> менедже</w:t>
      </w:r>
      <w:r w:rsidR="00433D7D" w:rsidRPr="00C03F5D">
        <w:rPr>
          <w:sz w:val="26"/>
          <w:szCs w:val="26"/>
        </w:rPr>
        <w:t>р</w:t>
      </w:r>
      <w:r w:rsidRPr="00C03F5D">
        <w:rPr>
          <w:sz w:val="26"/>
          <w:szCs w:val="26"/>
        </w:rPr>
        <w:t>» или «Менеджер с планом», закрепляется за этим сотрудником;</w:t>
      </w:r>
    </w:p>
    <w:p w:rsidR="00CE31E8" w:rsidRPr="00C03F5D" w:rsidRDefault="00604EBB" w:rsidP="00C03F5D">
      <w:pPr>
        <w:numPr>
          <w:ilvl w:val="0"/>
          <w:numId w:val="30"/>
        </w:numPr>
        <w:rPr>
          <w:sz w:val="26"/>
          <w:szCs w:val="26"/>
        </w:rPr>
      </w:pPr>
      <w:r w:rsidRPr="00C03F5D">
        <w:rPr>
          <w:sz w:val="26"/>
          <w:szCs w:val="26"/>
        </w:rPr>
        <w:t>не заполнено или заполнено значением «Менеджер без плана», то созданный ЛС закрепляется за сотрудником, у которого</w:t>
      </w:r>
      <w:r w:rsidR="00CE31E8" w:rsidRPr="00C03F5D">
        <w:rPr>
          <w:sz w:val="26"/>
          <w:szCs w:val="26"/>
        </w:rPr>
        <w:t>:</w:t>
      </w:r>
    </w:p>
    <w:p w:rsidR="00CE31E8" w:rsidRPr="00C03F5D" w:rsidRDefault="00CE31E8" w:rsidP="00C03F5D">
      <w:pPr>
        <w:numPr>
          <w:ilvl w:val="1"/>
          <w:numId w:val="30"/>
        </w:numPr>
        <w:rPr>
          <w:sz w:val="26"/>
          <w:szCs w:val="26"/>
        </w:rPr>
      </w:pPr>
      <w:r w:rsidRPr="00C03F5D">
        <w:rPr>
          <w:sz w:val="26"/>
          <w:szCs w:val="26"/>
        </w:rPr>
        <w:t>установлен</w:t>
      </w:r>
      <w:r w:rsidR="00604EBB" w:rsidRPr="00C03F5D">
        <w:rPr>
          <w:sz w:val="26"/>
          <w:szCs w:val="26"/>
        </w:rPr>
        <w:t xml:space="preserve"> признак «Ответственный менедже</w:t>
      </w:r>
      <w:r w:rsidR="002F05E1" w:rsidRPr="00C03F5D">
        <w:rPr>
          <w:sz w:val="26"/>
          <w:szCs w:val="26"/>
        </w:rPr>
        <w:t>р</w:t>
      </w:r>
      <w:r w:rsidR="00604EBB" w:rsidRPr="00C03F5D">
        <w:rPr>
          <w:sz w:val="26"/>
          <w:szCs w:val="26"/>
        </w:rPr>
        <w:t>»</w:t>
      </w:r>
    </w:p>
    <w:p w:rsidR="00433D7D" w:rsidRPr="00C03F5D" w:rsidRDefault="00433D7D" w:rsidP="00C03F5D">
      <w:pPr>
        <w:keepNext/>
        <w:numPr>
          <w:ilvl w:val="1"/>
          <w:numId w:val="30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>юр.статус клиента, указанный для ответственного менеджера совпадает с юр.статусом клиента, для которого создается новый ЛС.</w:t>
      </w:r>
    </w:p>
    <w:p w:rsidR="00433D7D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4445961E" wp14:editId="3C9CD996">
            <wp:extent cx="6324600" cy="4140200"/>
            <wp:effectExtent l="0" t="0" r="0" b="0"/>
            <wp:docPr id="253" name="Рисунок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7D" w:rsidRPr="00C03F5D" w:rsidRDefault="00433D7D" w:rsidP="00C03F5D">
      <w:pPr>
        <w:keepNext/>
        <w:numPr>
          <w:ilvl w:val="1"/>
          <w:numId w:val="30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бизнес подразделение, указанное для «Ответственного сотрудника» совпадает с параметром </w:t>
      </w:r>
      <w:r w:rsidRPr="00C03F5D">
        <w:rPr>
          <w:sz w:val="26"/>
          <w:szCs w:val="26"/>
          <w:lang w:val="en-US"/>
        </w:rPr>
        <w:t>B</w:t>
      </w:r>
      <w:r w:rsidRPr="00C03F5D">
        <w:rPr>
          <w:sz w:val="26"/>
          <w:szCs w:val="26"/>
        </w:rPr>
        <w:t>_</w:t>
      </w:r>
      <w:r w:rsidRPr="00C03F5D">
        <w:rPr>
          <w:sz w:val="26"/>
          <w:szCs w:val="26"/>
          <w:lang w:val="en-US"/>
        </w:rPr>
        <w:t>U</w:t>
      </w:r>
      <w:r w:rsidRPr="00C03F5D">
        <w:rPr>
          <w:sz w:val="26"/>
          <w:szCs w:val="26"/>
        </w:rPr>
        <w:t xml:space="preserve"> «Бизнес-подразделение», создаваемого ЛС</w:t>
      </w:r>
    </w:p>
    <w:p w:rsidR="00433D7D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8541D6A" wp14:editId="7DF9681C">
            <wp:extent cx="6324600" cy="3263900"/>
            <wp:effectExtent l="0" t="0" r="0" b="0"/>
            <wp:docPr id="252" name="Рисунок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7D" w:rsidRPr="00C03F5D" w:rsidRDefault="00433D7D" w:rsidP="00C03F5D">
      <w:pPr>
        <w:keepNext/>
        <w:numPr>
          <w:ilvl w:val="1"/>
          <w:numId w:val="30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 точка выставления, указанная для ответственного менеджера совпадает с точкой выставления создаваемого ЛС</w:t>
      </w:r>
    </w:p>
    <w:p w:rsidR="00433D7D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41BFCFF" wp14:editId="20C5A22C">
            <wp:extent cx="6286500" cy="4724400"/>
            <wp:effectExtent l="0" t="0" r="0" b="0"/>
            <wp:docPr id="251" name="Рисунок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7D" w:rsidRPr="00C03F5D" w:rsidRDefault="00433D7D" w:rsidP="00C03F5D">
      <w:pPr>
        <w:ind w:left="1151" w:firstLine="0"/>
        <w:rPr>
          <w:sz w:val="26"/>
          <w:szCs w:val="26"/>
        </w:rPr>
      </w:pPr>
    </w:p>
    <w:p w:rsidR="00433D7D" w:rsidRPr="00C03F5D" w:rsidRDefault="00433D7D" w:rsidP="00C03F5D">
      <w:pPr>
        <w:ind w:firstLine="0"/>
        <w:rPr>
          <w:sz w:val="26"/>
          <w:szCs w:val="26"/>
        </w:rPr>
      </w:pPr>
    </w:p>
    <w:p w:rsidR="00433D7D" w:rsidRPr="00C03F5D" w:rsidRDefault="00433D7D" w:rsidP="00C03F5D">
      <w:pPr>
        <w:keepNext/>
        <w:numPr>
          <w:ilvl w:val="1"/>
          <w:numId w:val="30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В зависимости от значения настройки системы</w:t>
      </w:r>
    </w:p>
    <w:p w:rsidR="00433D7D" w:rsidRPr="00C03F5D" w:rsidRDefault="00433D7D" w:rsidP="00C03F5D">
      <w:pPr>
        <w:keepNext/>
        <w:numPr>
          <w:ilvl w:val="2"/>
          <w:numId w:val="30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При </w:t>
      </w:r>
      <w:r w:rsidRPr="00C03F5D">
        <w:rPr>
          <w:sz w:val="26"/>
          <w:szCs w:val="26"/>
          <w:lang w:val="en-US"/>
        </w:rPr>
        <w:t>TuneParam</w:t>
      </w:r>
      <w:r w:rsidRPr="00C03F5D">
        <w:rPr>
          <w:sz w:val="26"/>
          <w:szCs w:val="26"/>
        </w:rPr>
        <w:t>(48,2)</w:t>
      </w:r>
      <w:r w:rsidRPr="00C03F5D">
        <w:rPr>
          <w:sz w:val="26"/>
          <w:szCs w:val="26"/>
          <w:lang w:val="en-US"/>
        </w:rPr>
        <w:t>=0</w:t>
      </w:r>
    </w:p>
    <w:p w:rsidR="00781CBA" w:rsidRPr="00C03F5D" w:rsidRDefault="00433D7D" w:rsidP="00C03F5D">
      <w:pPr>
        <w:keepNext/>
        <w:ind w:left="2591" w:firstLine="0"/>
        <w:rPr>
          <w:sz w:val="26"/>
          <w:szCs w:val="26"/>
        </w:rPr>
      </w:pPr>
      <w:r w:rsidRPr="00C03F5D">
        <w:rPr>
          <w:sz w:val="26"/>
          <w:szCs w:val="26"/>
        </w:rPr>
        <w:t>С</w:t>
      </w:r>
      <w:r w:rsidR="005564B7" w:rsidRPr="00C03F5D">
        <w:rPr>
          <w:sz w:val="26"/>
          <w:szCs w:val="26"/>
        </w:rPr>
        <w:t>отрудник</w:t>
      </w:r>
      <w:r w:rsidRPr="00C03F5D">
        <w:rPr>
          <w:sz w:val="26"/>
          <w:szCs w:val="26"/>
        </w:rPr>
        <w:t xml:space="preserve"> - ответственный менеджер</w:t>
      </w:r>
      <w:r w:rsidR="00781CBA" w:rsidRPr="00C03F5D">
        <w:rPr>
          <w:sz w:val="26"/>
          <w:szCs w:val="26"/>
        </w:rPr>
        <w:t xml:space="preserve"> закреплен за </w:t>
      </w:r>
      <w:r w:rsidRPr="00C03F5D">
        <w:rPr>
          <w:sz w:val="26"/>
          <w:szCs w:val="26"/>
        </w:rPr>
        <w:t>отделом</w:t>
      </w:r>
      <w:r w:rsidR="003E4511" w:rsidRPr="00C03F5D">
        <w:rPr>
          <w:sz w:val="26"/>
          <w:szCs w:val="26"/>
        </w:rPr>
        <w:t xml:space="preserve"> (интерфейс «Организационная структура компании»)</w:t>
      </w:r>
      <w:r w:rsidR="00781CBA" w:rsidRPr="00C03F5D">
        <w:rPr>
          <w:sz w:val="26"/>
          <w:szCs w:val="26"/>
        </w:rPr>
        <w:t>, который указан в поле «Подразделение», создаваемого ЛС</w:t>
      </w:r>
      <w:r w:rsidR="003E4511" w:rsidRPr="00C03F5D">
        <w:rPr>
          <w:sz w:val="26"/>
          <w:szCs w:val="26"/>
        </w:rPr>
        <w:t>.</w:t>
      </w:r>
    </w:p>
    <w:p w:rsidR="00A22DB2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58EB3C2A" wp14:editId="536FEA5A">
            <wp:extent cx="6235700" cy="4724400"/>
            <wp:effectExtent l="0" t="0" r="0" b="0"/>
            <wp:docPr id="250" name="Рисунок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D7D" w:rsidRPr="00C03F5D" w:rsidRDefault="00433D7D" w:rsidP="00C03F5D">
      <w:pPr>
        <w:keepNext/>
        <w:numPr>
          <w:ilvl w:val="2"/>
          <w:numId w:val="30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При TuneParam(48,2)=1</w:t>
      </w:r>
    </w:p>
    <w:p w:rsidR="00433D7D" w:rsidRPr="00C03F5D" w:rsidRDefault="00433D7D" w:rsidP="00C03F5D">
      <w:pPr>
        <w:keepNext/>
        <w:ind w:left="2591" w:firstLine="0"/>
        <w:rPr>
          <w:sz w:val="26"/>
          <w:szCs w:val="26"/>
        </w:rPr>
      </w:pPr>
      <w:r w:rsidRPr="00C03F5D">
        <w:rPr>
          <w:sz w:val="26"/>
          <w:szCs w:val="26"/>
        </w:rPr>
        <w:t xml:space="preserve">Логин сотрудника - </w:t>
      </w:r>
      <w:r w:rsidR="003E4511" w:rsidRPr="00C03F5D">
        <w:rPr>
          <w:sz w:val="26"/>
          <w:szCs w:val="26"/>
        </w:rPr>
        <w:t>ответственного</w:t>
      </w:r>
      <w:r w:rsidRPr="00C03F5D">
        <w:rPr>
          <w:sz w:val="26"/>
          <w:szCs w:val="26"/>
        </w:rPr>
        <w:t xml:space="preserve"> менеджер</w:t>
      </w:r>
      <w:r w:rsidR="003E4511" w:rsidRPr="00C03F5D">
        <w:rPr>
          <w:sz w:val="26"/>
          <w:szCs w:val="26"/>
        </w:rPr>
        <w:t>а</w:t>
      </w:r>
      <w:r w:rsidRPr="00C03F5D">
        <w:rPr>
          <w:sz w:val="26"/>
          <w:szCs w:val="26"/>
        </w:rPr>
        <w:t xml:space="preserve"> закреплен за департаментом</w:t>
      </w:r>
      <w:r w:rsidR="003E4511" w:rsidRPr="00C03F5D">
        <w:rPr>
          <w:sz w:val="26"/>
          <w:szCs w:val="26"/>
        </w:rPr>
        <w:t xml:space="preserve"> (интерфейс «Департаменты»)</w:t>
      </w:r>
      <w:r w:rsidRPr="00C03F5D">
        <w:rPr>
          <w:sz w:val="26"/>
          <w:szCs w:val="26"/>
        </w:rPr>
        <w:t>, который указан в поле «Департамент» клиента для которого создается ЛС.</w:t>
      </w:r>
    </w:p>
    <w:p w:rsidR="004B42A6" w:rsidRPr="00C03F5D" w:rsidRDefault="00F63063" w:rsidP="00C03F5D">
      <w:pPr>
        <w:keepNext/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077E6966" wp14:editId="179E1459">
            <wp:extent cx="6324600" cy="4432300"/>
            <wp:effectExtent l="0" t="0" r="0" b="0"/>
            <wp:docPr id="249" name="Рисунок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EBB" w:rsidRPr="00C03F5D" w:rsidRDefault="00604EBB" w:rsidP="00C03F5D">
      <w:pPr>
        <w:ind w:left="1151" w:firstLine="0"/>
        <w:rPr>
          <w:sz w:val="26"/>
          <w:szCs w:val="26"/>
        </w:rPr>
      </w:pPr>
    </w:p>
    <w:p w:rsidR="00D53D5E" w:rsidRPr="00C03F5D" w:rsidRDefault="00D53D5E" w:rsidP="00C03F5D">
      <w:pPr>
        <w:pStyle w:val="2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29" w:name="_Toc63361055"/>
      <w:r w:rsidRPr="00C03F5D">
        <w:rPr>
          <w:rFonts w:ascii="Times New Roman" w:hAnsi="Times New Roman" w:cs="Times New Roman"/>
          <w:sz w:val="26"/>
          <w:szCs w:val="26"/>
        </w:rPr>
        <w:t>Функциональные возможности интерфейса</w:t>
      </w:r>
      <w:bookmarkEnd w:id="129"/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0" w:name="_Toc63361056"/>
      <w:r w:rsidRPr="00C03F5D">
        <w:rPr>
          <w:rFonts w:ascii="Times New Roman" w:hAnsi="Times New Roman" w:cs="Times New Roman"/>
        </w:rPr>
        <w:t>Добавление нового отдела</w:t>
      </w:r>
      <w:bookmarkEnd w:id="130"/>
    </w:p>
    <w:p w:rsidR="00EE1903" w:rsidRPr="00C03F5D" w:rsidRDefault="00EE1903" w:rsidP="00C03F5D">
      <w:pPr>
        <w:keepNext/>
        <w:rPr>
          <w:sz w:val="26"/>
          <w:szCs w:val="26"/>
        </w:rPr>
      </w:pPr>
      <w:r w:rsidRPr="00C03F5D">
        <w:rPr>
          <w:sz w:val="26"/>
          <w:szCs w:val="26"/>
        </w:rPr>
        <w:t>Д</w:t>
      </w:r>
      <w:r w:rsidR="000954CF" w:rsidRPr="00C03F5D">
        <w:rPr>
          <w:sz w:val="26"/>
          <w:szCs w:val="26"/>
        </w:rPr>
        <w:t>ля д</w:t>
      </w:r>
      <w:r w:rsidRPr="00C03F5D">
        <w:rPr>
          <w:sz w:val="26"/>
          <w:szCs w:val="26"/>
        </w:rPr>
        <w:t>обавления нового отдела надо:</w:t>
      </w:r>
    </w:p>
    <w:p w:rsidR="00EE1903" w:rsidRPr="00C03F5D" w:rsidRDefault="00786FE1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будет починен новый отдел.</w:t>
      </w:r>
    </w:p>
    <w:p w:rsidR="00786FE1" w:rsidRPr="00C03F5D" w:rsidRDefault="00786FE1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786FE1" w:rsidRPr="00C03F5D" w:rsidRDefault="00786FE1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– кнопка «Редактировать».</w:t>
      </w:r>
    </w:p>
    <w:p w:rsidR="00786FE1" w:rsidRPr="00C03F5D" w:rsidRDefault="00786FE1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t>Спозиционироваться в верхней</w:t>
      </w:r>
      <w:r w:rsidR="000E78C5" w:rsidRPr="00C03F5D">
        <w:rPr>
          <w:sz w:val="26"/>
          <w:szCs w:val="26"/>
        </w:rPr>
        <w:t xml:space="preserve"> части закладки «Отделы» (блок «О</w:t>
      </w:r>
      <w:r w:rsidRPr="00C03F5D">
        <w:rPr>
          <w:sz w:val="26"/>
          <w:szCs w:val="26"/>
        </w:rPr>
        <w:t>тделы</w:t>
      </w:r>
      <w:r w:rsidR="000E78C5" w:rsidRPr="00C03F5D">
        <w:rPr>
          <w:sz w:val="26"/>
          <w:szCs w:val="26"/>
        </w:rPr>
        <w:t>»</w:t>
      </w:r>
      <w:r w:rsidRPr="00C03F5D">
        <w:rPr>
          <w:sz w:val="26"/>
          <w:szCs w:val="26"/>
        </w:rPr>
        <w:t>).</w:t>
      </w:r>
    </w:p>
    <w:p w:rsidR="00786FE1" w:rsidRPr="00C03F5D" w:rsidRDefault="00786FE1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Вызвать всплывающее контекстное меню (правая кнопка мыши) и выбрать пункт «Добавить запись», либо воспользоваться кнопкой на панели инструментов.</w:t>
      </w:r>
    </w:p>
    <w:p w:rsidR="00786FE1" w:rsidRPr="00C03F5D" w:rsidRDefault="00786FE1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В открывшемся окне </w:t>
      </w:r>
      <w:r w:rsidR="00EE7D40" w:rsidRPr="00C03F5D">
        <w:rPr>
          <w:sz w:val="26"/>
          <w:szCs w:val="26"/>
        </w:rPr>
        <w:t>«Заведение нового отдела» заполнить данные отдела и нажать кнопку «Ввод».</w:t>
      </w:r>
    </w:p>
    <w:p w:rsidR="00EE7D40" w:rsidRPr="00C03F5D" w:rsidRDefault="00F63063" w:rsidP="00C03F5D">
      <w:pPr>
        <w:ind w:left="115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267F46D7" wp14:editId="7BCD7BE5">
            <wp:extent cx="4229100" cy="1587500"/>
            <wp:effectExtent l="0" t="0" r="0" b="0"/>
            <wp:docPr id="248" name="Рисунок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D40" w:rsidRPr="00C03F5D" w:rsidRDefault="00EE7D40" w:rsidP="00C03F5D">
      <w:pPr>
        <w:numPr>
          <w:ilvl w:val="0"/>
          <w:numId w:val="22"/>
        </w:numPr>
        <w:rPr>
          <w:sz w:val="26"/>
          <w:szCs w:val="26"/>
        </w:rPr>
      </w:pPr>
      <w:r w:rsidRPr="00C03F5D">
        <w:rPr>
          <w:sz w:val="26"/>
          <w:szCs w:val="26"/>
        </w:rPr>
        <w:t>Выйти из режима редактирования – кнопка «Просмотр».</w:t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1" w:name="_Toc63361057"/>
      <w:r w:rsidRPr="00C03F5D">
        <w:rPr>
          <w:rFonts w:ascii="Times New Roman" w:hAnsi="Times New Roman" w:cs="Times New Roman"/>
        </w:rPr>
        <w:t>Редактирование данных отдела</w:t>
      </w:r>
      <w:bookmarkEnd w:id="131"/>
    </w:p>
    <w:p w:rsidR="00741BAA" w:rsidRPr="00C03F5D" w:rsidRDefault="00741BAA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Для </w:t>
      </w:r>
      <w:r w:rsidR="00E31B99" w:rsidRPr="00C03F5D">
        <w:rPr>
          <w:sz w:val="26"/>
          <w:szCs w:val="26"/>
        </w:rPr>
        <w:t>редактирования данных отдела надо:</w:t>
      </w:r>
    </w:p>
    <w:p w:rsidR="00E31B99" w:rsidRPr="00C03F5D" w:rsidRDefault="00E31B99" w:rsidP="00C03F5D">
      <w:pPr>
        <w:numPr>
          <w:ilvl w:val="0"/>
          <w:numId w:val="23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будет починен отдел, подлежащий редактированию.</w:t>
      </w:r>
    </w:p>
    <w:p w:rsidR="00E31B99" w:rsidRPr="00C03F5D" w:rsidRDefault="00E31B99" w:rsidP="00C03F5D">
      <w:pPr>
        <w:numPr>
          <w:ilvl w:val="0"/>
          <w:numId w:val="23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E31B99" w:rsidRPr="00C03F5D" w:rsidRDefault="00E31B99" w:rsidP="00C03F5D">
      <w:pPr>
        <w:numPr>
          <w:ilvl w:val="0"/>
          <w:numId w:val="23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– кнопка «Редактировать».</w:t>
      </w:r>
    </w:p>
    <w:p w:rsidR="00E31B99" w:rsidRPr="00C03F5D" w:rsidRDefault="00E31B99" w:rsidP="00C03F5D">
      <w:pPr>
        <w:numPr>
          <w:ilvl w:val="0"/>
          <w:numId w:val="23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интерфейса в списке отделов найти нужный отдел.</w:t>
      </w:r>
    </w:p>
    <w:p w:rsidR="00E31B99" w:rsidRPr="00C03F5D" w:rsidRDefault="00E31B99" w:rsidP="00C03F5D">
      <w:pPr>
        <w:numPr>
          <w:ilvl w:val="0"/>
          <w:numId w:val="23"/>
        </w:numPr>
        <w:rPr>
          <w:sz w:val="26"/>
          <w:szCs w:val="26"/>
        </w:rPr>
      </w:pPr>
      <w:r w:rsidRPr="00C03F5D">
        <w:rPr>
          <w:sz w:val="26"/>
          <w:szCs w:val="26"/>
        </w:rPr>
        <w:t>Двойным щелчком левой кнопки мыши на строке отдела открыть окно для редактировани</w:t>
      </w:r>
      <w:r w:rsidR="00E05BBE" w:rsidRPr="00C03F5D">
        <w:rPr>
          <w:sz w:val="26"/>
          <w:szCs w:val="26"/>
        </w:rPr>
        <w:t>я.</w:t>
      </w:r>
    </w:p>
    <w:p w:rsidR="00E05BBE" w:rsidRPr="00C03F5D" w:rsidRDefault="00E05BBE" w:rsidP="00C03F5D">
      <w:pPr>
        <w:keepNext/>
        <w:numPr>
          <w:ilvl w:val="0"/>
          <w:numId w:val="23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«Редактирование отдела №…» изменить нужные значения полей и нажать кнопку «Ввод».</w:t>
      </w:r>
    </w:p>
    <w:p w:rsidR="00E05BBE" w:rsidRPr="00C03F5D" w:rsidRDefault="00F63063" w:rsidP="00C03F5D">
      <w:pPr>
        <w:ind w:left="115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1516FF93" wp14:editId="2E5755CA">
            <wp:extent cx="4229100" cy="1587500"/>
            <wp:effectExtent l="0" t="0" r="0" b="0"/>
            <wp:docPr id="247" name="Рисунок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BE" w:rsidRPr="00C03F5D" w:rsidRDefault="00E05BBE" w:rsidP="00C03F5D">
      <w:pPr>
        <w:numPr>
          <w:ilvl w:val="0"/>
          <w:numId w:val="23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Выйти из режима редактирования – кнопка «Просмотр».</w:t>
      </w:r>
    </w:p>
    <w:p w:rsidR="00CB63B7" w:rsidRPr="00C03F5D" w:rsidRDefault="00CB63B7" w:rsidP="00C03F5D">
      <w:pPr>
        <w:ind w:left="1151" w:firstLine="0"/>
        <w:rPr>
          <w:sz w:val="26"/>
          <w:szCs w:val="26"/>
        </w:rPr>
      </w:pPr>
    </w:p>
    <w:p w:rsidR="00CB63B7" w:rsidRPr="00C03F5D" w:rsidRDefault="00CB63B7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2" w:name="_Ref289414081"/>
      <w:bookmarkStart w:id="133" w:name="_Toc63361058"/>
      <w:r w:rsidRPr="00C03F5D">
        <w:rPr>
          <w:rFonts w:ascii="Times New Roman" w:hAnsi="Times New Roman" w:cs="Times New Roman"/>
        </w:rPr>
        <w:t>Добавление нового сотрудника</w:t>
      </w:r>
      <w:bookmarkEnd w:id="132"/>
      <w:bookmarkEnd w:id="133"/>
    </w:p>
    <w:p w:rsidR="000954CF" w:rsidRPr="00C03F5D" w:rsidRDefault="000954CF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добавления нового сотрудника надо:</w:t>
      </w:r>
    </w:p>
    <w:p w:rsidR="000954CF" w:rsidRPr="00C03F5D" w:rsidRDefault="000954CF" w:rsidP="00C03F5D">
      <w:pPr>
        <w:numPr>
          <w:ilvl w:val="0"/>
          <w:numId w:val="26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«Сотрудники».</w:t>
      </w:r>
    </w:p>
    <w:p w:rsidR="000954CF" w:rsidRPr="00C03F5D" w:rsidRDefault="000954CF" w:rsidP="00C03F5D">
      <w:pPr>
        <w:numPr>
          <w:ilvl w:val="0"/>
          <w:numId w:val="26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– кнопка «Редактировать».</w:t>
      </w:r>
    </w:p>
    <w:p w:rsidR="000954CF" w:rsidRPr="00C03F5D" w:rsidRDefault="000954CF" w:rsidP="00C03F5D">
      <w:pPr>
        <w:numPr>
          <w:ilvl w:val="0"/>
          <w:numId w:val="26"/>
        </w:numPr>
        <w:rPr>
          <w:sz w:val="26"/>
          <w:szCs w:val="26"/>
        </w:rPr>
      </w:pPr>
      <w:r w:rsidRPr="00C03F5D">
        <w:rPr>
          <w:sz w:val="26"/>
          <w:szCs w:val="26"/>
        </w:rPr>
        <w:t>Спозиционироваться на списке сотрудников.</w:t>
      </w:r>
    </w:p>
    <w:p w:rsidR="000954CF" w:rsidRPr="00C03F5D" w:rsidRDefault="000954CF" w:rsidP="00C03F5D">
      <w:pPr>
        <w:numPr>
          <w:ilvl w:val="0"/>
          <w:numId w:val="26"/>
        </w:numPr>
        <w:rPr>
          <w:sz w:val="26"/>
          <w:szCs w:val="26"/>
        </w:rPr>
      </w:pPr>
      <w:r w:rsidRPr="00C03F5D">
        <w:rPr>
          <w:sz w:val="26"/>
          <w:szCs w:val="26"/>
        </w:rPr>
        <w:t>Вызвать всплывающее контекстное меню (правая кнопка мыши) и выбрать пункт «Добавить запись», либо воспользоваться кнопкой на панели инструментов.</w:t>
      </w:r>
    </w:p>
    <w:p w:rsidR="000954CF" w:rsidRPr="00C03F5D" w:rsidRDefault="000954CF" w:rsidP="00C03F5D">
      <w:pPr>
        <w:keepNext/>
        <w:numPr>
          <w:ilvl w:val="0"/>
          <w:numId w:val="26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«Заведение нового сотрудника» заполнить данные сотрудника и нажать кнопку «Ввод».</w:t>
      </w:r>
    </w:p>
    <w:p w:rsidR="00CB63B7" w:rsidRPr="00C03F5D" w:rsidRDefault="00F63063" w:rsidP="00C03F5D">
      <w:pPr>
        <w:ind w:left="443" w:firstLine="708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782E060" wp14:editId="22E6B358">
            <wp:extent cx="3759200" cy="1905000"/>
            <wp:effectExtent l="0" t="0" r="0" b="0"/>
            <wp:docPr id="246" name="Рисунок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4CF" w:rsidRPr="00C03F5D" w:rsidRDefault="000954CF" w:rsidP="00C03F5D">
      <w:pPr>
        <w:numPr>
          <w:ilvl w:val="0"/>
          <w:numId w:val="26"/>
        </w:numPr>
        <w:rPr>
          <w:sz w:val="26"/>
          <w:szCs w:val="26"/>
        </w:rPr>
      </w:pPr>
      <w:r w:rsidRPr="00C03F5D">
        <w:rPr>
          <w:sz w:val="26"/>
          <w:szCs w:val="26"/>
        </w:rPr>
        <w:t>Выйти из режима редактирования – кнопка «Просмотр».</w:t>
      </w:r>
    </w:p>
    <w:p w:rsidR="00CB63B7" w:rsidRPr="00C03F5D" w:rsidRDefault="00CB63B7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4" w:name="_Ref289416477"/>
      <w:bookmarkStart w:id="135" w:name="_Toc63361059"/>
      <w:r w:rsidRPr="00C03F5D">
        <w:rPr>
          <w:rFonts w:ascii="Times New Roman" w:hAnsi="Times New Roman" w:cs="Times New Roman"/>
        </w:rPr>
        <w:t>Редактирование данных сотрудника</w:t>
      </w:r>
      <w:bookmarkEnd w:id="134"/>
      <w:bookmarkEnd w:id="135"/>
    </w:p>
    <w:p w:rsidR="00EE1114" w:rsidRPr="00C03F5D" w:rsidRDefault="00EE1114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редактирования данных сотрудника надо:</w:t>
      </w:r>
    </w:p>
    <w:p w:rsidR="00EE1114" w:rsidRPr="00C03F5D" w:rsidRDefault="00EE1114" w:rsidP="00C03F5D">
      <w:pPr>
        <w:numPr>
          <w:ilvl w:val="0"/>
          <w:numId w:val="27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«Сотрудники».</w:t>
      </w:r>
    </w:p>
    <w:p w:rsidR="00EE1114" w:rsidRPr="00C03F5D" w:rsidRDefault="00EE1114" w:rsidP="00C03F5D">
      <w:pPr>
        <w:numPr>
          <w:ilvl w:val="0"/>
          <w:numId w:val="27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– кнопка «Редактировать».</w:t>
      </w:r>
    </w:p>
    <w:p w:rsidR="00EE1114" w:rsidRPr="00C03F5D" w:rsidRDefault="00EE1114" w:rsidP="00C03F5D">
      <w:pPr>
        <w:numPr>
          <w:ilvl w:val="0"/>
          <w:numId w:val="27"/>
        </w:numPr>
        <w:rPr>
          <w:sz w:val="26"/>
          <w:szCs w:val="26"/>
        </w:rPr>
      </w:pPr>
      <w:r w:rsidRPr="00C03F5D">
        <w:rPr>
          <w:sz w:val="26"/>
          <w:szCs w:val="26"/>
        </w:rPr>
        <w:t>Найти в списке нужного сотрудника.</w:t>
      </w:r>
    </w:p>
    <w:p w:rsidR="00EE1114" w:rsidRPr="00C03F5D" w:rsidRDefault="00EE1114" w:rsidP="00C03F5D">
      <w:pPr>
        <w:numPr>
          <w:ilvl w:val="0"/>
          <w:numId w:val="27"/>
        </w:numPr>
        <w:rPr>
          <w:sz w:val="26"/>
          <w:szCs w:val="26"/>
        </w:rPr>
      </w:pPr>
      <w:r w:rsidRPr="00C03F5D">
        <w:rPr>
          <w:sz w:val="26"/>
          <w:szCs w:val="26"/>
        </w:rPr>
        <w:t>Двойным щелчком левой кнопки мыши на строке открыть окно для редактирования.</w:t>
      </w:r>
    </w:p>
    <w:p w:rsidR="00EE1114" w:rsidRPr="00C03F5D" w:rsidRDefault="00EE1114" w:rsidP="00C03F5D">
      <w:pPr>
        <w:keepNext/>
        <w:numPr>
          <w:ilvl w:val="0"/>
          <w:numId w:val="27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В открывшемся окне «Редактирование карточки сотрудника» изменить нужные значения полей и нажать кнопку «Ввод».</w:t>
      </w:r>
    </w:p>
    <w:p w:rsidR="00EE1114" w:rsidRPr="00C03F5D" w:rsidRDefault="00F63063" w:rsidP="00C03F5D">
      <w:pPr>
        <w:ind w:left="115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077B031A" wp14:editId="15329E8A">
            <wp:extent cx="3759200" cy="1905000"/>
            <wp:effectExtent l="0" t="0" r="0" b="0"/>
            <wp:docPr id="245" name="Рисунок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114" w:rsidRPr="00C03F5D" w:rsidRDefault="00EE1114" w:rsidP="00C03F5D">
      <w:pPr>
        <w:numPr>
          <w:ilvl w:val="0"/>
          <w:numId w:val="27"/>
        </w:numPr>
        <w:rPr>
          <w:sz w:val="26"/>
          <w:szCs w:val="26"/>
        </w:rPr>
      </w:pPr>
      <w:r w:rsidRPr="00C03F5D">
        <w:rPr>
          <w:sz w:val="26"/>
          <w:szCs w:val="26"/>
        </w:rPr>
        <w:t>Выйти из режима редактирования – кнопка «Просмотр».</w:t>
      </w:r>
    </w:p>
    <w:p w:rsidR="00CB63B7" w:rsidRPr="00C03F5D" w:rsidRDefault="00CB63B7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6" w:name="_Toc63361060"/>
      <w:r w:rsidRPr="00C03F5D">
        <w:rPr>
          <w:rFonts w:ascii="Times New Roman" w:hAnsi="Times New Roman" w:cs="Times New Roman"/>
        </w:rPr>
        <w:t>Привязка сотрудника к отделу</w:t>
      </w:r>
      <w:bookmarkEnd w:id="136"/>
    </w:p>
    <w:p w:rsidR="003B221D" w:rsidRPr="00C03F5D" w:rsidRDefault="003B221D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привязки сотрудника к отделу надо:</w:t>
      </w:r>
    </w:p>
    <w:p w:rsidR="003B221D" w:rsidRPr="00C03F5D" w:rsidRDefault="003B221D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подчинен отдел, которому будет привязан сотрудник.</w:t>
      </w:r>
    </w:p>
    <w:p w:rsidR="003B221D" w:rsidRPr="00C03F5D" w:rsidRDefault="003B221D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3B221D" w:rsidRPr="00C03F5D" w:rsidRDefault="003B221D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закладки в списке отделов найти нужный отдел, к которому будет привязан сотрудник, и спозиционироваться на нем.</w:t>
      </w:r>
    </w:p>
    <w:p w:rsidR="004D1FCB" w:rsidRPr="00C03F5D" w:rsidRDefault="004D1FCB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- кнопка «Редактировать».</w:t>
      </w:r>
    </w:p>
    <w:p w:rsidR="003B221D" w:rsidRPr="00C03F5D" w:rsidRDefault="003B221D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В нижней части закладки вызвать всплывающее контекстное меню (правая кнопка мыши) и выбрать пункт «Добавить запись»</w:t>
      </w:r>
    </w:p>
    <w:p w:rsidR="003B221D" w:rsidRPr="00C03F5D" w:rsidRDefault="003B221D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«Привязка сотрудника»</w:t>
      </w:r>
      <w:r w:rsidR="00636026" w:rsidRPr="00C03F5D">
        <w:rPr>
          <w:sz w:val="26"/>
          <w:szCs w:val="26"/>
        </w:rPr>
        <w:t xml:space="preserve"> заполнить значения полей:</w:t>
      </w:r>
    </w:p>
    <w:p w:rsidR="00636026" w:rsidRPr="00C03F5D" w:rsidRDefault="00636026" w:rsidP="00C03F5D">
      <w:pPr>
        <w:numPr>
          <w:ilvl w:val="1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ФИО – выбирается из списка сотрудников, зарегистрированных на закладке «Сотрудники».</w:t>
      </w:r>
    </w:p>
    <w:p w:rsidR="00636026" w:rsidRPr="00C03F5D" w:rsidRDefault="00636026" w:rsidP="00C03F5D">
      <w:pPr>
        <w:numPr>
          <w:ilvl w:val="1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Должность – заполняется с клавиатуры</w:t>
      </w:r>
      <w:r w:rsidR="00120197">
        <w:rPr>
          <w:sz w:val="26"/>
          <w:szCs w:val="26"/>
        </w:rPr>
        <w:t>.</w:t>
      </w:r>
    </w:p>
    <w:p w:rsidR="00636026" w:rsidRPr="00C03F5D" w:rsidRDefault="00636026" w:rsidP="00C03F5D">
      <w:pPr>
        <w:numPr>
          <w:ilvl w:val="1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Дата привязки – заполняется с клавиатуры, по умолчанию текущая.</w:t>
      </w:r>
    </w:p>
    <w:p w:rsidR="003B221D" w:rsidRPr="00C03F5D" w:rsidRDefault="00F63063" w:rsidP="00C03F5D">
      <w:pPr>
        <w:ind w:left="115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1F8E069" wp14:editId="53C5F289">
            <wp:extent cx="3810000" cy="1727200"/>
            <wp:effectExtent l="0" t="0" r="0" b="0"/>
            <wp:docPr id="244" name="Рисунок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21D" w:rsidRPr="00C03F5D" w:rsidRDefault="00636026" w:rsidP="00C03F5D">
      <w:pPr>
        <w:numPr>
          <w:ilvl w:val="0"/>
          <w:numId w:val="28"/>
        </w:numPr>
        <w:rPr>
          <w:sz w:val="26"/>
          <w:szCs w:val="26"/>
        </w:rPr>
      </w:pPr>
      <w:r w:rsidRPr="00C03F5D">
        <w:rPr>
          <w:sz w:val="26"/>
          <w:szCs w:val="26"/>
        </w:rPr>
        <w:t>Нажать кнопку «Ввод» для привязки сотрудника к отделу.</w:t>
      </w:r>
    </w:p>
    <w:p w:rsidR="00636026" w:rsidRPr="00C03F5D" w:rsidRDefault="00636026" w:rsidP="00C03F5D">
      <w:pPr>
        <w:keepNext/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Примечание.</w:t>
      </w:r>
    </w:p>
    <w:p w:rsidR="00636026" w:rsidRPr="00C03F5D" w:rsidRDefault="00636026" w:rsidP="00C03F5D">
      <w:pPr>
        <w:rPr>
          <w:i/>
          <w:sz w:val="26"/>
          <w:szCs w:val="26"/>
        </w:rPr>
      </w:pPr>
      <w:r w:rsidRPr="00C03F5D">
        <w:rPr>
          <w:i/>
          <w:sz w:val="26"/>
          <w:szCs w:val="26"/>
        </w:rPr>
        <w:t>В данном интерфейс также можно вызвать интерфейс заведения нового сотрудника</w:t>
      </w:r>
      <w:r w:rsidR="0031289D" w:rsidRPr="00C03F5D">
        <w:rPr>
          <w:i/>
          <w:sz w:val="26"/>
          <w:szCs w:val="26"/>
        </w:rPr>
        <w:t xml:space="preserve"> </w:t>
      </w:r>
      <w:r w:rsidRPr="00C03F5D">
        <w:rPr>
          <w:i/>
          <w:sz w:val="26"/>
          <w:szCs w:val="26"/>
        </w:rPr>
        <w:t>(описан в п.</w:t>
      </w:r>
      <w:r w:rsidRPr="00C03F5D">
        <w:rPr>
          <w:i/>
          <w:sz w:val="26"/>
          <w:szCs w:val="26"/>
        </w:rPr>
        <w:fldChar w:fldCharType="begin"/>
      </w:r>
      <w:r w:rsidRPr="00C03F5D">
        <w:rPr>
          <w:i/>
          <w:sz w:val="26"/>
          <w:szCs w:val="26"/>
        </w:rPr>
        <w:instrText xml:space="preserve"> REF _Ref289414081 \n \h </w:instrText>
      </w:r>
      <w:r w:rsidR="0031289D" w:rsidRPr="00C03F5D">
        <w:rPr>
          <w:i/>
          <w:sz w:val="26"/>
          <w:szCs w:val="26"/>
        </w:rPr>
        <w:instrText xml:space="preserve"> \* MERGEFORMAT </w:instrText>
      </w:r>
      <w:r w:rsidRPr="00C03F5D">
        <w:rPr>
          <w:i/>
          <w:sz w:val="26"/>
          <w:szCs w:val="26"/>
        </w:rPr>
      </w:r>
      <w:r w:rsidRPr="00C03F5D">
        <w:rPr>
          <w:i/>
          <w:sz w:val="26"/>
          <w:szCs w:val="26"/>
        </w:rPr>
        <w:fldChar w:fldCharType="separate"/>
      </w:r>
      <w:r w:rsidR="00571282" w:rsidRPr="00C03F5D">
        <w:rPr>
          <w:i/>
          <w:sz w:val="26"/>
          <w:szCs w:val="26"/>
        </w:rPr>
        <w:t>8.2.3</w:t>
      </w:r>
      <w:r w:rsidRPr="00C03F5D">
        <w:rPr>
          <w:i/>
          <w:sz w:val="26"/>
          <w:szCs w:val="26"/>
        </w:rPr>
        <w:fldChar w:fldCharType="end"/>
      </w:r>
      <w:r w:rsidR="0031289D" w:rsidRPr="00C03F5D">
        <w:rPr>
          <w:i/>
          <w:sz w:val="26"/>
          <w:szCs w:val="26"/>
        </w:rPr>
        <w:t xml:space="preserve"> </w:t>
      </w:r>
      <w:r w:rsidRPr="00C03F5D">
        <w:rPr>
          <w:i/>
          <w:sz w:val="26"/>
          <w:szCs w:val="26"/>
        </w:rPr>
        <w:t>)</w:t>
      </w:r>
      <w:r w:rsidR="0031289D" w:rsidRPr="00C03F5D">
        <w:rPr>
          <w:i/>
          <w:sz w:val="26"/>
          <w:szCs w:val="26"/>
        </w:rPr>
        <w:t>- кнопка «Заведение нового», а если полей ФИО заполнено, то вызвать интерфейс редактирования карточки сотрудника (описан в п.</w:t>
      </w:r>
      <w:r w:rsidR="0031289D" w:rsidRPr="00C03F5D">
        <w:rPr>
          <w:i/>
          <w:sz w:val="26"/>
          <w:szCs w:val="26"/>
        </w:rPr>
        <w:fldChar w:fldCharType="begin"/>
      </w:r>
      <w:r w:rsidR="0031289D" w:rsidRPr="00C03F5D">
        <w:rPr>
          <w:i/>
          <w:sz w:val="26"/>
          <w:szCs w:val="26"/>
        </w:rPr>
        <w:instrText xml:space="preserve"> REF _Ref289416477 \n \h </w:instrText>
      </w:r>
      <w:r w:rsidR="00C03F5D" w:rsidRPr="00C03F5D">
        <w:rPr>
          <w:i/>
          <w:sz w:val="26"/>
          <w:szCs w:val="26"/>
        </w:rPr>
        <w:instrText xml:space="preserve"> \* MERGEFORMAT </w:instrText>
      </w:r>
      <w:r w:rsidR="0031289D" w:rsidRPr="00C03F5D">
        <w:rPr>
          <w:i/>
          <w:sz w:val="26"/>
          <w:szCs w:val="26"/>
        </w:rPr>
      </w:r>
      <w:r w:rsidR="0031289D" w:rsidRPr="00C03F5D">
        <w:rPr>
          <w:i/>
          <w:sz w:val="26"/>
          <w:szCs w:val="26"/>
        </w:rPr>
        <w:fldChar w:fldCharType="separate"/>
      </w:r>
      <w:r w:rsidR="00571282" w:rsidRPr="00C03F5D">
        <w:rPr>
          <w:i/>
          <w:sz w:val="26"/>
          <w:szCs w:val="26"/>
        </w:rPr>
        <w:t>8.2.4</w:t>
      </w:r>
      <w:r w:rsidR="0031289D" w:rsidRPr="00C03F5D">
        <w:rPr>
          <w:i/>
          <w:sz w:val="26"/>
          <w:szCs w:val="26"/>
        </w:rPr>
        <w:fldChar w:fldCharType="end"/>
      </w:r>
      <w:r w:rsidR="0031289D" w:rsidRPr="00C03F5D">
        <w:rPr>
          <w:i/>
          <w:sz w:val="26"/>
          <w:szCs w:val="26"/>
        </w:rPr>
        <w:t>) – кнопка «Редактирование карточки».</w:t>
      </w:r>
    </w:p>
    <w:p w:rsidR="00CB63B7" w:rsidRPr="00C03F5D" w:rsidRDefault="00CB63B7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7" w:name="_Toc63361061"/>
      <w:r w:rsidRPr="00C03F5D">
        <w:rPr>
          <w:rFonts w:ascii="Times New Roman" w:hAnsi="Times New Roman" w:cs="Times New Roman"/>
        </w:rPr>
        <w:t>Отвязка сотрудника от отдела</w:t>
      </w:r>
      <w:bookmarkEnd w:id="137"/>
    </w:p>
    <w:p w:rsidR="00523BE5" w:rsidRPr="00C03F5D" w:rsidRDefault="00523BE5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отвязки сотрудника от отдела надо:</w:t>
      </w:r>
    </w:p>
    <w:p w:rsidR="00523BE5" w:rsidRPr="00C03F5D" w:rsidRDefault="00523BE5" w:rsidP="00C03F5D">
      <w:pPr>
        <w:numPr>
          <w:ilvl w:val="0"/>
          <w:numId w:val="29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подчинен отдел, от которого будет отвязан сотрудник.</w:t>
      </w:r>
    </w:p>
    <w:p w:rsidR="00523BE5" w:rsidRPr="00C03F5D" w:rsidRDefault="00523BE5" w:rsidP="00C03F5D">
      <w:pPr>
        <w:numPr>
          <w:ilvl w:val="0"/>
          <w:numId w:val="29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523BE5" w:rsidRPr="00C03F5D" w:rsidRDefault="00523BE5" w:rsidP="00C03F5D">
      <w:pPr>
        <w:numPr>
          <w:ilvl w:val="0"/>
          <w:numId w:val="29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закладки в списке отделов найти нужный отдел, от которого будет отвязан сотрудник, и спозиционироваться на нем.</w:t>
      </w:r>
    </w:p>
    <w:p w:rsidR="00523BE5" w:rsidRPr="00C03F5D" w:rsidRDefault="00523BE5" w:rsidP="00C03F5D">
      <w:pPr>
        <w:numPr>
          <w:ilvl w:val="0"/>
          <w:numId w:val="29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- кнопка «Редактировать».</w:t>
      </w:r>
    </w:p>
    <w:p w:rsidR="00523BE5" w:rsidRPr="00C03F5D" w:rsidRDefault="00523BE5" w:rsidP="00C03F5D">
      <w:pPr>
        <w:numPr>
          <w:ilvl w:val="0"/>
          <w:numId w:val="29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В нижней части закладки </w:t>
      </w:r>
      <w:r w:rsidR="00655AD1" w:rsidRPr="00C03F5D">
        <w:rPr>
          <w:sz w:val="26"/>
          <w:szCs w:val="26"/>
        </w:rPr>
        <w:t>найти нужного сотрудника и спозиционироваться на нем. В</w:t>
      </w:r>
      <w:r w:rsidRPr="00C03F5D">
        <w:rPr>
          <w:sz w:val="26"/>
          <w:szCs w:val="26"/>
        </w:rPr>
        <w:t>ызвать всплывающее контекстное меню (правая кнопка мыши) и выбрать пункт «Удалить запись»</w:t>
      </w:r>
      <w:r w:rsidR="008E67B7" w:rsidRPr="00C03F5D">
        <w:rPr>
          <w:sz w:val="26"/>
          <w:szCs w:val="26"/>
        </w:rPr>
        <w:t>.</w:t>
      </w:r>
    </w:p>
    <w:p w:rsidR="00523BE5" w:rsidRPr="00C03F5D" w:rsidRDefault="00523BE5" w:rsidP="00C03F5D">
      <w:pPr>
        <w:keepNext/>
        <w:numPr>
          <w:ilvl w:val="0"/>
          <w:numId w:val="29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«Дата отвязки»</w:t>
      </w:r>
      <w:r w:rsidR="008E67B7" w:rsidRPr="00C03F5D">
        <w:rPr>
          <w:sz w:val="26"/>
          <w:szCs w:val="26"/>
        </w:rPr>
        <w:t xml:space="preserve"> указать дату отвязки.</w:t>
      </w:r>
    </w:p>
    <w:p w:rsidR="00523BE5" w:rsidRPr="00C03F5D" w:rsidRDefault="00F63063" w:rsidP="00C03F5D">
      <w:pPr>
        <w:ind w:left="115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6BF65C2A" wp14:editId="653AB4C3">
            <wp:extent cx="3492500" cy="762000"/>
            <wp:effectExtent l="0" t="0" r="0" b="0"/>
            <wp:docPr id="243" name="Рисунок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BE5" w:rsidRPr="00C03F5D" w:rsidRDefault="008E67B7" w:rsidP="00C03F5D">
      <w:pPr>
        <w:numPr>
          <w:ilvl w:val="0"/>
          <w:numId w:val="29"/>
        </w:numPr>
        <w:rPr>
          <w:sz w:val="26"/>
          <w:szCs w:val="26"/>
        </w:rPr>
      </w:pPr>
      <w:r w:rsidRPr="00C03F5D">
        <w:rPr>
          <w:sz w:val="26"/>
          <w:szCs w:val="26"/>
        </w:rPr>
        <w:t>Нажать «Ввод» для отвязки сотрудника от отдела.</w:t>
      </w:r>
    </w:p>
    <w:p w:rsidR="00CB63B7" w:rsidRPr="00C03F5D" w:rsidRDefault="00CB63B7" w:rsidP="00C03F5D">
      <w:pPr>
        <w:ind w:left="1151" w:firstLine="0"/>
        <w:rPr>
          <w:sz w:val="26"/>
          <w:szCs w:val="26"/>
        </w:rPr>
      </w:pP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38" w:name="_Ref289684403"/>
      <w:bookmarkStart w:id="139" w:name="_Toc63361062"/>
      <w:r w:rsidRPr="00C03F5D">
        <w:rPr>
          <w:rFonts w:ascii="Times New Roman" w:hAnsi="Times New Roman" w:cs="Times New Roman"/>
        </w:rPr>
        <w:t>Просмотр истории изменения данных отдела</w:t>
      </w:r>
      <w:bookmarkEnd w:id="138"/>
      <w:bookmarkEnd w:id="139"/>
    </w:p>
    <w:p w:rsidR="00EE7D40" w:rsidRPr="00C03F5D" w:rsidRDefault="00EE7D40" w:rsidP="00C03F5D">
      <w:pPr>
        <w:keepNext/>
        <w:rPr>
          <w:sz w:val="26"/>
          <w:szCs w:val="26"/>
        </w:rPr>
      </w:pPr>
      <w:r w:rsidRPr="00C03F5D">
        <w:rPr>
          <w:sz w:val="26"/>
          <w:szCs w:val="26"/>
        </w:rPr>
        <w:t>Для редактирования данных отдела надо:</w:t>
      </w:r>
    </w:p>
    <w:p w:rsidR="00EE7D40" w:rsidRPr="00C03F5D" w:rsidRDefault="00EE7D40" w:rsidP="00C03F5D">
      <w:pPr>
        <w:numPr>
          <w:ilvl w:val="0"/>
          <w:numId w:val="24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будет починен отдел, подлежащий редактированию.</w:t>
      </w:r>
    </w:p>
    <w:p w:rsidR="00EE7D40" w:rsidRPr="00C03F5D" w:rsidRDefault="00EE7D40" w:rsidP="00C03F5D">
      <w:pPr>
        <w:numPr>
          <w:ilvl w:val="0"/>
          <w:numId w:val="24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EE7D40" w:rsidRPr="00C03F5D" w:rsidRDefault="00EE7D40" w:rsidP="00C03F5D">
      <w:pPr>
        <w:numPr>
          <w:ilvl w:val="0"/>
          <w:numId w:val="24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режим редактирования – кнопка «Редактировать».</w:t>
      </w:r>
    </w:p>
    <w:p w:rsidR="00EE7D40" w:rsidRPr="00C03F5D" w:rsidRDefault="00EE7D40" w:rsidP="00C03F5D">
      <w:pPr>
        <w:numPr>
          <w:ilvl w:val="0"/>
          <w:numId w:val="24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интерфейса в списке отделов найти нужный отдел.</w:t>
      </w:r>
    </w:p>
    <w:p w:rsidR="00EE7D40" w:rsidRPr="00C03F5D" w:rsidRDefault="00EE7D40" w:rsidP="00C03F5D">
      <w:pPr>
        <w:numPr>
          <w:ilvl w:val="0"/>
          <w:numId w:val="24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Нажать на кнопку «История» в </w:t>
      </w:r>
      <w:r w:rsidR="000E78C5" w:rsidRPr="00C03F5D">
        <w:rPr>
          <w:sz w:val="26"/>
          <w:szCs w:val="26"/>
        </w:rPr>
        <w:t xml:space="preserve">верхней части закладки «Отделы» </w:t>
      </w:r>
    </w:p>
    <w:p w:rsidR="000E78C5" w:rsidRPr="00C03F5D" w:rsidRDefault="000E78C5" w:rsidP="00C03F5D">
      <w:pPr>
        <w:keepNext/>
        <w:numPr>
          <w:ilvl w:val="0"/>
          <w:numId w:val="24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отображена история изменения полей отдела.</w:t>
      </w:r>
    </w:p>
    <w:p w:rsidR="00EE7D40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18358046" wp14:editId="5786B254">
            <wp:extent cx="6324600" cy="1714500"/>
            <wp:effectExtent l="0" t="0" r="0" b="0"/>
            <wp:docPr id="242" name="Рисунок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1FC" w:rsidRPr="00C03F5D" w:rsidRDefault="00C801FC" w:rsidP="00C03F5D">
      <w:pPr>
        <w:rPr>
          <w:sz w:val="26"/>
          <w:szCs w:val="26"/>
        </w:rPr>
      </w:pP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0" w:name="_Ref289683848"/>
      <w:bookmarkStart w:id="141" w:name="_Toc63361063"/>
      <w:r w:rsidRPr="00C03F5D">
        <w:rPr>
          <w:rFonts w:ascii="Times New Roman" w:hAnsi="Times New Roman" w:cs="Times New Roman"/>
        </w:rPr>
        <w:t>Просмотр ЛС, привязанных к отделу и привязка</w:t>
      </w:r>
      <w:r w:rsidR="00626107" w:rsidRPr="00C03F5D">
        <w:rPr>
          <w:rFonts w:ascii="Times New Roman" w:hAnsi="Times New Roman" w:cs="Times New Roman"/>
        </w:rPr>
        <w:t>/отвязка</w:t>
      </w:r>
      <w:r w:rsidRPr="00C03F5D">
        <w:rPr>
          <w:rFonts w:ascii="Times New Roman" w:hAnsi="Times New Roman" w:cs="Times New Roman"/>
        </w:rPr>
        <w:t xml:space="preserve"> ЛС к отделу</w:t>
      </w:r>
      <w:bookmarkEnd w:id="140"/>
      <w:bookmarkEnd w:id="141"/>
    </w:p>
    <w:p w:rsidR="00626107" w:rsidRPr="00C03F5D" w:rsidRDefault="00626107" w:rsidP="00C03F5D">
      <w:pPr>
        <w:keepNext/>
        <w:rPr>
          <w:sz w:val="26"/>
          <w:szCs w:val="26"/>
        </w:rPr>
      </w:pPr>
      <w:r w:rsidRPr="00C03F5D">
        <w:rPr>
          <w:sz w:val="26"/>
          <w:szCs w:val="26"/>
        </w:rPr>
        <w:t>Для просмотра ЛС, привязанных к отделу, и возможности привязки/отвязки ЛС надо:</w:t>
      </w:r>
    </w:p>
    <w:p w:rsidR="00626107" w:rsidRPr="00C03F5D" w:rsidRDefault="00626107" w:rsidP="00C03F5D">
      <w:pPr>
        <w:numPr>
          <w:ilvl w:val="0"/>
          <w:numId w:val="25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будет починен отдел, подлежащий редактированию.</w:t>
      </w:r>
    </w:p>
    <w:p w:rsidR="00626107" w:rsidRPr="00C03F5D" w:rsidRDefault="00626107" w:rsidP="00C03F5D">
      <w:pPr>
        <w:numPr>
          <w:ilvl w:val="0"/>
          <w:numId w:val="25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626107" w:rsidRPr="00C03F5D" w:rsidRDefault="00626107" w:rsidP="00C03F5D">
      <w:pPr>
        <w:numPr>
          <w:ilvl w:val="0"/>
          <w:numId w:val="25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интерфейса в списке отделов найти нужный отдел.</w:t>
      </w:r>
    </w:p>
    <w:p w:rsidR="00626107" w:rsidRPr="00C03F5D" w:rsidRDefault="00626107" w:rsidP="00C03F5D">
      <w:pPr>
        <w:numPr>
          <w:ilvl w:val="0"/>
          <w:numId w:val="25"/>
        </w:numPr>
        <w:rPr>
          <w:sz w:val="26"/>
          <w:szCs w:val="26"/>
        </w:rPr>
      </w:pPr>
      <w:r w:rsidRPr="00C03F5D">
        <w:rPr>
          <w:sz w:val="26"/>
          <w:szCs w:val="26"/>
        </w:rPr>
        <w:t>Нажать на кнопку «ЛС» в верхней части закладки «Отделы».</w:t>
      </w:r>
    </w:p>
    <w:p w:rsidR="00626107" w:rsidRPr="00C03F5D" w:rsidRDefault="00626107" w:rsidP="00C03F5D">
      <w:pPr>
        <w:numPr>
          <w:ilvl w:val="0"/>
          <w:numId w:val="25"/>
        </w:numPr>
        <w:rPr>
          <w:sz w:val="26"/>
          <w:szCs w:val="26"/>
        </w:rPr>
      </w:pPr>
      <w:r w:rsidRPr="00C03F5D">
        <w:rPr>
          <w:sz w:val="26"/>
          <w:szCs w:val="26"/>
        </w:rPr>
        <w:t>В открывшемся интерфейсе отображается</w:t>
      </w:r>
      <w:r w:rsidR="003E62F3" w:rsidRPr="00C03F5D">
        <w:rPr>
          <w:sz w:val="26"/>
          <w:szCs w:val="26"/>
        </w:rPr>
        <w:t xml:space="preserve"> список ЛС, привязанных к отделу.</w:t>
      </w:r>
    </w:p>
    <w:p w:rsidR="003E62F3" w:rsidRPr="00C03F5D" w:rsidRDefault="003E62F3" w:rsidP="00C03F5D">
      <w:pPr>
        <w:ind w:firstLine="0"/>
        <w:rPr>
          <w:sz w:val="26"/>
          <w:szCs w:val="26"/>
        </w:rPr>
      </w:pPr>
    </w:p>
    <w:p w:rsidR="003379E8" w:rsidRPr="00C03F5D" w:rsidRDefault="00F63063" w:rsidP="00C03F5D">
      <w:pPr>
        <w:ind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6574237E" wp14:editId="338296F4">
            <wp:extent cx="6324600" cy="1079500"/>
            <wp:effectExtent l="0" t="0" r="0" b="0"/>
            <wp:docPr id="241" name="Рисунок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107" w:rsidRPr="00C03F5D" w:rsidRDefault="003E62F3" w:rsidP="00C03F5D">
      <w:pPr>
        <w:keepNext/>
        <w:numPr>
          <w:ilvl w:val="0"/>
          <w:numId w:val="25"/>
        </w:numPr>
        <w:ind w:hanging="357"/>
        <w:rPr>
          <w:sz w:val="26"/>
          <w:szCs w:val="26"/>
        </w:rPr>
      </w:pPr>
      <w:r w:rsidRPr="00C03F5D">
        <w:rPr>
          <w:sz w:val="26"/>
          <w:szCs w:val="26"/>
        </w:rPr>
        <w:t>Для привязки к ЛС к отделу надо:</w:t>
      </w:r>
    </w:p>
    <w:p w:rsidR="00353B45" w:rsidRPr="00C03F5D" w:rsidRDefault="000E78C5" w:rsidP="00C03F5D">
      <w:pPr>
        <w:keepNext/>
        <w:numPr>
          <w:ilvl w:val="1"/>
          <w:numId w:val="25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>Вызвать всплывающее контекстное меню (правая кнопка мыши) и выбрать пункт «Добавить запись»</w:t>
      </w:r>
    </w:p>
    <w:p w:rsidR="003E62F3" w:rsidRPr="00C03F5D" w:rsidRDefault="000E78C5" w:rsidP="00C03F5D">
      <w:pPr>
        <w:keepNext/>
        <w:numPr>
          <w:ilvl w:val="1"/>
          <w:numId w:val="25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заполнить одно</w:t>
      </w:r>
      <w:r w:rsidR="00120197">
        <w:rPr>
          <w:sz w:val="26"/>
          <w:szCs w:val="26"/>
        </w:rPr>
        <w:t xml:space="preserve"> из полей, идентифицирующих ЛС:</w:t>
      </w:r>
    </w:p>
    <w:p w:rsidR="000E78C5" w:rsidRPr="00C03F5D" w:rsidRDefault="000E78C5" w:rsidP="00C03F5D">
      <w:pPr>
        <w:keepNext/>
        <w:ind w:left="1865" w:firstLine="0"/>
        <w:rPr>
          <w:sz w:val="26"/>
          <w:szCs w:val="26"/>
        </w:rPr>
      </w:pPr>
      <w:r w:rsidRPr="00C03F5D">
        <w:rPr>
          <w:sz w:val="26"/>
          <w:szCs w:val="26"/>
        </w:rPr>
        <w:t>Номер ЛС (номер биллинговой группы)</w:t>
      </w:r>
    </w:p>
    <w:p w:rsidR="000E78C5" w:rsidRPr="00C03F5D" w:rsidRDefault="000E78C5" w:rsidP="00C03F5D">
      <w:pPr>
        <w:keepNext/>
        <w:ind w:left="1865" w:firstLine="0"/>
        <w:rPr>
          <w:sz w:val="26"/>
          <w:szCs w:val="26"/>
        </w:rPr>
      </w:pPr>
      <w:r w:rsidRPr="00C03F5D">
        <w:rPr>
          <w:sz w:val="26"/>
          <w:szCs w:val="26"/>
        </w:rPr>
        <w:t>Код ЛС (лицевой счет)</w:t>
      </w:r>
    </w:p>
    <w:p w:rsidR="00353B45" w:rsidRPr="00C03F5D" w:rsidRDefault="00F63063" w:rsidP="00C03F5D">
      <w:pPr>
        <w:ind w:left="187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33E5E3FC" wp14:editId="1568101E">
            <wp:extent cx="2209800" cy="1028700"/>
            <wp:effectExtent l="0" t="0" r="0" b="0"/>
            <wp:docPr id="240" name="Рисунок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45" w:rsidRPr="00C03F5D" w:rsidRDefault="000E78C5" w:rsidP="00C03F5D">
      <w:pPr>
        <w:numPr>
          <w:ilvl w:val="1"/>
          <w:numId w:val="25"/>
        </w:numPr>
        <w:rPr>
          <w:sz w:val="26"/>
          <w:szCs w:val="26"/>
        </w:rPr>
      </w:pPr>
      <w:r w:rsidRPr="00C03F5D">
        <w:rPr>
          <w:sz w:val="26"/>
          <w:szCs w:val="26"/>
        </w:rPr>
        <w:t>Нажмите кнопку «Ввод», и если такой ЛС, существует в системе, он будет привязан к отделу.</w:t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2" w:name="_Ref289683862"/>
      <w:bookmarkStart w:id="143" w:name="_Toc63361064"/>
      <w:r w:rsidRPr="00C03F5D">
        <w:rPr>
          <w:rFonts w:ascii="Times New Roman" w:hAnsi="Times New Roman" w:cs="Times New Roman"/>
        </w:rPr>
        <w:t>Просмотр и редактирование списка телефонов отдела</w:t>
      </w:r>
      <w:bookmarkEnd w:id="142"/>
      <w:bookmarkEnd w:id="143"/>
    </w:p>
    <w:p w:rsidR="00355645" w:rsidRPr="00C03F5D" w:rsidRDefault="00355645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просмотра/редактирования списка телефонов отдела надо:</w:t>
      </w:r>
    </w:p>
    <w:p w:rsidR="00355645" w:rsidRPr="00C03F5D" w:rsidRDefault="00355645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будет починен отдел, информация о телефонах которого нужна пользователю.</w:t>
      </w:r>
    </w:p>
    <w:p w:rsidR="00355645" w:rsidRPr="00C03F5D" w:rsidRDefault="00355645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355645" w:rsidRPr="00C03F5D" w:rsidRDefault="00355645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интерфейса в списке отделов найти нужный отдел.</w:t>
      </w:r>
    </w:p>
    <w:p w:rsidR="00355645" w:rsidRPr="00C03F5D" w:rsidRDefault="00355645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Нажать кнопку «</w:t>
      </w:r>
      <w:r w:rsidR="00B57F17" w:rsidRPr="00C03F5D">
        <w:rPr>
          <w:sz w:val="26"/>
          <w:szCs w:val="26"/>
        </w:rPr>
        <w:t>Номера</w:t>
      </w:r>
      <w:r w:rsidRPr="00C03F5D">
        <w:rPr>
          <w:sz w:val="26"/>
          <w:szCs w:val="26"/>
        </w:rPr>
        <w:t>»</w:t>
      </w:r>
      <w:r w:rsidR="00120197">
        <w:rPr>
          <w:sz w:val="26"/>
          <w:szCs w:val="26"/>
        </w:rPr>
        <w:t>.</w:t>
      </w:r>
    </w:p>
    <w:p w:rsidR="00B57F17" w:rsidRPr="00C03F5D" w:rsidRDefault="00B57F17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В открывшемся интерфейсе «Номер отдела №…» отражены зарегистрированные в системе номера отдела.</w:t>
      </w:r>
    </w:p>
    <w:p w:rsidR="00607A94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543F1302" wp14:editId="12C911D7">
            <wp:extent cx="5905500" cy="1854200"/>
            <wp:effectExtent l="0" t="0" r="0" b="0"/>
            <wp:docPr id="239" name="Рисунок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28" w:rsidRPr="00C03F5D" w:rsidRDefault="00DF2A28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Для добавления</w:t>
      </w:r>
      <w:r w:rsidR="003A31B7" w:rsidRPr="00C03F5D">
        <w:rPr>
          <w:sz w:val="26"/>
          <w:szCs w:val="26"/>
        </w:rPr>
        <w:t xml:space="preserve"> телефонного номера отде</w:t>
      </w:r>
      <w:r w:rsidRPr="00C03F5D">
        <w:rPr>
          <w:sz w:val="26"/>
          <w:szCs w:val="26"/>
        </w:rPr>
        <w:t>ла надо:</w:t>
      </w:r>
    </w:p>
    <w:p w:rsidR="00DF2A28" w:rsidRPr="00C03F5D" w:rsidRDefault="00DF2A28" w:rsidP="00C03F5D">
      <w:pPr>
        <w:keepNext/>
        <w:numPr>
          <w:ilvl w:val="1"/>
          <w:numId w:val="32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>Вызвать всплывающее контекстное меню (правая кнопка мыши) и выбрать пункт «Добавить запись»</w:t>
      </w:r>
    </w:p>
    <w:p w:rsidR="00DF2A28" w:rsidRPr="00C03F5D" w:rsidRDefault="00DF2A28" w:rsidP="00C03F5D">
      <w:pPr>
        <w:keepNext/>
        <w:numPr>
          <w:ilvl w:val="1"/>
          <w:numId w:val="32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>В открывшемся окне заполнить поля</w:t>
      </w:r>
    </w:p>
    <w:p w:rsidR="00DF2A28" w:rsidRPr="00C03F5D" w:rsidRDefault="00F63063" w:rsidP="00C03F5D">
      <w:pPr>
        <w:ind w:left="187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46BE1DFA" wp14:editId="0690D47E">
            <wp:extent cx="3454400" cy="1485900"/>
            <wp:effectExtent l="0" t="0" r="0" b="0"/>
            <wp:docPr id="238" name="Рисунок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A28" w:rsidRPr="00C03F5D" w:rsidRDefault="00DF2A28" w:rsidP="00C03F5D">
      <w:pPr>
        <w:numPr>
          <w:ilvl w:val="1"/>
          <w:numId w:val="32"/>
        </w:numPr>
        <w:rPr>
          <w:sz w:val="26"/>
          <w:szCs w:val="26"/>
        </w:rPr>
      </w:pPr>
      <w:r w:rsidRPr="00C03F5D">
        <w:rPr>
          <w:sz w:val="26"/>
          <w:szCs w:val="26"/>
        </w:rPr>
        <w:t>Нажмите кнопку «Ввод» для записи нового телефонного номера для отдела.</w:t>
      </w:r>
    </w:p>
    <w:p w:rsidR="003A31B7" w:rsidRPr="00C03F5D" w:rsidRDefault="003A31B7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Для удаления телефонного номера отдела надо:</w:t>
      </w:r>
    </w:p>
    <w:p w:rsidR="00FB4DB1" w:rsidRPr="00C03F5D" w:rsidRDefault="00FB4DB1" w:rsidP="00C03F5D">
      <w:pPr>
        <w:keepNext/>
        <w:numPr>
          <w:ilvl w:val="1"/>
          <w:numId w:val="32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>Вызвать всплывающее контекстное меню (правая кнопка мыши) и выбрать пункт «Удалить запись»</w:t>
      </w:r>
    </w:p>
    <w:p w:rsidR="00FB4DB1" w:rsidRPr="00C03F5D" w:rsidRDefault="00FB4DB1" w:rsidP="00C03F5D">
      <w:pPr>
        <w:numPr>
          <w:ilvl w:val="0"/>
          <w:numId w:val="31"/>
        </w:numPr>
        <w:rPr>
          <w:sz w:val="26"/>
          <w:szCs w:val="26"/>
        </w:rPr>
      </w:pPr>
      <w:r w:rsidRPr="00C03F5D">
        <w:rPr>
          <w:sz w:val="26"/>
          <w:szCs w:val="26"/>
        </w:rPr>
        <w:t>Для редактирования телефонного номера отдела надо:</w:t>
      </w:r>
    </w:p>
    <w:p w:rsidR="00FB4DB1" w:rsidRPr="00C03F5D" w:rsidRDefault="00FB4DB1" w:rsidP="00C03F5D">
      <w:pPr>
        <w:keepNext/>
        <w:numPr>
          <w:ilvl w:val="1"/>
          <w:numId w:val="32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Двойным щелчком левой кнопки мыши вызвать окно для редактирования</w:t>
      </w:r>
    </w:p>
    <w:p w:rsidR="00FB4DB1" w:rsidRPr="00C03F5D" w:rsidRDefault="00FB4DB1" w:rsidP="00C03F5D">
      <w:pPr>
        <w:keepNext/>
        <w:numPr>
          <w:ilvl w:val="1"/>
          <w:numId w:val="32"/>
        </w:numPr>
        <w:ind w:left="1865" w:hanging="357"/>
        <w:rPr>
          <w:sz w:val="26"/>
          <w:szCs w:val="26"/>
        </w:rPr>
      </w:pPr>
      <w:r w:rsidRPr="00C03F5D">
        <w:rPr>
          <w:sz w:val="26"/>
          <w:szCs w:val="26"/>
        </w:rPr>
        <w:t xml:space="preserve">В открывшемся окне </w:t>
      </w:r>
      <w:r w:rsidR="0064358E" w:rsidRPr="00C03F5D">
        <w:rPr>
          <w:sz w:val="26"/>
          <w:szCs w:val="26"/>
        </w:rPr>
        <w:t>изменить значения</w:t>
      </w:r>
      <w:r w:rsidRPr="00C03F5D">
        <w:rPr>
          <w:sz w:val="26"/>
          <w:szCs w:val="26"/>
        </w:rPr>
        <w:t xml:space="preserve"> </w:t>
      </w:r>
      <w:r w:rsidR="0064358E" w:rsidRPr="00C03F5D">
        <w:rPr>
          <w:sz w:val="26"/>
          <w:szCs w:val="26"/>
        </w:rPr>
        <w:t>полей</w:t>
      </w:r>
    </w:p>
    <w:p w:rsidR="00FB4DB1" w:rsidRPr="00C03F5D" w:rsidRDefault="00F63063" w:rsidP="00C03F5D">
      <w:pPr>
        <w:ind w:left="1871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7D34A2FD" wp14:editId="675DAD1B">
            <wp:extent cx="3454400" cy="1485900"/>
            <wp:effectExtent l="0" t="0" r="0" b="0"/>
            <wp:docPr id="237" name="Рисунок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DB1" w:rsidRPr="00C03F5D" w:rsidRDefault="00FB4DB1" w:rsidP="00C03F5D">
      <w:pPr>
        <w:numPr>
          <w:ilvl w:val="1"/>
          <w:numId w:val="32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Нажмите кнопку «Ввод» для записи </w:t>
      </w:r>
      <w:r w:rsidR="0064358E" w:rsidRPr="00C03F5D">
        <w:rPr>
          <w:sz w:val="26"/>
          <w:szCs w:val="26"/>
        </w:rPr>
        <w:t>изменений</w:t>
      </w:r>
      <w:r w:rsidRPr="00C03F5D">
        <w:rPr>
          <w:sz w:val="26"/>
          <w:szCs w:val="26"/>
        </w:rPr>
        <w:t xml:space="preserve"> телефонного номера для отдела.</w:t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4" w:name="_Ref289684340"/>
      <w:bookmarkStart w:id="145" w:name="_Toc63361065"/>
      <w:r w:rsidRPr="00C03F5D">
        <w:rPr>
          <w:rFonts w:ascii="Times New Roman" w:hAnsi="Times New Roman" w:cs="Times New Roman"/>
        </w:rPr>
        <w:t xml:space="preserve">Просмотр и редактирование </w:t>
      </w:r>
      <w:r w:rsidRPr="00C03F5D">
        <w:rPr>
          <w:rFonts w:ascii="Times New Roman" w:hAnsi="Times New Roman" w:cs="Times New Roman"/>
          <w:lang w:val="en-US"/>
        </w:rPr>
        <w:t>e</w:t>
      </w:r>
      <w:r w:rsidRPr="00C03F5D">
        <w:rPr>
          <w:rFonts w:ascii="Times New Roman" w:hAnsi="Times New Roman" w:cs="Times New Roman"/>
        </w:rPr>
        <w:t>-</w:t>
      </w:r>
      <w:r w:rsidRPr="00C03F5D">
        <w:rPr>
          <w:rFonts w:ascii="Times New Roman" w:hAnsi="Times New Roman" w:cs="Times New Roman"/>
          <w:lang w:val="en-US"/>
        </w:rPr>
        <w:t>mail</w:t>
      </w:r>
      <w:r w:rsidRPr="00C03F5D">
        <w:rPr>
          <w:rFonts w:ascii="Times New Roman" w:hAnsi="Times New Roman" w:cs="Times New Roman"/>
        </w:rPr>
        <w:t xml:space="preserve"> отдела</w:t>
      </w:r>
      <w:bookmarkEnd w:id="144"/>
      <w:bookmarkEnd w:id="145"/>
    </w:p>
    <w:p w:rsidR="006D5DC5" w:rsidRPr="00C03F5D" w:rsidRDefault="006D5DC5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 xml:space="preserve">Добавление, удаление, редактирование </w:t>
      </w:r>
      <w:r w:rsidRPr="00C03F5D">
        <w:rPr>
          <w:sz w:val="26"/>
          <w:szCs w:val="26"/>
          <w:lang w:val="en-US"/>
        </w:rPr>
        <w:t>e</w:t>
      </w:r>
      <w:r w:rsidRPr="00C03F5D">
        <w:rPr>
          <w:sz w:val="26"/>
          <w:szCs w:val="26"/>
        </w:rPr>
        <w:t>-</w:t>
      </w:r>
      <w:r w:rsidRPr="00C03F5D">
        <w:rPr>
          <w:sz w:val="26"/>
          <w:szCs w:val="26"/>
          <w:lang w:val="en-US"/>
        </w:rPr>
        <w:t>mail</w:t>
      </w:r>
      <w:r w:rsidRPr="00C03F5D">
        <w:rPr>
          <w:sz w:val="26"/>
          <w:szCs w:val="26"/>
        </w:rPr>
        <w:t xml:space="preserve"> отдела выполняется аналогично как при работе с телефонными номерами отдела.</w:t>
      </w:r>
    </w:p>
    <w:p w:rsidR="00607A94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0FC6E5EA" wp14:editId="5C6EF435">
            <wp:extent cx="4216400" cy="1549400"/>
            <wp:effectExtent l="0" t="0" r="0" b="0"/>
            <wp:docPr id="236" name="Рисунок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45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279B89EB" wp14:editId="1506CF18">
            <wp:extent cx="2565400" cy="1485900"/>
            <wp:effectExtent l="0" t="0" r="0" b="0"/>
            <wp:docPr id="235" name="Рисунок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45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lastRenderedPageBreak/>
        <w:drawing>
          <wp:inline distT="0" distB="0" distL="0" distR="0" wp14:anchorId="41439393" wp14:editId="58814FA8">
            <wp:extent cx="2565400" cy="1485900"/>
            <wp:effectExtent l="0" t="0" r="0" b="0"/>
            <wp:docPr id="234" name="Рисунок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94" w:rsidRPr="00C03F5D" w:rsidRDefault="00607A94" w:rsidP="00C03F5D">
      <w:pPr>
        <w:rPr>
          <w:sz w:val="26"/>
          <w:szCs w:val="26"/>
        </w:rPr>
      </w:pP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6" w:name="_Toc63361066"/>
      <w:r w:rsidRPr="00C03F5D">
        <w:rPr>
          <w:rFonts w:ascii="Times New Roman" w:hAnsi="Times New Roman" w:cs="Times New Roman"/>
        </w:rPr>
        <w:t>Просмотр истории изменения данных сотрудника</w:t>
      </w:r>
      <w:bookmarkEnd w:id="146"/>
    </w:p>
    <w:p w:rsidR="000616A7" w:rsidRPr="00C03F5D" w:rsidRDefault="000616A7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Аналогично, как для отдела (см. п.</w:t>
      </w:r>
      <w:r w:rsidRPr="00C03F5D">
        <w:rPr>
          <w:sz w:val="26"/>
          <w:szCs w:val="26"/>
        </w:rPr>
        <w:fldChar w:fldCharType="begin"/>
      </w:r>
      <w:r w:rsidRPr="00C03F5D">
        <w:rPr>
          <w:sz w:val="26"/>
          <w:szCs w:val="26"/>
        </w:rPr>
        <w:instrText xml:space="preserve"> REF _Ref289684403 \n \h </w:instrText>
      </w:r>
      <w:r w:rsidR="00C03F5D" w:rsidRPr="00C03F5D">
        <w:rPr>
          <w:sz w:val="26"/>
          <w:szCs w:val="26"/>
        </w:rPr>
        <w:instrText xml:space="preserve"> \* MERGEFORMAT </w:instrText>
      </w:r>
      <w:r w:rsidRPr="00C03F5D">
        <w:rPr>
          <w:sz w:val="26"/>
          <w:szCs w:val="26"/>
        </w:rPr>
      </w:r>
      <w:r w:rsidRPr="00C03F5D">
        <w:rPr>
          <w:sz w:val="26"/>
          <w:szCs w:val="26"/>
        </w:rPr>
        <w:fldChar w:fldCharType="separate"/>
      </w:r>
      <w:r w:rsidR="00571282" w:rsidRPr="00C03F5D">
        <w:rPr>
          <w:sz w:val="26"/>
          <w:szCs w:val="26"/>
        </w:rPr>
        <w:t>8.2.7</w:t>
      </w:r>
      <w:r w:rsidRPr="00C03F5D">
        <w:rPr>
          <w:sz w:val="26"/>
          <w:szCs w:val="26"/>
        </w:rPr>
        <w:fldChar w:fldCharType="end"/>
      </w:r>
      <w:r w:rsidRPr="00C03F5D">
        <w:rPr>
          <w:sz w:val="26"/>
          <w:szCs w:val="26"/>
        </w:rPr>
        <w:t>), только надо спозиционироваться не на отделе, а на сотруднике в нижней части закладки «Отделы» и использовать кнопку «История» в нижней части закладки.</w:t>
      </w:r>
    </w:p>
    <w:p w:rsidR="00607A94" w:rsidRPr="00C03F5D" w:rsidRDefault="00F63063" w:rsidP="00C03F5D">
      <w:pPr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73D9D764" wp14:editId="0728FEBC">
            <wp:extent cx="5727700" cy="1612900"/>
            <wp:effectExtent l="0" t="0" r="0" b="0"/>
            <wp:docPr id="233" name="Рисунок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7" w:name="_Toc63361067"/>
      <w:r w:rsidRPr="00C03F5D">
        <w:rPr>
          <w:rFonts w:ascii="Times New Roman" w:hAnsi="Times New Roman" w:cs="Times New Roman"/>
        </w:rPr>
        <w:t>Просмотр ЛС, привязанных к сотруднику и привязка ЛС к сотруднику</w:t>
      </w:r>
      <w:bookmarkEnd w:id="147"/>
    </w:p>
    <w:p w:rsidR="00607A94" w:rsidRPr="00C03F5D" w:rsidRDefault="00353B45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Аналогично, как для отдела</w:t>
      </w:r>
      <w:r w:rsidR="00FF0D21" w:rsidRPr="00C03F5D">
        <w:rPr>
          <w:sz w:val="26"/>
          <w:szCs w:val="26"/>
        </w:rPr>
        <w:t xml:space="preserve"> (см. п.</w:t>
      </w:r>
      <w:r w:rsidR="00FF0D21" w:rsidRPr="00C03F5D">
        <w:rPr>
          <w:sz w:val="26"/>
          <w:szCs w:val="26"/>
        </w:rPr>
        <w:fldChar w:fldCharType="begin"/>
      </w:r>
      <w:r w:rsidR="00FF0D21" w:rsidRPr="00C03F5D">
        <w:rPr>
          <w:sz w:val="26"/>
          <w:szCs w:val="26"/>
        </w:rPr>
        <w:instrText xml:space="preserve"> REF _Ref289683848 \n \h </w:instrText>
      </w:r>
      <w:r w:rsidR="00C03F5D" w:rsidRPr="00C03F5D">
        <w:rPr>
          <w:sz w:val="26"/>
          <w:szCs w:val="26"/>
        </w:rPr>
        <w:instrText xml:space="preserve"> \* MERGEFORMAT </w:instrText>
      </w:r>
      <w:r w:rsidR="00FF0D21" w:rsidRPr="00C03F5D">
        <w:rPr>
          <w:sz w:val="26"/>
          <w:szCs w:val="26"/>
        </w:rPr>
      </w:r>
      <w:r w:rsidR="00FF0D21" w:rsidRPr="00C03F5D">
        <w:rPr>
          <w:sz w:val="26"/>
          <w:szCs w:val="26"/>
        </w:rPr>
        <w:fldChar w:fldCharType="separate"/>
      </w:r>
      <w:r w:rsidR="00571282" w:rsidRPr="00C03F5D">
        <w:rPr>
          <w:sz w:val="26"/>
          <w:szCs w:val="26"/>
        </w:rPr>
        <w:t>8.2.8</w:t>
      </w:r>
      <w:r w:rsidR="00FF0D21" w:rsidRPr="00C03F5D">
        <w:rPr>
          <w:sz w:val="26"/>
          <w:szCs w:val="26"/>
        </w:rPr>
        <w:fldChar w:fldCharType="end"/>
      </w:r>
      <w:r w:rsidR="00FF0D21" w:rsidRPr="00C03F5D">
        <w:rPr>
          <w:sz w:val="26"/>
          <w:szCs w:val="26"/>
        </w:rPr>
        <w:t>)</w:t>
      </w:r>
      <w:r w:rsidR="00BB62C7" w:rsidRPr="00C03F5D">
        <w:rPr>
          <w:sz w:val="26"/>
          <w:szCs w:val="26"/>
        </w:rPr>
        <w:t xml:space="preserve">, только надо </w:t>
      </w:r>
      <w:r w:rsidR="00FF0D21" w:rsidRPr="00C03F5D">
        <w:rPr>
          <w:sz w:val="26"/>
          <w:szCs w:val="26"/>
        </w:rPr>
        <w:t>спозиционироваться не на отделе, а на сотруд</w:t>
      </w:r>
      <w:r w:rsidR="00F90A6B" w:rsidRPr="00C03F5D">
        <w:rPr>
          <w:sz w:val="26"/>
          <w:szCs w:val="26"/>
        </w:rPr>
        <w:t>н</w:t>
      </w:r>
      <w:r w:rsidR="00FF0D21" w:rsidRPr="00C03F5D">
        <w:rPr>
          <w:sz w:val="26"/>
          <w:szCs w:val="26"/>
        </w:rPr>
        <w:t>ике в нижней части закладки «Отделы» и использовать кнопку «ЛС» в нижней части закладки.</w:t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8" w:name="_Toc63361068"/>
      <w:r w:rsidRPr="00C03F5D">
        <w:rPr>
          <w:rFonts w:ascii="Times New Roman" w:hAnsi="Times New Roman" w:cs="Times New Roman"/>
        </w:rPr>
        <w:t>Просмотр и редактирование списка телефонов сотрудника</w:t>
      </w:r>
      <w:bookmarkEnd w:id="148"/>
    </w:p>
    <w:p w:rsidR="00607A94" w:rsidRPr="00C03F5D" w:rsidRDefault="00353B45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Аналогично,</w:t>
      </w:r>
      <w:r w:rsidR="00BB62C7" w:rsidRPr="00C03F5D">
        <w:rPr>
          <w:sz w:val="26"/>
          <w:szCs w:val="26"/>
        </w:rPr>
        <w:t xml:space="preserve"> как для отдела (см.п</w:t>
      </w:r>
      <w:r w:rsidR="008324CB" w:rsidRPr="00C03F5D">
        <w:rPr>
          <w:sz w:val="26"/>
          <w:szCs w:val="26"/>
        </w:rPr>
        <w:t>.</w:t>
      </w:r>
      <w:r w:rsidR="008324CB" w:rsidRPr="00C03F5D">
        <w:rPr>
          <w:sz w:val="26"/>
          <w:szCs w:val="26"/>
        </w:rPr>
        <w:fldChar w:fldCharType="begin"/>
      </w:r>
      <w:r w:rsidR="008324CB" w:rsidRPr="00C03F5D">
        <w:rPr>
          <w:sz w:val="26"/>
          <w:szCs w:val="26"/>
        </w:rPr>
        <w:instrText xml:space="preserve"> REF _Ref289683862 \n \h </w:instrText>
      </w:r>
      <w:r w:rsidR="00C03F5D" w:rsidRPr="00C03F5D">
        <w:rPr>
          <w:sz w:val="26"/>
          <w:szCs w:val="26"/>
        </w:rPr>
        <w:instrText xml:space="preserve"> \* MERGEFORMAT </w:instrText>
      </w:r>
      <w:r w:rsidR="008324CB" w:rsidRPr="00C03F5D">
        <w:rPr>
          <w:sz w:val="26"/>
          <w:szCs w:val="26"/>
        </w:rPr>
      </w:r>
      <w:r w:rsidR="008324CB" w:rsidRPr="00C03F5D">
        <w:rPr>
          <w:sz w:val="26"/>
          <w:szCs w:val="26"/>
        </w:rPr>
        <w:fldChar w:fldCharType="separate"/>
      </w:r>
      <w:r w:rsidR="00571282" w:rsidRPr="00C03F5D">
        <w:rPr>
          <w:sz w:val="26"/>
          <w:szCs w:val="26"/>
        </w:rPr>
        <w:t>8.2.9</w:t>
      </w:r>
      <w:r w:rsidR="008324CB" w:rsidRPr="00C03F5D">
        <w:rPr>
          <w:sz w:val="26"/>
          <w:szCs w:val="26"/>
        </w:rPr>
        <w:fldChar w:fldCharType="end"/>
      </w:r>
      <w:r w:rsidR="00BB62C7" w:rsidRPr="00C03F5D">
        <w:rPr>
          <w:sz w:val="26"/>
          <w:szCs w:val="26"/>
        </w:rPr>
        <w:t>)</w:t>
      </w:r>
      <w:r w:rsidR="00F90A6B" w:rsidRPr="00C03F5D">
        <w:rPr>
          <w:sz w:val="26"/>
          <w:szCs w:val="26"/>
        </w:rPr>
        <w:t>, только надо спозиционироваться не на отделе, а на сотруднике в нижней части закладки «Отделы» и использовать кнопку «Номера» в нижней части закладки.</w:t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49" w:name="_Toc63361069"/>
      <w:r w:rsidRPr="00C03F5D">
        <w:rPr>
          <w:rFonts w:ascii="Times New Roman" w:hAnsi="Times New Roman" w:cs="Times New Roman"/>
        </w:rPr>
        <w:lastRenderedPageBreak/>
        <w:t xml:space="preserve">Просмотр и редактирование </w:t>
      </w:r>
      <w:r w:rsidRPr="00C03F5D">
        <w:rPr>
          <w:rFonts w:ascii="Times New Roman" w:hAnsi="Times New Roman" w:cs="Times New Roman"/>
          <w:lang w:val="en-US"/>
        </w:rPr>
        <w:t>e</w:t>
      </w:r>
      <w:r w:rsidRPr="00C03F5D">
        <w:rPr>
          <w:rFonts w:ascii="Times New Roman" w:hAnsi="Times New Roman" w:cs="Times New Roman"/>
        </w:rPr>
        <w:t>-</w:t>
      </w:r>
      <w:r w:rsidRPr="00C03F5D">
        <w:rPr>
          <w:rFonts w:ascii="Times New Roman" w:hAnsi="Times New Roman" w:cs="Times New Roman"/>
          <w:lang w:val="en-US"/>
        </w:rPr>
        <w:t>mail</w:t>
      </w:r>
      <w:r w:rsidRPr="00C03F5D">
        <w:rPr>
          <w:rFonts w:ascii="Times New Roman" w:hAnsi="Times New Roman" w:cs="Times New Roman"/>
        </w:rPr>
        <w:t xml:space="preserve"> сотрудника</w:t>
      </w:r>
      <w:bookmarkEnd w:id="149"/>
    </w:p>
    <w:p w:rsidR="00607A94" w:rsidRPr="00C03F5D" w:rsidRDefault="008324CB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Аналогично, как для отдела</w:t>
      </w:r>
      <w:r w:rsidR="000616A7" w:rsidRPr="00C03F5D">
        <w:rPr>
          <w:sz w:val="26"/>
          <w:szCs w:val="26"/>
        </w:rPr>
        <w:t xml:space="preserve"> </w:t>
      </w:r>
      <w:r w:rsidR="00F90A6B" w:rsidRPr="00C03F5D">
        <w:rPr>
          <w:sz w:val="26"/>
          <w:szCs w:val="26"/>
        </w:rPr>
        <w:t>(</w:t>
      </w:r>
      <w:r w:rsidR="000616A7" w:rsidRPr="00C03F5D">
        <w:rPr>
          <w:sz w:val="26"/>
          <w:szCs w:val="26"/>
        </w:rPr>
        <w:t>см. п.</w:t>
      </w:r>
      <w:r w:rsidR="00F90A6B" w:rsidRPr="00C03F5D">
        <w:rPr>
          <w:sz w:val="26"/>
          <w:szCs w:val="26"/>
        </w:rPr>
        <w:fldChar w:fldCharType="begin"/>
      </w:r>
      <w:r w:rsidR="00F90A6B" w:rsidRPr="00C03F5D">
        <w:rPr>
          <w:sz w:val="26"/>
          <w:szCs w:val="26"/>
        </w:rPr>
        <w:instrText xml:space="preserve"> REF _Ref289684340 \n \h </w:instrText>
      </w:r>
      <w:r w:rsidR="00C03F5D" w:rsidRPr="00C03F5D">
        <w:rPr>
          <w:sz w:val="26"/>
          <w:szCs w:val="26"/>
        </w:rPr>
        <w:instrText xml:space="preserve"> \* MERGEFORMAT </w:instrText>
      </w:r>
      <w:r w:rsidR="00F90A6B" w:rsidRPr="00C03F5D">
        <w:rPr>
          <w:sz w:val="26"/>
          <w:szCs w:val="26"/>
        </w:rPr>
      </w:r>
      <w:r w:rsidR="00F90A6B" w:rsidRPr="00C03F5D">
        <w:rPr>
          <w:sz w:val="26"/>
          <w:szCs w:val="26"/>
        </w:rPr>
        <w:fldChar w:fldCharType="separate"/>
      </w:r>
      <w:r w:rsidR="00571282" w:rsidRPr="00C03F5D">
        <w:rPr>
          <w:sz w:val="26"/>
          <w:szCs w:val="26"/>
        </w:rPr>
        <w:t>8.2.10</w:t>
      </w:r>
      <w:r w:rsidR="00F90A6B" w:rsidRPr="00C03F5D">
        <w:rPr>
          <w:sz w:val="26"/>
          <w:szCs w:val="26"/>
        </w:rPr>
        <w:fldChar w:fldCharType="end"/>
      </w:r>
      <w:r w:rsidR="00F90A6B" w:rsidRPr="00C03F5D">
        <w:rPr>
          <w:sz w:val="26"/>
          <w:szCs w:val="26"/>
        </w:rPr>
        <w:t>) , только надо спозиционироваться не на отделе, а на сотруднике в нижней части закладки «Отделы» и использовать кнопку «Дополнительно» в нижней части закладки.</w:t>
      </w:r>
    </w:p>
    <w:p w:rsidR="00D53D5E" w:rsidRPr="00C03F5D" w:rsidRDefault="00D53D5E" w:rsidP="00C03F5D">
      <w:pPr>
        <w:pStyle w:val="3"/>
        <w:spacing w:before="0" w:after="0"/>
        <w:rPr>
          <w:rFonts w:ascii="Times New Roman" w:hAnsi="Times New Roman" w:cs="Times New Roman"/>
        </w:rPr>
      </w:pPr>
      <w:bookmarkStart w:id="150" w:name="_Toc63361070"/>
      <w:r w:rsidRPr="00C03F5D">
        <w:rPr>
          <w:rFonts w:ascii="Times New Roman" w:hAnsi="Times New Roman" w:cs="Times New Roman"/>
        </w:rPr>
        <w:t>Просмотр логина</w:t>
      </w:r>
      <w:r w:rsidR="002C4551" w:rsidRPr="00C03F5D">
        <w:rPr>
          <w:rFonts w:ascii="Times New Roman" w:hAnsi="Times New Roman" w:cs="Times New Roman"/>
        </w:rPr>
        <w:t>, привязанного к сотруднику</w:t>
      </w:r>
      <w:bookmarkEnd w:id="150"/>
    </w:p>
    <w:p w:rsidR="00F31D86" w:rsidRPr="00C03F5D" w:rsidRDefault="00F31D86" w:rsidP="00C03F5D">
      <w:pPr>
        <w:rPr>
          <w:sz w:val="26"/>
          <w:szCs w:val="26"/>
        </w:rPr>
      </w:pPr>
      <w:r w:rsidRPr="00C03F5D">
        <w:rPr>
          <w:sz w:val="26"/>
          <w:szCs w:val="26"/>
        </w:rPr>
        <w:t>Для просмотра логина, привязанного к сотруднику надо:</w:t>
      </w:r>
    </w:p>
    <w:p w:rsidR="00655AD1" w:rsidRPr="00C03F5D" w:rsidRDefault="00655AD1" w:rsidP="00C03F5D">
      <w:pPr>
        <w:numPr>
          <w:ilvl w:val="0"/>
          <w:numId w:val="33"/>
        </w:numPr>
        <w:rPr>
          <w:sz w:val="26"/>
          <w:szCs w:val="26"/>
        </w:rPr>
      </w:pPr>
      <w:r w:rsidRPr="00C03F5D">
        <w:rPr>
          <w:sz w:val="26"/>
          <w:szCs w:val="26"/>
        </w:rPr>
        <w:t>В левой части интерфейса в древовидной структуре иерархии отделов выбрать отдел, которому подчинен отдел, к которому привязан сотрудник.</w:t>
      </w:r>
    </w:p>
    <w:p w:rsidR="00655AD1" w:rsidRPr="00C03F5D" w:rsidRDefault="00655AD1" w:rsidP="00C03F5D">
      <w:pPr>
        <w:numPr>
          <w:ilvl w:val="0"/>
          <w:numId w:val="33"/>
        </w:numPr>
        <w:rPr>
          <w:sz w:val="26"/>
          <w:szCs w:val="26"/>
        </w:rPr>
      </w:pPr>
      <w:r w:rsidRPr="00C03F5D">
        <w:rPr>
          <w:sz w:val="26"/>
          <w:szCs w:val="26"/>
        </w:rPr>
        <w:t>Перейти в правую часть интерфейса на закладку «Отделы».</w:t>
      </w:r>
    </w:p>
    <w:p w:rsidR="00655AD1" w:rsidRPr="00C03F5D" w:rsidRDefault="00655AD1" w:rsidP="00C03F5D">
      <w:pPr>
        <w:numPr>
          <w:ilvl w:val="0"/>
          <w:numId w:val="33"/>
        </w:numPr>
        <w:rPr>
          <w:sz w:val="26"/>
          <w:szCs w:val="26"/>
        </w:rPr>
      </w:pPr>
      <w:r w:rsidRPr="00C03F5D">
        <w:rPr>
          <w:sz w:val="26"/>
          <w:szCs w:val="26"/>
        </w:rPr>
        <w:t>В верхней части закладки в списке отделов найти нужный отдел, к которому привязан сотрудник, и спозиционироваться на нем.</w:t>
      </w:r>
    </w:p>
    <w:p w:rsidR="00655AD1" w:rsidRPr="00C03F5D" w:rsidRDefault="00655AD1" w:rsidP="00C03F5D">
      <w:pPr>
        <w:numPr>
          <w:ilvl w:val="0"/>
          <w:numId w:val="33"/>
        </w:numPr>
        <w:rPr>
          <w:sz w:val="26"/>
          <w:szCs w:val="26"/>
        </w:rPr>
      </w:pPr>
      <w:r w:rsidRPr="00C03F5D">
        <w:rPr>
          <w:sz w:val="26"/>
          <w:szCs w:val="26"/>
        </w:rPr>
        <w:t>В нижней части закладки найти нужного сотрудни</w:t>
      </w:r>
      <w:r w:rsidR="00120197">
        <w:rPr>
          <w:sz w:val="26"/>
          <w:szCs w:val="26"/>
        </w:rPr>
        <w:t>ка и спозиционироваться на нем.</w:t>
      </w:r>
    </w:p>
    <w:p w:rsidR="00655AD1" w:rsidRPr="00C03F5D" w:rsidRDefault="00655AD1" w:rsidP="00C03F5D">
      <w:pPr>
        <w:numPr>
          <w:ilvl w:val="0"/>
          <w:numId w:val="33"/>
        </w:numPr>
        <w:rPr>
          <w:sz w:val="26"/>
          <w:szCs w:val="26"/>
        </w:rPr>
      </w:pPr>
      <w:r w:rsidRPr="00C03F5D">
        <w:rPr>
          <w:sz w:val="26"/>
          <w:szCs w:val="26"/>
        </w:rPr>
        <w:t>Нажать кнопку «Логины» в нижней части закладки.</w:t>
      </w:r>
    </w:p>
    <w:p w:rsidR="00655AD1" w:rsidRPr="00C03F5D" w:rsidRDefault="00F63063" w:rsidP="00C03F5D">
      <w:pPr>
        <w:ind w:left="1416" w:firstLine="0"/>
        <w:rPr>
          <w:sz w:val="26"/>
          <w:szCs w:val="26"/>
        </w:rPr>
      </w:pPr>
      <w:r w:rsidRPr="00C03F5D">
        <w:rPr>
          <w:noProof/>
          <w:sz w:val="26"/>
          <w:szCs w:val="26"/>
          <w:lang w:eastAsia="ru-RU"/>
        </w:rPr>
        <w:drawing>
          <wp:inline distT="0" distB="0" distL="0" distR="0" wp14:anchorId="4AC118E2" wp14:editId="6CE484D8">
            <wp:extent cx="2857500" cy="1524000"/>
            <wp:effectExtent l="0" t="0" r="0" b="0"/>
            <wp:docPr id="232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151" w:rsidRPr="00C03F5D" w:rsidRDefault="00411151" w:rsidP="00C03F5D">
      <w:pPr>
        <w:pStyle w:val="10"/>
        <w:spacing w:before="0" w:after="0"/>
        <w:rPr>
          <w:rFonts w:ascii="Times New Roman" w:hAnsi="Times New Roman" w:cs="Times New Roman"/>
          <w:sz w:val="26"/>
          <w:szCs w:val="26"/>
        </w:rPr>
      </w:pPr>
      <w:bookmarkStart w:id="151" w:name="_Toc63361071"/>
      <w:r w:rsidRPr="00C03F5D">
        <w:rPr>
          <w:rFonts w:ascii="Times New Roman" w:hAnsi="Times New Roman" w:cs="Times New Roman"/>
          <w:sz w:val="26"/>
          <w:szCs w:val="26"/>
        </w:rPr>
        <w:lastRenderedPageBreak/>
        <w:t>Практические задания</w:t>
      </w:r>
      <w:bookmarkEnd w:id="124"/>
      <w:bookmarkEnd w:id="151"/>
    </w:p>
    <w:p w:rsidR="00411151" w:rsidRPr="00C03F5D" w:rsidRDefault="00411151" w:rsidP="00C03F5D">
      <w:pPr>
        <w:pStyle w:val="15"/>
        <w:spacing w:line="360" w:lineRule="auto"/>
        <w:jc w:val="both"/>
        <w:rPr>
          <w:b/>
          <w:bCs/>
          <w:sz w:val="26"/>
          <w:szCs w:val="26"/>
        </w:rPr>
      </w:pPr>
      <w:r w:rsidRPr="00C03F5D">
        <w:rPr>
          <w:b/>
          <w:bCs/>
          <w:sz w:val="26"/>
          <w:szCs w:val="26"/>
        </w:rPr>
        <w:t xml:space="preserve">Задание 1. «Создание клиента и абонента стандарта </w:t>
      </w:r>
      <w:r w:rsidRPr="00C03F5D">
        <w:rPr>
          <w:b/>
          <w:bCs/>
          <w:sz w:val="26"/>
          <w:szCs w:val="26"/>
          <w:lang w:val="en-US"/>
        </w:rPr>
        <w:t>GSM</w:t>
      </w:r>
      <w:r w:rsidRPr="00C03F5D">
        <w:rPr>
          <w:b/>
          <w:bCs/>
          <w:sz w:val="26"/>
          <w:szCs w:val="26"/>
        </w:rPr>
        <w:t xml:space="preserve"> в офисе компании-оператора»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Запустите приложение АСР.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Зарегистрируйтесь в системе.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«Создание карточки клиента»</w:t>
      </w:r>
      <w:r w:rsidR="00120197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 нового клиента </w:t>
      </w:r>
      <w:r w:rsidRPr="00C03F5D">
        <w:rPr>
          <w:sz w:val="26"/>
          <w:szCs w:val="26"/>
          <w:lang w:val="en-US"/>
        </w:rPr>
        <w:t>A</w:t>
      </w:r>
      <w:r w:rsidRPr="00C03F5D">
        <w:rPr>
          <w:sz w:val="26"/>
          <w:szCs w:val="26"/>
        </w:rPr>
        <w:t xml:space="preserve"> – физическое лицо.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 новую авансовую биллинговую группу с валютой </w:t>
      </w:r>
      <w:r w:rsidRPr="00C03F5D">
        <w:rPr>
          <w:sz w:val="26"/>
          <w:szCs w:val="26"/>
          <w:lang w:val="en-US"/>
        </w:rPr>
        <w:t>USD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«Выбор клиента».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По коду клиента найдите созданного клиента А.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Откройте интерфейс создания заявки на подключение </w:t>
      </w:r>
      <w:r w:rsidRPr="00C03F5D">
        <w:rPr>
          <w:sz w:val="26"/>
          <w:szCs w:val="26"/>
          <w:lang w:val="en-US"/>
        </w:rPr>
        <w:t>GSM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Создайте новое подключение </w:t>
      </w:r>
      <w:r w:rsidRPr="00C03F5D">
        <w:rPr>
          <w:sz w:val="26"/>
          <w:szCs w:val="26"/>
          <w:lang w:val="en-US"/>
        </w:rPr>
        <w:t>GSM</w:t>
      </w:r>
      <w:r w:rsidRPr="00C03F5D">
        <w:rPr>
          <w:sz w:val="26"/>
          <w:szCs w:val="26"/>
        </w:rPr>
        <w:t>, подключите дополнительные услуги, продайте дополнительное номерное оборудование, оформите разрешение.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Распечатайте счет за оборудование/подключение.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Переведите счет на статус «Оплачен».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Выдайте оборудование по счету, накладную не печатать.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Просмотрите интерфейс «Состояние лицевого счета» для созданного авансового лицевого счета (для кредитного лицевого счета пункт не выполняется).</w:t>
      </w:r>
    </w:p>
    <w:p w:rsidR="00411151" w:rsidRPr="00C03F5D" w:rsidRDefault="00411151" w:rsidP="00C03F5D">
      <w:pPr>
        <w:numPr>
          <w:ilvl w:val="0"/>
          <w:numId w:val="20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«Просмотр накладных», распечатайте накладную по счету.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15"/>
        <w:spacing w:line="360" w:lineRule="auto"/>
        <w:jc w:val="both"/>
        <w:rPr>
          <w:b/>
          <w:bCs/>
          <w:sz w:val="26"/>
          <w:szCs w:val="26"/>
        </w:rPr>
      </w:pPr>
      <w:r w:rsidRPr="00C03F5D">
        <w:rPr>
          <w:b/>
          <w:bCs/>
          <w:sz w:val="26"/>
          <w:szCs w:val="26"/>
        </w:rPr>
        <w:t xml:space="preserve">Задание 2. «Регистрация нового подключения стандарта </w:t>
      </w:r>
      <w:r w:rsidRPr="00C03F5D">
        <w:rPr>
          <w:b/>
          <w:bCs/>
          <w:sz w:val="26"/>
          <w:szCs w:val="26"/>
          <w:lang w:val="en-US"/>
        </w:rPr>
        <w:t>GSM</w:t>
      </w:r>
      <w:r w:rsidRPr="00C03F5D">
        <w:rPr>
          <w:b/>
          <w:bCs/>
          <w:sz w:val="26"/>
          <w:szCs w:val="26"/>
        </w:rPr>
        <w:t xml:space="preserve"> в существующего клиента и лицевой счет»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Запустите приложение АСР.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Зарегистрируйтесь в системе.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С помощью интерфейса «Выбор клиента» выберите клиента А.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 xml:space="preserve">Создайте новое подключение </w:t>
      </w:r>
      <w:r w:rsidRPr="00C03F5D">
        <w:rPr>
          <w:sz w:val="26"/>
          <w:szCs w:val="26"/>
          <w:lang w:val="en-US"/>
        </w:rPr>
        <w:t>GSM</w:t>
      </w:r>
      <w:r w:rsidRPr="00C03F5D">
        <w:rPr>
          <w:sz w:val="26"/>
          <w:szCs w:val="26"/>
        </w:rPr>
        <w:t xml:space="preserve"> в существующую биллинговую группу, подключите дополнительные услуги, зарегистрируйте собственное оборудование клиента, продайте дополнительное неномерное оборудование, оформите разрешение.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Просмотрите договор и счет за оборудование/подключение.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Переведите счет на статус «Оплачен».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«Выдача оборудования».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Выдайте дополнительное неномерное оборудование, распечатайте накладную и счет-фактуру.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Выдайте номер и подключаемое оборудование, распечатайте накладную и счет-фактуру.</w:t>
      </w:r>
    </w:p>
    <w:p w:rsidR="00411151" w:rsidRPr="00C03F5D" w:rsidRDefault="00411151" w:rsidP="00C03F5D">
      <w:pPr>
        <w:numPr>
          <w:ilvl w:val="0"/>
          <w:numId w:val="21"/>
        </w:numPr>
        <w:rPr>
          <w:sz w:val="26"/>
          <w:szCs w:val="26"/>
        </w:rPr>
      </w:pPr>
      <w:r w:rsidRPr="00C03F5D">
        <w:rPr>
          <w:sz w:val="26"/>
          <w:szCs w:val="26"/>
        </w:rPr>
        <w:t>Просмотрите интерфейс «Состояние лицевого счета» для созданного авансового лицевого счета.</w:t>
      </w:r>
    </w:p>
    <w:p w:rsidR="00411151" w:rsidRPr="00C03F5D" w:rsidRDefault="00411151" w:rsidP="00C03F5D">
      <w:pPr>
        <w:ind w:firstLine="0"/>
        <w:rPr>
          <w:sz w:val="26"/>
          <w:szCs w:val="26"/>
        </w:rPr>
        <w:sectPr w:rsidR="00411151" w:rsidRPr="00C03F5D" w:rsidSect="00645289">
          <w:pgSz w:w="12240" w:h="15840" w:code="1"/>
          <w:pgMar w:top="1134" w:right="1134" w:bottom="1440" w:left="1134" w:header="737" w:footer="737" w:gutter="0"/>
          <w:cols w:space="720"/>
          <w:noEndnote/>
        </w:sectPr>
      </w:pPr>
    </w:p>
    <w:p w:rsidR="00411151" w:rsidRPr="00C03F5D" w:rsidRDefault="00411151" w:rsidP="00C03F5D">
      <w:pPr>
        <w:pStyle w:val="15"/>
        <w:spacing w:line="360" w:lineRule="auto"/>
        <w:jc w:val="both"/>
        <w:rPr>
          <w:b/>
          <w:bCs/>
          <w:sz w:val="26"/>
          <w:szCs w:val="26"/>
        </w:rPr>
      </w:pPr>
      <w:r w:rsidRPr="00C03F5D">
        <w:rPr>
          <w:b/>
          <w:bCs/>
          <w:sz w:val="26"/>
          <w:szCs w:val="26"/>
        </w:rPr>
        <w:lastRenderedPageBreak/>
        <w:t xml:space="preserve">Задание 3. «Создание клиента и абонента стандарта </w:t>
      </w:r>
      <w:r w:rsidRPr="00C03F5D">
        <w:rPr>
          <w:b/>
          <w:bCs/>
          <w:sz w:val="26"/>
          <w:szCs w:val="26"/>
          <w:lang w:val="en-US"/>
        </w:rPr>
        <w:t>DAMPS</w:t>
      </w:r>
      <w:r w:rsidRPr="00C03F5D">
        <w:rPr>
          <w:b/>
          <w:bCs/>
          <w:sz w:val="26"/>
          <w:szCs w:val="26"/>
        </w:rPr>
        <w:t xml:space="preserve"> в офисе компании-оператора»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Запустите приложение АСР.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Зарегистрируйтесь в системе.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«Создание карточки клиента»</w:t>
      </w:r>
      <w:r w:rsidR="00120197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 нового клиента </w:t>
      </w:r>
      <w:r w:rsidRPr="00C03F5D">
        <w:rPr>
          <w:sz w:val="26"/>
          <w:szCs w:val="26"/>
          <w:lang w:val="en-US"/>
        </w:rPr>
        <w:t>A</w:t>
      </w:r>
      <w:r w:rsidRPr="00C03F5D">
        <w:rPr>
          <w:sz w:val="26"/>
          <w:szCs w:val="26"/>
        </w:rPr>
        <w:t xml:space="preserve"> – физическое лицо.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 новую кредитную биллинговую группу (лицевой счет) с валютой </w:t>
      </w:r>
      <w:r w:rsidRPr="00C03F5D">
        <w:rPr>
          <w:sz w:val="26"/>
          <w:szCs w:val="26"/>
          <w:lang w:val="en-US"/>
        </w:rPr>
        <w:t>USD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«Выбор клиента».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По коду клиента найдите созданного клиента А.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Откройте интерфейс создания заявки на подключение </w:t>
      </w:r>
      <w:r w:rsidRPr="00C03F5D">
        <w:rPr>
          <w:sz w:val="26"/>
          <w:szCs w:val="26"/>
          <w:lang w:val="en-US"/>
        </w:rPr>
        <w:t>DAMPS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Создайте новое подключение </w:t>
      </w:r>
      <w:r w:rsidRPr="00C03F5D">
        <w:rPr>
          <w:sz w:val="26"/>
          <w:szCs w:val="26"/>
          <w:lang w:val="en-US"/>
        </w:rPr>
        <w:t>DAMPS</w:t>
      </w:r>
      <w:r w:rsidRPr="00C03F5D">
        <w:rPr>
          <w:sz w:val="26"/>
          <w:szCs w:val="26"/>
        </w:rPr>
        <w:t>, подключите дополнительные услуги, продайте дополнительное неномерное оборудование, оформите разрешение.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Распечатайте счет за оборудование/подключение.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Переведите счет на статус «Оплачен».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Выдайте оборудование по счету, накладную не печатать.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«Просмотр накладных», распечатайте накладную по счету.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Выберите клиента А.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«Карточка клиента» и просмотрите информацию о карточке клиента А.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«Группы доставки» и просмотрите информацию о лицевом счете клиента А.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«Платежи» и просмотрите информацию о платежах клиента А.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Откройте интерфейс «Счета» и просмотрите информацию о счетах лицевого счета клиента А.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«Заявки» и просмотрите историю заявок, историю выполнения заявки на подключение.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«Информация о подключении №…» и просмотрите информацию</w:t>
      </w:r>
      <w:r w:rsidR="00120197">
        <w:rPr>
          <w:sz w:val="26"/>
          <w:szCs w:val="26"/>
        </w:rPr>
        <w:t xml:space="preserve"> о вновь созданном подключении.</w:t>
      </w:r>
    </w:p>
    <w:p w:rsidR="00411151" w:rsidRPr="00C03F5D" w:rsidRDefault="00411151" w:rsidP="00C03F5D">
      <w:pPr>
        <w:numPr>
          <w:ilvl w:val="0"/>
          <w:numId w:val="47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Повторить пп.4-22 для клиента </w:t>
      </w:r>
      <w:r w:rsidRPr="00C03F5D">
        <w:rPr>
          <w:sz w:val="26"/>
          <w:szCs w:val="26"/>
          <w:lang w:val="en-US"/>
        </w:rPr>
        <w:t>B</w:t>
      </w:r>
      <w:r w:rsidRPr="00C03F5D">
        <w:rPr>
          <w:sz w:val="26"/>
          <w:szCs w:val="26"/>
        </w:rPr>
        <w:t xml:space="preserve"> – юридического лица.</w:t>
      </w:r>
    </w:p>
    <w:p w:rsidR="00411151" w:rsidRPr="00C03F5D" w:rsidRDefault="00411151" w:rsidP="00C03F5D">
      <w:pPr>
        <w:ind w:left="360"/>
        <w:rPr>
          <w:sz w:val="26"/>
          <w:szCs w:val="26"/>
        </w:rPr>
        <w:sectPr w:rsidR="00411151" w:rsidRPr="00C03F5D" w:rsidSect="00645289">
          <w:pgSz w:w="12240" w:h="15840" w:code="1"/>
          <w:pgMar w:top="1134" w:right="1134" w:bottom="1440" w:left="1134" w:header="737" w:footer="737" w:gutter="0"/>
          <w:cols w:space="720"/>
          <w:noEndnote/>
        </w:sectPr>
      </w:pPr>
    </w:p>
    <w:p w:rsidR="00411151" w:rsidRPr="00C03F5D" w:rsidRDefault="00411151" w:rsidP="00C03F5D">
      <w:pPr>
        <w:pStyle w:val="15"/>
        <w:spacing w:line="360" w:lineRule="auto"/>
        <w:jc w:val="both"/>
        <w:rPr>
          <w:b/>
          <w:bCs/>
          <w:sz w:val="26"/>
          <w:szCs w:val="26"/>
        </w:rPr>
      </w:pPr>
      <w:r w:rsidRPr="00C03F5D">
        <w:rPr>
          <w:b/>
          <w:bCs/>
          <w:sz w:val="26"/>
          <w:szCs w:val="26"/>
        </w:rPr>
        <w:lastRenderedPageBreak/>
        <w:t xml:space="preserve">Задание 4. «Регистрация нового подключения стандарта </w:t>
      </w:r>
      <w:r w:rsidRPr="00C03F5D">
        <w:rPr>
          <w:b/>
          <w:bCs/>
          <w:sz w:val="26"/>
          <w:szCs w:val="26"/>
          <w:lang w:val="en-US"/>
        </w:rPr>
        <w:t>DAMPS</w:t>
      </w:r>
      <w:r w:rsidRPr="00C03F5D">
        <w:rPr>
          <w:b/>
          <w:bCs/>
          <w:sz w:val="26"/>
          <w:szCs w:val="26"/>
        </w:rPr>
        <w:t xml:space="preserve"> в существующего клиента и лицевой счет»</w:t>
      </w:r>
    </w:p>
    <w:p w:rsidR="00411151" w:rsidRPr="00C03F5D" w:rsidRDefault="00411151" w:rsidP="00C03F5D">
      <w:pPr>
        <w:ind w:left="360"/>
        <w:rPr>
          <w:sz w:val="26"/>
          <w:szCs w:val="26"/>
        </w:rPr>
      </w:pP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Запустите приложение АСР.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Зарегистрируйтесь в системе.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С помощью интерфейса «Выбор клиента» выберите клиента А.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Создайте новое подключение </w:t>
      </w:r>
      <w:r w:rsidRPr="00C03F5D">
        <w:rPr>
          <w:sz w:val="26"/>
          <w:szCs w:val="26"/>
          <w:lang w:val="en-US"/>
        </w:rPr>
        <w:t>DAMPS</w:t>
      </w:r>
      <w:r w:rsidRPr="00C03F5D">
        <w:rPr>
          <w:sz w:val="26"/>
          <w:szCs w:val="26"/>
        </w:rPr>
        <w:t xml:space="preserve"> в существующую биллинговую группу, подключите дополнительные услуги, зарегистрируйте собственное оборудование клиента, продайте дополнительное неномерное оборудование, оформите разрешение.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Просмотрите договор и счет за оборудование/подключение.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Переведите счет на статус «Оплачен» через интерфейс «Продвижение заявок без оплаты».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«Выдача оборудования».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Выдайте дополнительное неномерное оборудование, распечатайте накладную и счет-фактуру.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Выдайте номер и подключаемое оборудование, распечатайте накладную и счет-фактуру.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Выберите клиента А.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«Карточка клиента» и просмотрите информацию о карточке клиента А.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«Группы доставки» и просмотрите информацию о лицевом счете клиента А.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«Платежи» и просмотрите информацию о платежах клиента А.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Откройте интерфейс «Счета» и просмотрите информацию о счетах лицевого счета клиента А.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«Заявки» и просмотрите историю заявок, историю выполнения заявки на подключение.</w:t>
      </w:r>
    </w:p>
    <w:p w:rsidR="00411151" w:rsidRPr="00C03F5D" w:rsidRDefault="00411151" w:rsidP="00C03F5D">
      <w:pPr>
        <w:numPr>
          <w:ilvl w:val="0"/>
          <w:numId w:val="4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«Информация о подключении №…» и просмотрите информацию о вновь созданном подключении.</w:t>
      </w:r>
    </w:p>
    <w:p w:rsidR="00411151" w:rsidRPr="00C03F5D" w:rsidRDefault="00411151" w:rsidP="00C03F5D">
      <w:pPr>
        <w:pStyle w:val="15"/>
        <w:spacing w:line="360" w:lineRule="auto"/>
        <w:rPr>
          <w:b/>
          <w:bCs/>
          <w:sz w:val="26"/>
          <w:szCs w:val="26"/>
        </w:rPr>
      </w:pPr>
    </w:p>
    <w:p w:rsidR="00411151" w:rsidRPr="00C03F5D" w:rsidRDefault="00411151" w:rsidP="00C03F5D">
      <w:pPr>
        <w:pStyle w:val="15"/>
        <w:spacing w:line="360" w:lineRule="auto"/>
        <w:rPr>
          <w:b/>
          <w:bCs/>
          <w:sz w:val="26"/>
          <w:szCs w:val="26"/>
        </w:rPr>
        <w:sectPr w:rsidR="00411151" w:rsidRPr="00C03F5D" w:rsidSect="00645289">
          <w:pgSz w:w="12240" w:h="15840" w:code="1"/>
          <w:pgMar w:top="1134" w:right="1134" w:bottom="1440" w:left="1134" w:header="737" w:footer="737" w:gutter="0"/>
          <w:cols w:space="720"/>
          <w:noEndnote/>
        </w:sectPr>
      </w:pPr>
    </w:p>
    <w:p w:rsidR="00BF2E36" w:rsidRPr="00C03F5D" w:rsidRDefault="00BF2E36" w:rsidP="00C03F5D">
      <w:pPr>
        <w:pStyle w:val="15"/>
        <w:spacing w:line="360" w:lineRule="auto"/>
        <w:rPr>
          <w:b/>
          <w:bCs/>
          <w:sz w:val="26"/>
          <w:szCs w:val="26"/>
        </w:rPr>
      </w:pPr>
    </w:p>
    <w:p w:rsidR="00411151" w:rsidRPr="00C03F5D" w:rsidRDefault="00411151" w:rsidP="00C03F5D">
      <w:pPr>
        <w:pStyle w:val="15"/>
        <w:spacing w:line="360" w:lineRule="auto"/>
        <w:rPr>
          <w:b/>
          <w:bCs/>
          <w:sz w:val="26"/>
          <w:szCs w:val="26"/>
        </w:rPr>
      </w:pPr>
      <w:r w:rsidRPr="00C03F5D">
        <w:rPr>
          <w:b/>
          <w:bCs/>
          <w:sz w:val="26"/>
          <w:szCs w:val="26"/>
        </w:rPr>
        <w:t>Задание 5. «Регистрация лицевого счета и подключения от дилера»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Запустите приложение АСР.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Зарегистрируйтесь в системе.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С помощью интерфейса «Выбор клиента» выберите клиента А.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«Группы доставки».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Создайте новую авансовую биллинговую группу, выбрав номер лицевого счета из дилерского пула номеров.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Откройте интерфейс создания заявки на подключение </w:t>
      </w:r>
      <w:r w:rsidRPr="00C03F5D">
        <w:rPr>
          <w:sz w:val="26"/>
          <w:szCs w:val="26"/>
          <w:lang w:val="en-US"/>
        </w:rPr>
        <w:t>GSM</w:t>
      </w:r>
      <w:r w:rsidRPr="00C03F5D">
        <w:rPr>
          <w:sz w:val="26"/>
          <w:szCs w:val="26"/>
        </w:rPr>
        <w:t xml:space="preserve"> от дилера.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Создайте подключение от дилера, подключите дополнительные услуги, выберете оборудование от дилера, сформируйте разрешение.</w:t>
      </w:r>
    </w:p>
    <w:p w:rsidR="00411151" w:rsidRPr="00C03F5D" w:rsidRDefault="00411151" w:rsidP="00C03F5D">
      <w:pPr>
        <w:numPr>
          <w:ilvl w:val="1"/>
          <w:numId w:val="18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«Информация о подключении №… кл-та A», проверьте даты подключения услуг.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pStyle w:val="15"/>
        <w:spacing w:line="360" w:lineRule="auto"/>
        <w:jc w:val="both"/>
        <w:rPr>
          <w:b/>
          <w:bCs/>
          <w:sz w:val="26"/>
          <w:szCs w:val="26"/>
        </w:rPr>
      </w:pPr>
      <w:r w:rsidRPr="00C03F5D">
        <w:rPr>
          <w:b/>
          <w:bCs/>
          <w:sz w:val="26"/>
          <w:szCs w:val="26"/>
        </w:rPr>
        <w:t xml:space="preserve">Задание 6. «Регистрация клиента через </w:t>
      </w:r>
      <w:r w:rsidRPr="00C03F5D">
        <w:rPr>
          <w:b/>
          <w:bCs/>
          <w:sz w:val="26"/>
          <w:szCs w:val="26"/>
          <w:lang w:val="en-US"/>
        </w:rPr>
        <w:t>WEB</w:t>
      </w:r>
      <w:r w:rsidRPr="00C03F5D">
        <w:rPr>
          <w:b/>
          <w:bCs/>
          <w:sz w:val="26"/>
          <w:szCs w:val="26"/>
        </w:rPr>
        <w:t>-интерфейс».</w:t>
      </w:r>
    </w:p>
    <w:p w:rsidR="00411151" w:rsidRPr="00C03F5D" w:rsidRDefault="00411151" w:rsidP="00C03F5D">
      <w:pPr>
        <w:rPr>
          <w:sz w:val="26"/>
          <w:szCs w:val="26"/>
        </w:rPr>
      </w:pP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Запустите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>-интерфейс</w:t>
      </w:r>
      <w:r w:rsidR="00120197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Зарегистрируйтесь как дилер в </w:t>
      </w:r>
      <w:r w:rsidRPr="00C03F5D">
        <w:rPr>
          <w:sz w:val="26"/>
          <w:szCs w:val="26"/>
          <w:lang w:val="en-US"/>
        </w:rPr>
        <w:t>WEB</w:t>
      </w:r>
      <w:r w:rsidRPr="00C03F5D">
        <w:rPr>
          <w:sz w:val="26"/>
          <w:szCs w:val="26"/>
        </w:rPr>
        <w:t>-интерфейсе.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 нового клиента </w:t>
      </w:r>
      <w:r w:rsidRPr="00C03F5D">
        <w:rPr>
          <w:sz w:val="26"/>
          <w:szCs w:val="26"/>
          <w:lang w:val="en-US"/>
        </w:rPr>
        <w:t>B</w:t>
      </w:r>
      <w:r w:rsidRPr="00C03F5D">
        <w:rPr>
          <w:sz w:val="26"/>
          <w:szCs w:val="26"/>
        </w:rPr>
        <w:t>– юридическое лицо.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 xml:space="preserve">Зарегистрируйте лицевой авансовый лицевой счет с валютой </w:t>
      </w:r>
      <w:r w:rsidRPr="00C03F5D">
        <w:rPr>
          <w:sz w:val="26"/>
          <w:szCs w:val="26"/>
          <w:lang w:val="en-US"/>
        </w:rPr>
        <w:t>RUR</w:t>
      </w:r>
      <w:r w:rsidRPr="00C03F5D">
        <w:rPr>
          <w:sz w:val="26"/>
          <w:szCs w:val="26"/>
        </w:rPr>
        <w:t>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Выберите дилерские подключения, тарифный план, оборудование, оформите разрешение.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 авансовый платеж.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Сохраните сессию.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Запустите приложение АСР.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Зарегистрируйтесь в системе.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«Ведение информации о клиенте».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lastRenderedPageBreak/>
        <w:t>С помощью интерфейса «Выбор клиента» выберите клиента В.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«Заявки», просмотрите историю заявки на подключение.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«Состояние лицевого счета», просмотрите величину реального баланса и порогов.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«Платежи», просмотрите целевые платежи.</w:t>
      </w:r>
    </w:p>
    <w:p w:rsidR="00411151" w:rsidRPr="00C03F5D" w:rsidRDefault="00411151" w:rsidP="00C03F5D">
      <w:pPr>
        <w:numPr>
          <w:ilvl w:val="0"/>
          <w:numId w:val="19"/>
        </w:numPr>
        <w:rPr>
          <w:sz w:val="26"/>
          <w:szCs w:val="26"/>
        </w:rPr>
      </w:pPr>
      <w:r w:rsidRPr="00C03F5D">
        <w:rPr>
          <w:sz w:val="26"/>
          <w:szCs w:val="26"/>
        </w:rPr>
        <w:t>Откройте интерфейс «Финансовое состояние», просмотрите историю изменения баланса.</w:t>
      </w:r>
    </w:p>
    <w:sectPr w:rsidR="00411151" w:rsidRPr="00C03F5D" w:rsidSect="00645289">
      <w:headerReference w:type="default" r:id="rId109"/>
      <w:footerReference w:type="default" r:id="rId110"/>
      <w:headerReference w:type="first" r:id="rId111"/>
      <w:pgSz w:w="12240" w:h="15840" w:code="1"/>
      <w:pgMar w:top="1134" w:right="1134" w:bottom="1134" w:left="1134" w:header="737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27B1" w:rsidRDefault="005627B1">
      <w:r>
        <w:separator/>
      </w:r>
    </w:p>
  </w:endnote>
  <w:endnote w:type="continuationSeparator" w:id="0">
    <w:p w:rsidR="005627B1" w:rsidRDefault="00562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F5D" w:rsidRDefault="00C03F5D" w:rsidP="00A67D6A">
    <w:pPr>
      <w:pStyle w:val="a3"/>
      <w:pBdr>
        <w:top w:val="thinThickSmallGap" w:sz="24" w:space="10" w:color="auto"/>
        <w:bottom w:val="none" w:sz="0" w:space="0" w:color="auto"/>
      </w:pBdr>
      <w:tabs>
        <w:tab w:val="left" w:pos="3795"/>
        <w:tab w:val="center" w:pos="4819"/>
        <w:tab w:val="left" w:pos="5115"/>
        <w:tab w:val="left" w:pos="5415"/>
      </w:tabs>
      <w:ind w:firstLine="0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F5D" w:rsidRPr="00C03F5D" w:rsidRDefault="00C03F5D" w:rsidP="00A67D6A">
    <w:pPr>
      <w:pStyle w:val="a3"/>
      <w:pBdr>
        <w:top w:val="thinThickSmallGap" w:sz="24" w:space="10" w:color="auto"/>
        <w:bottom w:val="none" w:sz="0" w:space="0" w:color="auto"/>
      </w:pBdr>
      <w:tabs>
        <w:tab w:val="left" w:pos="3795"/>
        <w:tab w:val="center" w:pos="4819"/>
        <w:tab w:val="left" w:pos="5115"/>
        <w:tab w:val="left" w:pos="5415"/>
      </w:tabs>
      <w:ind w:firstLine="0"/>
      <w:rPr>
        <w:rFonts w:ascii="Times New Roman" w:hAnsi="Times New Roman" w:cs="Times New Roman"/>
        <w:sz w:val="20"/>
        <w:szCs w:val="20"/>
      </w:rPr>
    </w:pPr>
    <w:r w:rsidRPr="00C03F5D">
      <w:rPr>
        <w:rFonts w:ascii="Times New Roman" w:hAnsi="Times New Roman" w:cs="Times New Roman"/>
        <w:sz w:val="20"/>
        <w:szCs w:val="20"/>
      </w:rPr>
      <w:fldChar w:fldCharType="begin"/>
    </w:r>
    <w:r w:rsidRPr="00C03F5D">
      <w:rPr>
        <w:rFonts w:ascii="Times New Roman" w:hAnsi="Times New Roman" w:cs="Times New Roman"/>
        <w:sz w:val="20"/>
        <w:szCs w:val="20"/>
      </w:rPr>
      <w:instrText xml:space="preserve">PAGE  </w:instrText>
    </w:r>
    <w:r w:rsidRPr="00C03F5D">
      <w:rPr>
        <w:rFonts w:ascii="Times New Roman" w:hAnsi="Times New Roman" w:cs="Times New Roman"/>
        <w:sz w:val="20"/>
        <w:szCs w:val="20"/>
      </w:rPr>
      <w:fldChar w:fldCharType="separate"/>
    </w:r>
    <w:r w:rsidR="00120197">
      <w:rPr>
        <w:rFonts w:ascii="Times New Roman" w:hAnsi="Times New Roman" w:cs="Times New Roman"/>
        <w:noProof/>
        <w:sz w:val="20"/>
        <w:szCs w:val="20"/>
      </w:rPr>
      <w:t>20</w:t>
    </w:r>
    <w:r w:rsidRPr="00C03F5D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F5D" w:rsidRPr="00120197" w:rsidRDefault="00C03F5D" w:rsidP="00D051D7">
    <w:pPr>
      <w:pStyle w:val="a3"/>
      <w:pBdr>
        <w:top w:val="thinThickSmallGap" w:sz="24" w:space="10" w:color="auto"/>
        <w:bottom w:val="none" w:sz="0" w:space="0" w:color="auto"/>
      </w:pBdr>
      <w:ind w:firstLine="0"/>
      <w:rPr>
        <w:rFonts w:ascii="Times New Roman" w:hAnsi="Times New Roman" w:cs="Times New Roman"/>
        <w:sz w:val="20"/>
        <w:szCs w:val="20"/>
      </w:rPr>
    </w:pPr>
    <w:r w:rsidRPr="00120197">
      <w:rPr>
        <w:rFonts w:ascii="Times New Roman" w:hAnsi="Times New Roman" w:cs="Times New Roman"/>
        <w:sz w:val="20"/>
        <w:szCs w:val="20"/>
      </w:rPr>
      <w:fldChar w:fldCharType="begin"/>
    </w:r>
    <w:r w:rsidRPr="00120197">
      <w:rPr>
        <w:rFonts w:ascii="Times New Roman" w:hAnsi="Times New Roman" w:cs="Times New Roman"/>
        <w:sz w:val="20"/>
        <w:szCs w:val="20"/>
      </w:rPr>
      <w:instrText xml:space="preserve">PAGE  </w:instrText>
    </w:r>
    <w:r w:rsidRPr="00120197">
      <w:rPr>
        <w:rFonts w:ascii="Times New Roman" w:hAnsi="Times New Roman" w:cs="Times New Roman"/>
        <w:sz w:val="20"/>
        <w:szCs w:val="20"/>
      </w:rPr>
      <w:fldChar w:fldCharType="separate"/>
    </w:r>
    <w:r w:rsidR="00120197">
      <w:rPr>
        <w:rFonts w:ascii="Times New Roman" w:hAnsi="Times New Roman" w:cs="Times New Roman"/>
        <w:noProof/>
        <w:sz w:val="20"/>
        <w:szCs w:val="20"/>
      </w:rPr>
      <w:t>86</w:t>
    </w:r>
    <w:r w:rsidRPr="00120197">
      <w:rPr>
        <w:rFonts w:ascii="Times New Roman" w:hAnsi="Times New Roman" w:cs="Times New Roman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27B1" w:rsidRDefault="005627B1">
      <w:r>
        <w:separator/>
      </w:r>
    </w:p>
  </w:footnote>
  <w:footnote w:type="continuationSeparator" w:id="0">
    <w:p w:rsidR="005627B1" w:rsidRDefault="005627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F5D" w:rsidRDefault="00C03F5D">
    <w:pPr>
      <w:pStyle w:val="a9"/>
    </w:pPr>
  </w:p>
  <w:p w:rsidR="00C03F5D" w:rsidRDefault="00C03F5D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F5D" w:rsidRPr="00723B86" w:rsidRDefault="00C03F5D" w:rsidP="00723B86">
    <w:pPr>
      <w:pStyle w:val="1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3F5D" w:rsidRPr="00723B86" w:rsidRDefault="005627B1" w:rsidP="00723B86">
    <w:pPr>
      <w:pStyle w:val="14"/>
    </w:pPr>
    <w:r>
      <w:rPr>
        <w:noProof/>
      </w:rPr>
      <w:object w:dxaOrig="12002" w:dyaOrig="21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9" type="#_x0000_t75" alt="" style="width:485pt;height:63pt;mso-width-percent:0;mso-height-percent:0;mso-width-percent:0;mso-height-percent:0" o:ole="">
          <v:imagedata r:id="rId1" o:title=""/>
        </v:shape>
        <o:OLEObject Type="Embed" ProgID="MSPhotoEd.3" ShapeID="_x0000_i1039" DrawAspect="Content" ObjectID="_1677078241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0pt;height:10pt" o:bullet="t">
        <v:imagedata r:id="rId1" o:title=""/>
      </v:shape>
    </w:pict>
  </w:numPicBullet>
  <w:abstractNum w:abstractNumId="0" w15:restartNumberingAfterBreak="0">
    <w:nsid w:val="02651DB6"/>
    <w:multiLevelType w:val="singleLevel"/>
    <w:tmpl w:val="3B942E0C"/>
    <w:lvl w:ilvl="0">
      <w:start w:val="1"/>
      <w:numFmt w:val="bullet"/>
      <w:pStyle w:val="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3312516"/>
    <w:multiLevelType w:val="hybridMultilevel"/>
    <w:tmpl w:val="2B64EFBA"/>
    <w:lvl w:ilvl="0" w:tplc="3B187E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730402"/>
    <w:multiLevelType w:val="hybridMultilevel"/>
    <w:tmpl w:val="E7C28FCA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" w15:restartNumberingAfterBreak="0">
    <w:nsid w:val="067D12FC"/>
    <w:multiLevelType w:val="hybridMultilevel"/>
    <w:tmpl w:val="FE06B6F4"/>
    <w:lvl w:ilvl="0" w:tplc="420AE1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CB7DEE"/>
    <w:multiLevelType w:val="hybridMultilevel"/>
    <w:tmpl w:val="EF3A2278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" w15:restartNumberingAfterBreak="0">
    <w:nsid w:val="0E965527"/>
    <w:multiLevelType w:val="hybridMultilevel"/>
    <w:tmpl w:val="E7A402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E1787"/>
    <w:multiLevelType w:val="multilevel"/>
    <w:tmpl w:val="9934CF78"/>
    <w:lvl w:ilvl="0">
      <w:start w:val="1"/>
      <w:numFmt w:val="decimal"/>
      <w:pStyle w:val="10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color w:val="auto"/>
      </w:rPr>
    </w:lvl>
    <w:lvl w:ilvl="1">
      <w:start w:val="1"/>
      <w:numFmt w:val="decimal"/>
      <w:pStyle w:val="2"/>
      <w:lvlText w:val="%1.%2."/>
      <w:lvlJc w:val="left"/>
      <w:pPr>
        <w:tabs>
          <w:tab w:val="num" w:pos="576"/>
        </w:tabs>
        <w:ind w:left="576" w:hanging="576"/>
      </w:pPr>
      <w:rPr>
        <w:rFonts w:hint="default"/>
        <w:color w:val="auto"/>
      </w:rPr>
    </w:lvl>
    <w:lvl w:ilvl="2">
      <w:start w:val="1"/>
      <w:numFmt w:val="decimal"/>
      <w:pStyle w:val="3"/>
      <w:lvlText w:val="%1.%2.%3."/>
      <w:lvlJc w:val="left"/>
      <w:pPr>
        <w:tabs>
          <w:tab w:val="num" w:pos="1080"/>
        </w:tabs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080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2F6277D"/>
    <w:multiLevelType w:val="multilevel"/>
    <w:tmpl w:val="EEBA03FA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8" w15:restartNumberingAfterBreak="0">
    <w:nsid w:val="146D4E45"/>
    <w:multiLevelType w:val="hybridMultilevel"/>
    <w:tmpl w:val="13FADA32"/>
    <w:lvl w:ilvl="0" w:tplc="2BF0DD64">
      <w:start w:val="1"/>
      <w:numFmt w:val="bullet"/>
      <w:lvlText w:val=""/>
      <w:lvlJc w:val="left"/>
      <w:pPr>
        <w:tabs>
          <w:tab w:val="num" w:pos="1022"/>
        </w:tabs>
        <w:ind w:left="1022" w:hanging="360"/>
      </w:pPr>
      <w:rPr>
        <w:rFonts w:ascii="Wingdings" w:hAnsi="Wingdings" w:hint="default"/>
        <w:sz w:val="16"/>
      </w:rPr>
    </w:lvl>
    <w:lvl w:ilvl="1" w:tplc="88AE264A">
      <w:numFmt w:val="bullet"/>
      <w:pStyle w:val="5"/>
      <w:lvlText w:val=""/>
      <w:lvlJc w:val="left"/>
      <w:pPr>
        <w:tabs>
          <w:tab w:val="num" w:pos="1982"/>
        </w:tabs>
        <w:ind w:left="1982" w:hanging="600"/>
      </w:pPr>
      <w:rPr>
        <w:rFonts w:ascii="Symbol" w:eastAsia="Times New Roman" w:hAnsi="Symbol" w:cs="Times New Roman" w:hint="default"/>
        <w:color w:val="auto"/>
      </w:rPr>
    </w:lvl>
    <w:lvl w:ilvl="2" w:tplc="0772F008">
      <w:start w:val="1"/>
      <w:numFmt w:val="bullet"/>
      <w:lvlText w:val=""/>
      <w:lvlJc w:val="left"/>
      <w:pPr>
        <w:tabs>
          <w:tab w:val="num" w:pos="2462"/>
        </w:tabs>
        <w:ind w:left="2462" w:hanging="360"/>
      </w:pPr>
      <w:rPr>
        <w:rFonts w:ascii="Wingdings" w:hAnsi="Wingdings" w:hint="default"/>
        <w:sz w:val="16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2"/>
        </w:tabs>
        <w:ind w:left="390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2"/>
        </w:tabs>
        <w:ind w:left="46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2"/>
        </w:tabs>
        <w:ind w:left="53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2"/>
        </w:tabs>
        <w:ind w:left="606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2"/>
        </w:tabs>
        <w:ind w:left="6782" w:hanging="360"/>
      </w:pPr>
      <w:rPr>
        <w:rFonts w:ascii="Wingdings" w:hAnsi="Wingdings" w:hint="default"/>
      </w:rPr>
    </w:lvl>
  </w:abstractNum>
  <w:abstractNum w:abstractNumId="9" w15:restartNumberingAfterBreak="0">
    <w:nsid w:val="14943319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0" w15:restartNumberingAfterBreak="0">
    <w:nsid w:val="15EF1B61"/>
    <w:multiLevelType w:val="hybridMultilevel"/>
    <w:tmpl w:val="11B48E22"/>
    <w:lvl w:ilvl="0" w:tplc="27622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650251E"/>
    <w:multiLevelType w:val="hybridMultilevel"/>
    <w:tmpl w:val="85D6D34E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2" w15:restartNumberingAfterBreak="0">
    <w:nsid w:val="177A5E12"/>
    <w:multiLevelType w:val="hybridMultilevel"/>
    <w:tmpl w:val="11B49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E73E51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14" w15:restartNumberingAfterBreak="0">
    <w:nsid w:val="1A7A624E"/>
    <w:multiLevelType w:val="hybridMultilevel"/>
    <w:tmpl w:val="73AC2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B891F54"/>
    <w:multiLevelType w:val="singleLevel"/>
    <w:tmpl w:val="12048070"/>
    <w:lvl w:ilvl="0">
      <w:start w:val="3"/>
      <w:numFmt w:val="bullet"/>
      <w:pStyle w:val="20"/>
      <w:lvlText w:val="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</w:abstractNum>
  <w:abstractNum w:abstractNumId="16" w15:restartNumberingAfterBreak="0">
    <w:nsid w:val="26F40EB0"/>
    <w:multiLevelType w:val="hybridMultilevel"/>
    <w:tmpl w:val="4C30252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C57CDC"/>
    <w:multiLevelType w:val="hybridMultilevel"/>
    <w:tmpl w:val="9926BC2A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18" w15:restartNumberingAfterBreak="0">
    <w:nsid w:val="2AE83078"/>
    <w:multiLevelType w:val="hybridMultilevel"/>
    <w:tmpl w:val="4078B34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9" w15:restartNumberingAfterBreak="0">
    <w:nsid w:val="2C0D331E"/>
    <w:multiLevelType w:val="hybridMultilevel"/>
    <w:tmpl w:val="712E4D6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0" w15:restartNumberingAfterBreak="0">
    <w:nsid w:val="2C160B80"/>
    <w:multiLevelType w:val="hybridMultilevel"/>
    <w:tmpl w:val="43628FD2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21" w15:restartNumberingAfterBreak="0">
    <w:nsid w:val="2D014584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22" w15:restartNumberingAfterBreak="0">
    <w:nsid w:val="2E2F777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</w:abstractNum>
  <w:abstractNum w:abstractNumId="23" w15:restartNumberingAfterBreak="0">
    <w:nsid w:val="2F5C132A"/>
    <w:multiLevelType w:val="hybridMultilevel"/>
    <w:tmpl w:val="4822CC0C"/>
    <w:lvl w:ilvl="0" w:tplc="A190A24A">
      <w:start w:val="1"/>
      <w:numFmt w:val="decimal"/>
      <w:pStyle w:val="6"/>
      <w:lvlText w:val="%1."/>
      <w:lvlJc w:val="left"/>
      <w:pPr>
        <w:tabs>
          <w:tab w:val="num" w:pos="1151"/>
        </w:tabs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71"/>
        </w:tabs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91"/>
        </w:tabs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11"/>
        </w:tabs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31"/>
        </w:tabs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51"/>
        </w:tabs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71"/>
        </w:tabs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91"/>
        </w:tabs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11"/>
        </w:tabs>
        <w:ind w:left="6911" w:hanging="180"/>
      </w:pPr>
    </w:lvl>
  </w:abstractNum>
  <w:abstractNum w:abstractNumId="24" w15:restartNumberingAfterBreak="0">
    <w:nsid w:val="33DC3441"/>
    <w:multiLevelType w:val="multilevel"/>
    <w:tmpl w:val="4B8A4C78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</w:lvl>
    <w:lvl w:ilvl="2" w:tentative="1">
      <w:start w:val="1"/>
      <w:numFmt w:val="decimal"/>
      <w:lvlText w:val="%3."/>
      <w:lvlJc w:val="left"/>
      <w:pPr>
        <w:tabs>
          <w:tab w:val="num" w:pos="2510"/>
        </w:tabs>
        <w:ind w:left="2510" w:hanging="360"/>
      </w:pPr>
    </w:lvl>
    <w:lvl w:ilvl="3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entative="1">
      <w:start w:val="1"/>
      <w:numFmt w:val="decimal"/>
      <w:lvlText w:val="%5."/>
      <w:lvlJc w:val="left"/>
      <w:pPr>
        <w:tabs>
          <w:tab w:val="num" w:pos="3950"/>
        </w:tabs>
        <w:ind w:left="3950" w:hanging="360"/>
      </w:pPr>
    </w:lvl>
    <w:lvl w:ilvl="5" w:tentative="1">
      <w:start w:val="1"/>
      <w:numFmt w:val="decimal"/>
      <w:lvlText w:val="%6."/>
      <w:lvlJc w:val="left"/>
      <w:pPr>
        <w:tabs>
          <w:tab w:val="num" w:pos="4670"/>
        </w:tabs>
        <w:ind w:left="4670" w:hanging="360"/>
      </w:pPr>
    </w:lvl>
    <w:lvl w:ilvl="6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entative="1">
      <w:start w:val="1"/>
      <w:numFmt w:val="decimal"/>
      <w:lvlText w:val="%8."/>
      <w:lvlJc w:val="left"/>
      <w:pPr>
        <w:tabs>
          <w:tab w:val="num" w:pos="6110"/>
        </w:tabs>
        <w:ind w:left="6110" w:hanging="360"/>
      </w:pPr>
    </w:lvl>
    <w:lvl w:ilvl="8" w:tentative="1">
      <w:start w:val="1"/>
      <w:numFmt w:val="decimal"/>
      <w:lvlText w:val="%9."/>
      <w:lvlJc w:val="left"/>
      <w:pPr>
        <w:tabs>
          <w:tab w:val="num" w:pos="6830"/>
        </w:tabs>
        <w:ind w:left="6830" w:hanging="360"/>
      </w:pPr>
    </w:lvl>
  </w:abstractNum>
  <w:abstractNum w:abstractNumId="25" w15:restartNumberingAfterBreak="0">
    <w:nsid w:val="36DC4232"/>
    <w:multiLevelType w:val="hybridMultilevel"/>
    <w:tmpl w:val="5E0088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B637C8A"/>
    <w:multiLevelType w:val="hybridMultilevel"/>
    <w:tmpl w:val="0E28994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282464"/>
    <w:multiLevelType w:val="hybridMultilevel"/>
    <w:tmpl w:val="90E05EC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0C31C3"/>
    <w:multiLevelType w:val="hybridMultilevel"/>
    <w:tmpl w:val="9B8CB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4330FFC"/>
    <w:multiLevelType w:val="hybridMultilevel"/>
    <w:tmpl w:val="B486F498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0" w15:restartNumberingAfterBreak="0">
    <w:nsid w:val="45CC791F"/>
    <w:multiLevelType w:val="hybridMultilevel"/>
    <w:tmpl w:val="FB7C67E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4F8E2FBE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2" w15:restartNumberingAfterBreak="0">
    <w:nsid w:val="57471520"/>
    <w:multiLevelType w:val="hybridMultilevel"/>
    <w:tmpl w:val="3DC899FE"/>
    <w:lvl w:ilvl="0" w:tplc="04190001">
      <w:start w:val="1"/>
      <w:numFmt w:val="bullet"/>
      <w:lvlText w:val=""/>
      <w:lvlJc w:val="left"/>
      <w:pPr>
        <w:ind w:left="11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1" w:hanging="360"/>
      </w:pPr>
      <w:rPr>
        <w:rFonts w:ascii="Wingdings" w:hAnsi="Wingdings" w:hint="default"/>
      </w:rPr>
    </w:lvl>
  </w:abstractNum>
  <w:abstractNum w:abstractNumId="33" w15:restartNumberingAfterBreak="0">
    <w:nsid w:val="59804526"/>
    <w:multiLevelType w:val="hybridMultilevel"/>
    <w:tmpl w:val="B372BE32"/>
    <w:lvl w:ilvl="0" w:tplc="2BF0DD64">
      <w:start w:val="1"/>
      <w:numFmt w:val="bullet"/>
      <w:pStyle w:val="30"/>
      <w:lvlText w:val=""/>
      <w:lvlJc w:val="left"/>
      <w:pPr>
        <w:tabs>
          <w:tab w:val="num" w:pos="1022"/>
        </w:tabs>
        <w:ind w:left="1022" w:hanging="360"/>
      </w:pPr>
      <w:rPr>
        <w:rFonts w:ascii="Wingdings" w:hAnsi="Wingdings" w:hint="default"/>
        <w:sz w:val="16"/>
      </w:rPr>
    </w:lvl>
    <w:lvl w:ilvl="1" w:tplc="337A5ED4">
      <w:numFmt w:val="bullet"/>
      <w:pStyle w:val="40"/>
      <w:lvlText w:val="-"/>
      <w:lvlJc w:val="left"/>
      <w:pPr>
        <w:tabs>
          <w:tab w:val="num" w:pos="1982"/>
        </w:tabs>
        <w:ind w:left="1982" w:hanging="600"/>
      </w:pPr>
      <w:rPr>
        <w:rFonts w:ascii="Times New Roman" w:eastAsia="Times New Roman" w:hAnsi="Times New Roman" w:cs="Times New Roman" w:hint="default"/>
      </w:rPr>
    </w:lvl>
    <w:lvl w:ilvl="2" w:tplc="0772F008">
      <w:start w:val="1"/>
      <w:numFmt w:val="bullet"/>
      <w:lvlText w:val=""/>
      <w:lvlJc w:val="left"/>
      <w:pPr>
        <w:tabs>
          <w:tab w:val="num" w:pos="2462"/>
        </w:tabs>
        <w:ind w:left="2462" w:hanging="360"/>
      </w:pPr>
      <w:rPr>
        <w:rFonts w:ascii="Wingdings" w:hAnsi="Wingdings" w:hint="default"/>
        <w:sz w:val="16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2"/>
        </w:tabs>
        <w:ind w:left="318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2"/>
        </w:tabs>
        <w:ind w:left="3902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2"/>
        </w:tabs>
        <w:ind w:left="462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2"/>
        </w:tabs>
        <w:ind w:left="534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2"/>
        </w:tabs>
        <w:ind w:left="6062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2"/>
        </w:tabs>
        <w:ind w:left="6782" w:hanging="360"/>
      </w:pPr>
      <w:rPr>
        <w:rFonts w:ascii="Wingdings" w:hAnsi="Wingdings" w:hint="default"/>
      </w:rPr>
    </w:lvl>
  </w:abstractNum>
  <w:abstractNum w:abstractNumId="34" w15:restartNumberingAfterBreak="0">
    <w:nsid w:val="5A59586A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5" w15:restartNumberingAfterBreak="0">
    <w:nsid w:val="5F0D3BF8"/>
    <w:multiLevelType w:val="multilevel"/>
    <w:tmpl w:val="C7187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1A50CA"/>
    <w:multiLevelType w:val="hybridMultilevel"/>
    <w:tmpl w:val="42227D74"/>
    <w:lvl w:ilvl="0" w:tplc="0419000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90019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22C7ACF"/>
    <w:multiLevelType w:val="hybridMultilevel"/>
    <w:tmpl w:val="341448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B964B8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39" w15:restartNumberingAfterBreak="0">
    <w:nsid w:val="689D193B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40" w15:restartNumberingAfterBreak="0">
    <w:nsid w:val="6B311260"/>
    <w:multiLevelType w:val="hybridMultilevel"/>
    <w:tmpl w:val="85D6D34E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41" w15:restartNumberingAfterBreak="0">
    <w:nsid w:val="6E975B4A"/>
    <w:multiLevelType w:val="hybridMultilevel"/>
    <w:tmpl w:val="0078442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E33B7D"/>
    <w:multiLevelType w:val="hybridMultilevel"/>
    <w:tmpl w:val="E01C0E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0F5483D"/>
    <w:multiLevelType w:val="hybridMultilevel"/>
    <w:tmpl w:val="1DB8780C"/>
    <w:lvl w:ilvl="0" w:tplc="04090001">
      <w:start w:val="1"/>
      <w:numFmt w:val="upperRoman"/>
      <w:lvlText w:val="%1."/>
      <w:lvlJc w:val="right"/>
      <w:pPr>
        <w:tabs>
          <w:tab w:val="num" w:pos="540"/>
        </w:tabs>
        <w:ind w:left="540" w:hanging="180"/>
      </w:p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1C84E20"/>
    <w:multiLevelType w:val="hybridMultilevel"/>
    <w:tmpl w:val="67602AD8"/>
    <w:lvl w:ilvl="0" w:tplc="04190013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2394C76"/>
    <w:multiLevelType w:val="hybridMultilevel"/>
    <w:tmpl w:val="7B3E7D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506470E"/>
    <w:multiLevelType w:val="hybridMultilevel"/>
    <w:tmpl w:val="2BE2DB86"/>
    <w:lvl w:ilvl="0" w:tplc="27622C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20AE1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75A80341"/>
    <w:multiLevelType w:val="hybridMultilevel"/>
    <w:tmpl w:val="F566F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AB2E70"/>
    <w:multiLevelType w:val="hybridMultilevel"/>
    <w:tmpl w:val="8A50C256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49" w15:restartNumberingAfterBreak="0">
    <w:nsid w:val="77E149A7"/>
    <w:multiLevelType w:val="hybridMultilevel"/>
    <w:tmpl w:val="9C4A72FA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0" w15:restartNumberingAfterBreak="0">
    <w:nsid w:val="7A2E0E9D"/>
    <w:multiLevelType w:val="hybridMultilevel"/>
    <w:tmpl w:val="B486F498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19" w:tentative="1">
      <w:start w:val="1"/>
      <w:numFmt w:val="lowerLetter"/>
      <w:lvlText w:val="%2."/>
      <w:lvlJc w:val="left"/>
      <w:pPr>
        <w:ind w:left="1871" w:hanging="360"/>
      </w:p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1" w15:restartNumberingAfterBreak="0">
    <w:nsid w:val="7A590D3E"/>
    <w:multiLevelType w:val="hybridMultilevel"/>
    <w:tmpl w:val="9C4A72FA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abstractNum w:abstractNumId="52" w15:restartNumberingAfterBreak="0">
    <w:nsid w:val="7B9F653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7FD43AA5"/>
    <w:multiLevelType w:val="hybridMultilevel"/>
    <w:tmpl w:val="9C4A72FA"/>
    <w:lvl w:ilvl="0" w:tplc="0419000F">
      <w:start w:val="1"/>
      <w:numFmt w:val="decimal"/>
      <w:lvlText w:val="%1."/>
      <w:lvlJc w:val="left"/>
      <w:pPr>
        <w:ind w:left="1151" w:hanging="360"/>
      </w:pPr>
    </w:lvl>
    <w:lvl w:ilvl="1" w:tplc="04190001">
      <w:start w:val="1"/>
      <w:numFmt w:val="bullet"/>
      <w:lvlText w:val=""/>
      <w:lvlJc w:val="left"/>
      <w:pPr>
        <w:ind w:left="1871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591" w:hanging="180"/>
      </w:pPr>
    </w:lvl>
    <w:lvl w:ilvl="3" w:tplc="0419000F" w:tentative="1">
      <w:start w:val="1"/>
      <w:numFmt w:val="decimal"/>
      <w:lvlText w:val="%4."/>
      <w:lvlJc w:val="left"/>
      <w:pPr>
        <w:ind w:left="3311" w:hanging="360"/>
      </w:pPr>
    </w:lvl>
    <w:lvl w:ilvl="4" w:tplc="04190019" w:tentative="1">
      <w:start w:val="1"/>
      <w:numFmt w:val="lowerLetter"/>
      <w:lvlText w:val="%5."/>
      <w:lvlJc w:val="left"/>
      <w:pPr>
        <w:ind w:left="4031" w:hanging="360"/>
      </w:pPr>
    </w:lvl>
    <w:lvl w:ilvl="5" w:tplc="0419001B" w:tentative="1">
      <w:start w:val="1"/>
      <w:numFmt w:val="lowerRoman"/>
      <w:lvlText w:val="%6."/>
      <w:lvlJc w:val="right"/>
      <w:pPr>
        <w:ind w:left="4751" w:hanging="180"/>
      </w:pPr>
    </w:lvl>
    <w:lvl w:ilvl="6" w:tplc="0419000F" w:tentative="1">
      <w:start w:val="1"/>
      <w:numFmt w:val="decimal"/>
      <w:lvlText w:val="%7."/>
      <w:lvlJc w:val="left"/>
      <w:pPr>
        <w:ind w:left="5471" w:hanging="360"/>
      </w:pPr>
    </w:lvl>
    <w:lvl w:ilvl="7" w:tplc="04190019" w:tentative="1">
      <w:start w:val="1"/>
      <w:numFmt w:val="lowerLetter"/>
      <w:lvlText w:val="%8."/>
      <w:lvlJc w:val="left"/>
      <w:pPr>
        <w:ind w:left="6191" w:hanging="360"/>
      </w:pPr>
    </w:lvl>
    <w:lvl w:ilvl="8" w:tplc="0419001B" w:tentative="1">
      <w:start w:val="1"/>
      <w:numFmt w:val="lowerRoman"/>
      <w:lvlText w:val="%9."/>
      <w:lvlJc w:val="right"/>
      <w:pPr>
        <w:ind w:left="6911" w:hanging="180"/>
      </w:pPr>
    </w:lvl>
  </w:abstractNum>
  <w:num w:numId="1">
    <w:abstractNumId w:val="6"/>
  </w:num>
  <w:num w:numId="2">
    <w:abstractNumId w:val="0"/>
  </w:num>
  <w:num w:numId="3">
    <w:abstractNumId w:val="15"/>
  </w:num>
  <w:num w:numId="4">
    <w:abstractNumId w:val="33"/>
  </w:num>
  <w:num w:numId="5">
    <w:abstractNumId w:val="33"/>
  </w:num>
  <w:num w:numId="6">
    <w:abstractNumId w:val="8"/>
  </w:num>
  <w:num w:numId="7">
    <w:abstractNumId w:val="23"/>
  </w:num>
  <w:num w:numId="8">
    <w:abstractNumId w:val="22"/>
  </w:num>
  <w:num w:numId="9">
    <w:abstractNumId w:val="44"/>
  </w:num>
  <w:num w:numId="10">
    <w:abstractNumId w:val="26"/>
  </w:num>
  <w:num w:numId="11">
    <w:abstractNumId w:val="16"/>
  </w:num>
  <w:num w:numId="12">
    <w:abstractNumId w:val="27"/>
  </w:num>
  <w:num w:numId="13">
    <w:abstractNumId w:val="37"/>
  </w:num>
  <w:num w:numId="14">
    <w:abstractNumId w:val="5"/>
  </w:num>
  <w:num w:numId="15">
    <w:abstractNumId w:val="41"/>
  </w:num>
  <w:num w:numId="16">
    <w:abstractNumId w:val="43"/>
  </w:num>
  <w:num w:numId="17">
    <w:abstractNumId w:val="14"/>
  </w:num>
  <w:num w:numId="18">
    <w:abstractNumId w:val="46"/>
  </w:num>
  <w:num w:numId="19">
    <w:abstractNumId w:val="3"/>
  </w:num>
  <w:num w:numId="20">
    <w:abstractNumId w:val="25"/>
  </w:num>
  <w:num w:numId="21">
    <w:abstractNumId w:val="10"/>
  </w:num>
  <w:num w:numId="22">
    <w:abstractNumId w:val="48"/>
  </w:num>
  <w:num w:numId="23">
    <w:abstractNumId w:val="39"/>
  </w:num>
  <w:num w:numId="24">
    <w:abstractNumId w:val="21"/>
  </w:num>
  <w:num w:numId="25">
    <w:abstractNumId w:val="11"/>
  </w:num>
  <w:num w:numId="26">
    <w:abstractNumId w:val="34"/>
  </w:num>
  <w:num w:numId="27">
    <w:abstractNumId w:val="9"/>
  </w:num>
  <w:num w:numId="28">
    <w:abstractNumId w:val="49"/>
  </w:num>
  <w:num w:numId="29">
    <w:abstractNumId w:val="51"/>
  </w:num>
  <w:num w:numId="30">
    <w:abstractNumId w:val="2"/>
  </w:num>
  <w:num w:numId="31">
    <w:abstractNumId w:val="31"/>
  </w:num>
  <w:num w:numId="32">
    <w:abstractNumId w:val="40"/>
  </w:num>
  <w:num w:numId="33">
    <w:abstractNumId w:val="53"/>
  </w:num>
  <w:num w:numId="34">
    <w:abstractNumId w:val="52"/>
  </w:num>
  <w:num w:numId="35">
    <w:abstractNumId w:val="36"/>
  </w:num>
  <w:num w:numId="36">
    <w:abstractNumId w:val="19"/>
  </w:num>
  <w:num w:numId="37">
    <w:abstractNumId w:val="4"/>
  </w:num>
  <w:num w:numId="38">
    <w:abstractNumId w:val="47"/>
  </w:num>
  <w:num w:numId="39">
    <w:abstractNumId w:val="24"/>
  </w:num>
  <w:num w:numId="40">
    <w:abstractNumId w:val="29"/>
  </w:num>
  <w:num w:numId="41">
    <w:abstractNumId w:val="50"/>
  </w:num>
  <w:num w:numId="42">
    <w:abstractNumId w:val="12"/>
  </w:num>
  <w:num w:numId="43">
    <w:abstractNumId w:val="30"/>
  </w:num>
  <w:num w:numId="44">
    <w:abstractNumId w:val="17"/>
  </w:num>
  <w:num w:numId="45">
    <w:abstractNumId w:val="32"/>
  </w:num>
  <w:num w:numId="46">
    <w:abstractNumId w:val="18"/>
  </w:num>
  <w:num w:numId="47">
    <w:abstractNumId w:val="13"/>
  </w:num>
  <w:num w:numId="48">
    <w:abstractNumId w:val="38"/>
  </w:num>
  <w:num w:numId="49">
    <w:abstractNumId w:val="6"/>
  </w:num>
  <w:num w:numId="50">
    <w:abstractNumId w:val="35"/>
  </w:num>
  <w:num w:numId="51">
    <w:abstractNumId w:val="20"/>
  </w:num>
  <w:num w:numId="52">
    <w:abstractNumId w:val="7"/>
  </w:num>
  <w:num w:numId="53">
    <w:abstractNumId w:val="42"/>
  </w:num>
  <w:num w:numId="54">
    <w:abstractNumId w:val="1"/>
  </w:num>
  <w:num w:numId="55">
    <w:abstractNumId w:val="45"/>
  </w:num>
  <w:num w:numId="56">
    <w:abstractNumId w:val="28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ru-RU" w:vendorID="1" w:dllVersion="512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58"/>
    <w:rsid w:val="00000016"/>
    <w:rsid w:val="00006030"/>
    <w:rsid w:val="00007CA1"/>
    <w:rsid w:val="00011F9E"/>
    <w:rsid w:val="000135EA"/>
    <w:rsid w:val="00017E35"/>
    <w:rsid w:val="0002370D"/>
    <w:rsid w:val="00024DE0"/>
    <w:rsid w:val="000279A5"/>
    <w:rsid w:val="0003272B"/>
    <w:rsid w:val="00033C8B"/>
    <w:rsid w:val="00034DF0"/>
    <w:rsid w:val="00036A3E"/>
    <w:rsid w:val="000371CE"/>
    <w:rsid w:val="00040280"/>
    <w:rsid w:val="00040567"/>
    <w:rsid w:val="000434E6"/>
    <w:rsid w:val="00045BFC"/>
    <w:rsid w:val="00051BD5"/>
    <w:rsid w:val="00054DB5"/>
    <w:rsid w:val="00055867"/>
    <w:rsid w:val="00055EE9"/>
    <w:rsid w:val="0006059B"/>
    <w:rsid w:val="000611A4"/>
    <w:rsid w:val="000616A7"/>
    <w:rsid w:val="000616F5"/>
    <w:rsid w:val="00061B2B"/>
    <w:rsid w:val="000679B2"/>
    <w:rsid w:val="00072704"/>
    <w:rsid w:val="00074097"/>
    <w:rsid w:val="00074DBA"/>
    <w:rsid w:val="00075667"/>
    <w:rsid w:val="00076E39"/>
    <w:rsid w:val="0007766F"/>
    <w:rsid w:val="00084F82"/>
    <w:rsid w:val="0008536D"/>
    <w:rsid w:val="000865E2"/>
    <w:rsid w:val="00087E08"/>
    <w:rsid w:val="000954CF"/>
    <w:rsid w:val="000963AD"/>
    <w:rsid w:val="0009696B"/>
    <w:rsid w:val="00097057"/>
    <w:rsid w:val="00097D26"/>
    <w:rsid w:val="000A2A03"/>
    <w:rsid w:val="000A2B29"/>
    <w:rsid w:val="000A2DE0"/>
    <w:rsid w:val="000A5B04"/>
    <w:rsid w:val="000B0DE1"/>
    <w:rsid w:val="000B1335"/>
    <w:rsid w:val="000B1C79"/>
    <w:rsid w:val="000B1F45"/>
    <w:rsid w:val="000B602A"/>
    <w:rsid w:val="000B642D"/>
    <w:rsid w:val="000B7911"/>
    <w:rsid w:val="000C039B"/>
    <w:rsid w:val="000C6155"/>
    <w:rsid w:val="000D187C"/>
    <w:rsid w:val="000D1EE6"/>
    <w:rsid w:val="000D6E47"/>
    <w:rsid w:val="000D77A5"/>
    <w:rsid w:val="000D7892"/>
    <w:rsid w:val="000E22F7"/>
    <w:rsid w:val="000E2AAA"/>
    <w:rsid w:val="000E3DFE"/>
    <w:rsid w:val="000E5CA3"/>
    <w:rsid w:val="000E679D"/>
    <w:rsid w:val="000E6E4F"/>
    <w:rsid w:val="000E78C5"/>
    <w:rsid w:val="000F29E8"/>
    <w:rsid w:val="000F4AB6"/>
    <w:rsid w:val="000F7D85"/>
    <w:rsid w:val="000F7EFE"/>
    <w:rsid w:val="00100FE5"/>
    <w:rsid w:val="0010153E"/>
    <w:rsid w:val="00102AC8"/>
    <w:rsid w:val="00103E5F"/>
    <w:rsid w:val="00104564"/>
    <w:rsid w:val="00105055"/>
    <w:rsid w:val="0010680B"/>
    <w:rsid w:val="00107DC4"/>
    <w:rsid w:val="001110B7"/>
    <w:rsid w:val="00112A55"/>
    <w:rsid w:val="00115A5D"/>
    <w:rsid w:val="001162A0"/>
    <w:rsid w:val="001172D1"/>
    <w:rsid w:val="00117FAF"/>
    <w:rsid w:val="00120197"/>
    <w:rsid w:val="00120FC2"/>
    <w:rsid w:val="00123733"/>
    <w:rsid w:val="00124FB4"/>
    <w:rsid w:val="00126CA5"/>
    <w:rsid w:val="00127758"/>
    <w:rsid w:val="0013565B"/>
    <w:rsid w:val="00135DEF"/>
    <w:rsid w:val="001361BB"/>
    <w:rsid w:val="00136804"/>
    <w:rsid w:val="00140972"/>
    <w:rsid w:val="00142262"/>
    <w:rsid w:val="001433F7"/>
    <w:rsid w:val="00144969"/>
    <w:rsid w:val="00145548"/>
    <w:rsid w:val="0014627D"/>
    <w:rsid w:val="00151418"/>
    <w:rsid w:val="00151BDA"/>
    <w:rsid w:val="001610EB"/>
    <w:rsid w:val="00162218"/>
    <w:rsid w:val="0016760E"/>
    <w:rsid w:val="001677AB"/>
    <w:rsid w:val="00167A73"/>
    <w:rsid w:val="00173F68"/>
    <w:rsid w:val="00174805"/>
    <w:rsid w:val="00176074"/>
    <w:rsid w:val="001763B6"/>
    <w:rsid w:val="00176B2B"/>
    <w:rsid w:val="00177BFD"/>
    <w:rsid w:val="001805AE"/>
    <w:rsid w:val="001806A5"/>
    <w:rsid w:val="001819F9"/>
    <w:rsid w:val="00185061"/>
    <w:rsid w:val="001868BC"/>
    <w:rsid w:val="00187E2A"/>
    <w:rsid w:val="00191F4A"/>
    <w:rsid w:val="0019370F"/>
    <w:rsid w:val="001A07AA"/>
    <w:rsid w:val="001A21DE"/>
    <w:rsid w:val="001A2BEB"/>
    <w:rsid w:val="001A47EE"/>
    <w:rsid w:val="001A4FDC"/>
    <w:rsid w:val="001A52F6"/>
    <w:rsid w:val="001A713C"/>
    <w:rsid w:val="001B5B04"/>
    <w:rsid w:val="001B659A"/>
    <w:rsid w:val="001B76D6"/>
    <w:rsid w:val="001C6BC3"/>
    <w:rsid w:val="001D620C"/>
    <w:rsid w:val="001D63A2"/>
    <w:rsid w:val="001D7A28"/>
    <w:rsid w:val="001E0859"/>
    <w:rsid w:val="001E0DD3"/>
    <w:rsid w:val="001E10F1"/>
    <w:rsid w:val="001E47EB"/>
    <w:rsid w:val="001E783E"/>
    <w:rsid w:val="001E78D7"/>
    <w:rsid w:val="001E7D43"/>
    <w:rsid w:val="001F5740"/>
    <w:rsid w:val="001F6129"/>
    <w:rsid w:val="001F6610"/>
    <w:rsid w:val="001F7E85"/>
    <w:rsid w:val="001F7F85"/>
    <w:rsid w:val="002004B3"/>
    <w:rsid w:val="002021FC"/>
    <w:rsid w:val="0020272C"/>
    <w:rsid w:val="00204CE5"/>
    <w:rsid w:val="00205174"/>
    <w:rsid w:val="0020540B"/>
    <w:rsid w:val="00207B42"/>
    <w:rsid w:val="00210BAC"/>
    <w:rsid w:val="00211C07"/>
    <w:rsid w:val="00211EE8"/>
    <w:rsid w:val="002126B5"/>
    <w:rsid w:val="00212929"/>
    <w:rsid w:val="00213AF9"/>
    <w:rsid w:val="00216BE9"/>
    <w:rsid w:val="002205AF"/>
    <w:rsid w:val="00224094"/>
    <w:rsid w:val="0022690B"/>
    <w:rsid w:val="00230DA9"/>
    <w:rsid w:val="00231B37"/>
    <w:rsid w:val="00231F96"/>
    <w:rsid w:val="0023346F"/>
    <w:rsid w:val="0023386B"/>
    <w:rsid w:val="002338A2"/>
    <w:rsid w:val="00233A73"/>
    <w:rsid w:val="00234F08"/>
    <w:rsid w:val="00235E79"/>
    <w:rsid w:val="00237416"/>
    <w:rsid w:val="002413D9"/>
    <w:rsid w:val="00244B6B"/>
    <w:rsid w:val="00245652"/>
    <w:rsid w:val="00247C4E"/>
    <w:rsid w:val="00250D7A"/>
    <w:rsid w:val="00252935"/>
    <w:rsid w:val="0025584D"/>
    <w:rsid w:val="00256057"/>
    <w:rsid w:val="00256F9A"/>
    <w:rsid w:val="00257AC5"/>
    <w:rsid w:val="00260418"/>
    <w:rsid w:val="00260D8D"/>
    <w:rsid w:val="00262435"/>
    <w:rsid w:val="0026434D"/>
    <w:rsid w:val="00264C6F"/>
    <w:rsid w:val="00266C98"/>
    <w:rsid w:val="0027731C"/>
    <w:rsid w:val="002804E2"/>
    <w:rsid w:val="00280C2C"/>
    <w:rsid w:val="00281496"/>
    <w:rsid w:val="002836BB"/>
    <w:rsid w:val="0028460C"/>
    <w:rsid w:val="00294C33"/>
    <w:rsid w:val="0029577F"/>
    <w:rsid w:val="00295F3E"/>
    <w:rsid w:val="002A0714"/>
    <w:rsid w:val="002A3264"/>
    <w:rsid w:val="002A38F9"/>
    <w:rsid w:val="002A43E3"/>
    <w:rsid w:val="002A64A3"/>
    <w:rsid w:val="002A6872"/>
    <w:rsid w:val="002A68CC"/>
    <w:rsid w:val="002A764D"/>
    <w:rsid w:val="002B20A9"/>
    <w:rsid w:val="002B254A"/>
    <w:rsid w:val="002B2768"/>
    <w:rsid w:val="002B2B3B"/>
    <w:rsid w:val="002B617A"/>
    <w:rsid w:val="002B70EB"/>
    <w:rsid w:val="002B774D"/>
    <w:rsid w:val="002B77C9"/>
    <w:rsid w:val="002C387D"/>
    <w:rsid w:val="002C4551"/>
    <w:rsid w:val="002C56E7"/>
    <w:rsid w:val="002C5A9E"/>
    <w:rsid w:val="002C5DD2"/>
    <w:rsid w:val="002C71CC"/>
    <w:rsid w:val="002C75D2"/>
    <w:rsid w:val="002D1977"/>
    <w:rsid w:val="002D4201"/>
    <w:rsid w:val="002D4AA9"/>
    <w:rsid w:val="002E6690"/>
    <w:rsid w:val="002F0056"/>
    <w:rsid w:val="002F05E1"/>
    <w:rsid w:val="002F063E"/>
    <w:rsid w:val="002F0C3A"/>
    <w:rsid w:val="002F24DE"/>
    <w:rsid w:val="002F2E75"/>
    <w:rsid w:val="002F38D9"/>
    <w:rsid w:val="002F4FF3"/>
    <w:rsid w:val="00300E1B"/>
    <w:rsid w:val="00302768"/>
    <w:rsid w:val="00304509"/>
    <w:rsid w:val="003065B3"/>
    <w:rsid w:val="00310094"/>
    <w:rsid w:val="0031096B"/>
    <w:rsid w:val="003115CA"/>
    <w:rsid w:val="0031172D"/>
    <w:rsid w:val="0031289D"/>
    <w:rsid w:val="00313E42"/>
    <w:rsid w:val="00315FB9"/>
    <w:rsid w:val="00317398"/>
    <w:rsid w:val="0032037B"/>
    <w:rsid w:val="00320B91"/>
    <w:rsid w:val="003242E7"/>
    <w:rsid w:val="00325A97"/>
    <w:rsid w:val="00330CEB"/>
    <w:rsid w:val="00332058"/>
    <w:rsid w:val="00334500"/>
    <w:rsid w:val="00335C98"/>
    <w:rsid w:val="003373DA"/>
    <w:rsid w:val="003379E8"/>
    <w:rsid w:val="003448BD"/>
    <w:rsid w:val="00346B3D"/>
    <w:rsid w:val="0034711D"/>
    <w:rsid w:val="003507BE"/>
    <w:rsid w:val="00351980"/>
    <w:rsid w:val="00352A88"/>
    <w:rsid w:val="00353B45"/>
    <w:rsid w:val="00355645"/>
    <w:rsid w:val="00355E70"/>
    <w:rsid w:val="00361341"/>
    <w:rsid w:val="003623AB"/>
    <w:rsid w:val="003645FD"/>
    <w:rsid w:val="00364666"/>
    <w:rsid w:val="00364F9C"/>
    <w:rsid w:val="003718B0"/>
    <w:rsid w:val="00373590"/>
    <w:rsid w:val="003758FE"/>
    <w:rsid w:val="00381A99"/>
    <w:rsid w:val="00385755"/>
    <w:rsid w:val="00386596"/>
    <w:rsid w:val="00390D1B"/>
    <w:rsid w:val="003A0EC7"/>
    <w:rsid w:val="003A23C4"/>
    <w:rsid w:val="003A31B7"/>
    <w:rsid w:val="003A45A5"/>
    <w:rsid w:val="003B14AD"/>
    <w:rsid w:val="003B221D"/>
    <w:rsid w:val="003B3CF9"/>
    <w:rsid w:val="003C2B85"/>
    <w:rsid w:val="003C556F"/>
    <w:rsid w:val="003D0698"/>
    <w:rsid w:val="003D0CB2"/>
    <w:rsid w:val="003D0EE8"/>
    <w:rsid w:val="003D4121"/>
    <w:rsid w:val="003D79AD"/>
    <w:rsid w:val="003E1207"/>
    <w:rsid w:val="003E1778"/>
    <w:rsid w:val="003E4511"/>
    <w:rsid w:val="003E62F3"/>
    <w:rsid w:val="003E669A"/>
    <w:rsid w:val="003E745D"/>
    <w:rsid w:val="003E7B42"/>
    <w:rsid w:val="003F1DBE"/>
    <w:rsid w:val="003F361A"/>
    <w:rsid w:val="003F4814"/>
    <w:rsid w:val="003F54DF"/>
    <w:rsid w:val="003F5A58"/>
    <w:rsid w:val="00400C21"/>
    <w:rsid w:val="004021C0"/>
    <w:rsid w:val="00404A78"/>
    <w:rsid w:val="00404FE3"/>
    <w:rsid w:val="00411151"/>
    <w:rsid w:val="004156FF"/>
    <w:rsid w:val="00415CD7"/>
    <w:rsid w:val="00415F93"/>
    <w:rsid w:val="004222C0"/>
    <w:rsid w:val="00425CC3"/>
    <w:rsid w:val="00427EB9"/>
    <w:rsid w:val="004313F2"/>
    <w:rsid w:val="0043163A"/>
    <w:rsid w:val="00431B4A"/>
    <w:rsid w:val="00433D7D"/>
    <w:rsid w:val="0043616E"/>
    <w:rsid w:val="004400B4"/>
    <w:rsid w:val="00441E00"/>
    <w:rsid w:val="0044253B"/>
    <w:rsid w:val="00451478"/>
    <w:rsid w:val="00451DD7"/>
    <w:rsid w:val="0045476C"/>
    <w:rsid w:val="00454EFD"/>
    <w:rsid w:val="004570C6"/>
    <w:rsid w:val="00457773"/>
    <w:rsid w:val="0046023E"/>
    <w:rsid w:val="00463003"/>
    <w:rsid w:val="0046305F"/>
    <w:rsid w:val="004647FD"/>
    <w:rsid w:val="00465535"/>
    <w:rsid w:val="00470A9F"/>
    <w:rsid w:val="00472632"/>
    <w:rsid w:val="0047267A"/>
    <w:rsid w:val="00474F18"/>
    <w:rsid w:val="0047598E"/>
    <w:rsid w:val="00485162"/>
    <w:rsid w:val="00486A3F"/>
    <w:rsid w:val="00492D9B"/>
    <w:rsid w:val="00494D7F"/>
    <w:rsid w:val="00495491"/>
    <w:rsid w:val="00495AF5"/>
    <w:rsid w:val="00495F6C"/>
    <w:rsid w:val="00496E8F"/>
    <w:rsid w:val="004972BC"/>
    <w:rsid w:val="004A017A"/>
    <w:rsid w:val="004A083F"/>
    <w:rsid w:val="004A1F78"/>
    <w:rsid w:val="004A254B"/>
    <w:rsid w:val="004A3159"/>
    <w:rsid w:val="004A6117"/>
    <w:rsid w:val="004A6894"/>
    <w:rsid w:val="004B175F"/>
    <w:rsid w:val="004B42A6"/>
    <w:rsid w:val="004B48B2"/>
    <w:rsid w:val="004C240B"/>
    <w:rsid w:val="004C3CC8"/>
    <w:rsid w:val="004C5E1D"/>
    <w:rsid w:val="004C69EF"/>
    <w:rsid w:val="004C75D8"/>
    <w:rsid w:val="004D1FCB"/>
    <w:rsid w:val="004D2F39"/>
    <w:rsid w:val="004D3BB5"/>
    <w:rsid w:val="004D4879"/>
    <w:rsid w:val="004D4D70"/>
    <w:rsid w:val="004D6D57"/>
    <w:rsid w:val="004E1B24"/>
    <w:rsid w:val="004E1C84"/>
    <w:rsid w:val="004E2CAC"/>
    <w:rsid w:val="004E4E39"/>
    <w:rsid w:val="004E70DB"/>
    <w:rsid w:val="004F3BE2"/>
    <w:rsid w:val="004F3F0B"/>
    <w:rsid w:val="004F4180"/>
    <w:rsid w:val="004F5823"/>
    <w:rsid w:val="004F5F70"/>
    <w:rsid w:val="005002FF"/>
    <w:rsid w:val="005041ED"/>
    <w:rsid w:val="00507A31"/>
    <w:rsid w:val="005106B9"/>
    <w:rsid w:val="00510EE5"/>
    <w:rsid w:val="00511454"/>
    <w:rsid w:val="005145F3"/>
    <w:rsid w:val="005145F6"/>
    <w:rsid w:val="00517E73"/>
    <w:rsid w:val="005210CD"/>
    <w:rsid w:val="005215A3"/>
    <w:rsid w:val="0052225D"/>
    <w:rsid w:val="00523BE5"/>
    <w:rsid w:val="00530EC3"/>
    <w:rsid w:val="005313CC"/>
    <w:rsid w:val="0053352E"/>
    <w:rsid w:val="00535C4B"/>
    <w:rsid w:val="005376C7"/>
    <w:rsid w:val="00537F2A"/>
    <w:rsid w:val="005424D4"/>
    <w:rsid w:val="005433FC"/>
    <w:rsid w:val="00544A45"/>
    <w:rsid w:val="00544FF2"/>
    <w:rsid w:val="00546F04"/>
    <w:rsid w:val="0055120B"/>
    <w:rsid w:val="0055506F"/>
    <w:rsid w:val="0055602F"/>
    <w:rsid w:val="005564B7"/>
    <w:rsid w:val="0056134E"/>
    <w:rsid w:val="0056204E"/>
    <w:rsid w:val="005627B1"/>
    <w:rsid w:val="00565747"/>
    <w:rsid w:val="00565D76"/>
    <w:rsid w:val="00565E54"/>
    <w:rsid w:val="00566F24"/>
    <w:rsid w:val="00567032"/>
    <w:rsid w:val="00567DCF"/>
    <w:rsid w:val="0057011A"/>
    <w:rsid w:val="00571282"/>
    <w:rsid w:val="00572398"/>
    <w:rsid w:val="00572907"/>
    <w:rsid w:val="00572F8A"/>
    <w:rsid w:val="00572FBA"/>
    <w:rsid w:val="00576498"/>
    <w:rsid w:val="00577746"/>
    <w:rsid w:val="00584177"/>
    <w:rsid w:val="0059169A"/>
    <w:rsid w:val="00594AD0"/>
    <w:rsid w:val="0059550A"/>
    <w:rsid w:val="005A0961"/>
    <w:rsid w:val="005A26FC"/>
    <w:rsid w:val="005A314F"/>
    <w:rsid w:val="005A76B8"/>
    <w:rsid w:val="005B2C7F"/>
    <w:rsid w:val="005B5501"/>
    <w:rsid w:val="005B5597"/>
    <w:rsid w:val="005B56C5"/>
    <w:rsid w:val="005B5AA1"/>
    <w:rsid w:val="005B66AD"/>
    <w:rsid w:val="005B6C4C"/>
    <w:rsid w:val="005C232E"/>
    <w:rsid w:val="005C402B"/>
    <w:rsid w:val="005C5165"/>
    <w:rsid w:val="005D0116"/>
    <w:rsid w:val="005D2113"/>
    <w:rsid w:val="005D2349"/>
    <w:rsid w:val="005D48C1"/>
    <w:rsid w:val="005D4B71"/>
    <w:rsid w:val="005D6AD5"/>
    <w:rsid w:val="005E0637"/>
    <w:rsid w:val="005E1457"/>
    <w:rsid w:val="005E1ECC"/>
    <w:rsid w:val="005E2873"/>
    <w:rsid w:val="005E3AC7"/>
    <w:rsid w:val="005F0B87"/>
    <w:rsid w:val="005F1471"/>
    <w:rsid w:val="005F21D8"/>
    <w:rsid w:val="005F2763"/>
    <w:rsid w:val="005F514D"/>
    <w:rsid w:val="005F63DC"/>
    <w:rsid w:val="005F698D"/>
    <w:rsid w:val="0060008F"/>
    <w:rsid w:val="0060230B"/>
    <w:rsid w:val="00603172"/>
    <w:rsid w:val="00604C1B"/>
    <w:rsid w:val="00604EBB"/>
    <w:rsid w:val="00606A1D"/>
    <w:rsid w:val="00606AA7"/>
    <w:rsid w:val="00607888"/>
    <w:rsid w:val="00607A94"/>
    <w:rsid w:val="0061050F"/>
    <w:rsid w:val="0061181F"/>
    <w:rsid w:val="00611DAC"/>
    <w:rsid w:val="00613CB0"/>
    <w:rsid w:val="00615984"/>
    <w:rsid w:val="00622C51"/>
    <w:rsid w:val="006239AC"/>
    <w:rsid w:val="00624308"/>
    <w:rsid w:val="00625EBD"/>
    <w:rsid w:val="00626107"/>
    <w:rsid w:val="00626280"/>
    <w:rsid w:val="0062704B"/>
    <w:rsid w:val="0063194B"/>
    <w:rsid w:val="006332A5"/>
    <w:rsid w:val="0063459B"/>
    <w:rsid w:val="00635A2F"/>
    <w:rsid w:val="00636026"/>
    <w:rsid w:val="00640CAC"/>
    <w:rsid w:val="0064358E"/>
    <w:rsid w:val="00644A34"/>
    <w:rsid w:val="00645289"/>
    <w:rsid w:val="00645448"/>
    <w:rsid w:val="006468C5"/>
    <w:rsid w:val="00647659"/>
    <w:rsid w:val="00647846"/>
    <w:rsid w:val="00647C73"/>
    <w:rsid w:val="0065188D"/>
    <w:rsid w:val="00654C98"/>
    <w:rsid w:val="00655AD1"/>
    <w:rsid w:val="006563E6"/>
    <w:rsid w:val="00660EEF"/>
    <w:rsid w:val="00667452"/>
    <w:rsid w:val="00673DC2"/>
    <w:rsid w:val="006742CC"/>
    <w:rsid w:val="00680A96"/>
    <w:rsid w:val="00680CB0"/>
    <w:rsid w:val="006820F3"/>
    <w:rsid w:val="0068301A"/>
    <w:rsid w:val="00691C2E"/>
    <w:rsid w:val="00695441"/>
    <w:rsid w:val="006A12A3"/>
    <w:rsid w:val="006A2923"/>
    <w:rsid w:val="006A2A34"/>
    <w:rsid w:val="006A6FC4"/>
    <w:rsid w:val="006B4753"/>
    <w:rsid w:val="006C01C9"/>
    <w:rsid w:val="006C2CAC"/>
    <w:rsid w:val="006C79BF"/>
    <w:rsid w:val="006D0A7F"/>
    <w:rsid w:val="006D29D7"/>
    <w:rsid w:val="006D3720"/>
    <w:rsid w:val="006D4D9A"/>
    <w:rsid w:val="006D5DC5"/>
    <w:rsid w:val="006D63E9"/>
    <w:rsid w:val="006D72EB"/>
    <w:rsid w:val="006E11F1"/>
    <w:rsid w:val="006E1B37"/>
    <w:rsid w:val="006E4735"/>
    <w:rsid w:val="006E4819"/>
    <w:rsid w:val="006E664D"/>
    <w:rsid w:val="006F6843"/>
    <w:rsid w:val="006F717A"/>
    <w:rsid w:val="007020C7"/>
    <w:rsid w:val="007022B5"/>
    <w:rsid w:val="00705365"/>
    <w:rsid w:val="00706B1A"/>
    <w:rsid w:val="00707E7E"/>
    <w:rsid w:val="00714B92"/>
    <w:rsid w:val="007152F3"/>
    <w:rsid w:val="00715B82"/>
    <w:rsid w:val="0071687C"/>
    <w:rsid w:val="00717BF9"/>
    <w:rsid w:val="0072236A"/>
    <w:rsid w:val="00722F55"/>
    <w:rsid w:val="00723B86"/>
    <w:rsid w:val="007256F4"/>
    <w:rsid w:val="00725E31"/>
    <w:rsid w:val="00725F89"/>
    <w:rsid w:val="00726060"/>
    <w:rsid w:val="00726494"/>
    <w:rsid w:val="00727036"/>
    <w:rsid w:val="00727FCE"/>
    <w:rsid w:val="00731792"/>
    <w:rsid w:val="00732BD9"/>
    <w:rsid w:val="00732D40"/>
    <w:rsid w:val="007372B5"/>
    <w:rsid w:val="00740C26"/>
    <w:rsid w:val="00740FAD"/>
    <w:rsid w:val="007417FC"/>
    <w:rsid w:val="00741BAA"/>
    <w:rsid w:val="007440A3"/>
    <w:rsid w:val="00744E8A"/>
    <w:rsid w:val="0074559B"/>
    <w:rsid w:val="0074729C"/>
    <w:rsid w:val="007503A6"/>
    <w:rsid w:val="00750725"/>
    <w:rsid w:val="00750AAF"/>
    <w:rsid w:val="00750B78"/>
    <w:rsid w:val="00750BC2"/>
    <w:rsid w:val="007513E0"/>
    <w:rsid w:val="0075465C"/>
    <w:rsid w:val="00755EFF"/>
    <w:rsid w:val="007563C3"/>
    <w:rsid w:val="00757519"/>
    <w:rsid w:val="0076016E"/>
    <w:rsid w:val="00760E2D"/>
    <w:rsid w:val="00763D4D"/>
    <w:rsid w:val="00765008"/>
    <w:rsid w:val="0077168B"/>
    <w:rsid w:val="00773C14"/>
    <w:rsid w:val="00781CBA"/>
    <w:rsid w:val="0078267B"/>
    <w:rsid w:val="00782A5A"/>
    <w:rsid w:val="007840F6"/>
    <w:rsid w:val="00784FD4"/>
    <w:rsid w:val="0078643B"/>
    <w:rsid w:val="00786E19"/>
    <w:rsid w:val="00786FE1"/>
    <w:rsid w:val="007871AF"/>
    <w:rsid w:val="0079211F"/>
    <w:rsid w:val="0079302E"/>
    <w:rsid w:val="0079751C"/>
    <w:rsid w:val="00797829"/>
    <w:rsid w:val="007A12AC"/>
    <w:rsid w:val="007A26D9"/>
    <w:rsid w:val="007A62D4"/>
    <w:rsid w:val="007A6536"/>
    <w:rsid w:val="007A7522"/>
    <w:rsid w:val="007B1357"/>
    <w:rsid w:val="007B1D36"/>
    <w:rsid w:val="007B2788"/>
    <w:rsid w:val="007B2E6D"/>
    <w:rsid w:val="007B6B73"/>
    <w:rsid w:val="007B70BC"/>
    <w:rsid w:val="007B7387"/>
    <w:rsid w:val="007B74C7"/>
    <w:rsid w:val="007B7614"/>
    <w:rsid w:val="007B76E4"/>
    <w:rsid w:val="007B7A4A"/>
    <w:rsid w:val="007C153E"/>
    <w:rsid w:val="007C1E1C"/>
    <w:rsid w:val="007C35EA"/>
    <w:rsid w:val="007C3B5C"/>
    <w:rsid w:val="007C4AC2"/>
    <w:rsid w:val="007C698D"/>
    <w:rsid w:val="007C74A8"/>
    <w:rsid w:val="007C7B39"/>
    <w:rsid w:val="007D1CC1"/>
    <w:rsid w:val="007D29DA"/>
    <w:rsid w:val="007D3382"/>
    <w:rsid w:val="007D4D40"/>
    <w:rsid w:val="007E7DDC"/>
    <w:rsid w:val="007F1E65"/>
    <w:rsid w:val="007F386F"/>
    <w:rsid w:val="007F5054"/>
    <w:rsid w:val="007F5B0E"/>
    <w:rsid w:val="007F5FBD"/>
    <w:rsid w:val="00800E8C"/>
    <w:rsid w:val="00801A40"/>
    <w:rsid w:val="00801B7A"/>
    <w:rsid w:val="008040E2"/>
    <w:rsid w:val="00805E55"/>
    <w:rsid w:val="00805F4F"/>
    <w:rsid w:val="00807CD2"/>
    <w:rsid w:val="00807CD3"/>
    <w:rsid w:val="00810B09"/>
    <w:rsid w:val="00811232"/>
    <w:rsid w:val="008133DD"/>
    <w:rsid w:val="0082331A"/>
    <w:rsid w:val="00826CE1"/>
    <w:rsid w:val="00831972"/>
    <w:rsid w:val="00831D32"/>
    <w:rsid w:val="008324CB"/>
    <w:rsid w:val="00832800"/>
    <w:rsid w:val="00832E84"/>
    <w:rsid w:val="0083427F"/>
    <w:rsid w:val="00847853"/>
    <w:rsid w:val="00853966"/>
    <w:rsid w:val="00853D7A"/>
    <w:rsid w:val="00857BE8"/>
    <w:rsid w:val="00862C7F"/>
    <w:rsid w:val="00863069"/>
    <w:rsid w:val="008644FA"/>
    <w:rsid w:val="008734A0"/>
    <w:rsid w:val="00875222"/>
    <w:rsid w:val="0087607E"/>
    <w:rsid w:val="00876801"/>
    <w:rsid w:val="00877588"/>
    <w:rsid w:val="0088063A"/>
    <w:rsid w:val="00881D2B"/>
    <w:rsid w:val="0088221F"/>
    <w:rsid w:val="00885E77"/>
    <w:rsid w:val="008861B0"/>
    <w:rsid w:val="00886207"/>
    <w:rsid w:val="008928C2"/>
    <w:rsid w:val="00892A57"/>
    <w:rsid w:val="00893B35"/>
    <w:rsid w:val="00893E20"/>
    <w:rsid w:val="008942CB"/>
    <w:rsid w:val="008959FB"/>
    <w:rsid w:val="008A338F"/>
    <w:rsid w:val="008A36FB"/>
    <w:rsid w:val="008A447C"/>
    <w:rsid w:val="008A5DBB"/>
    <w:rsid w:val="008A7E49"/>
    <w:rsid w:val="008B24D0"/>
    <w:rsid w:val="008B4019"/>
    <w:rsid w:val="008B4706"/>
    <w:rsid w:val="008B58C5"/>
    <w:rsid w:val="008B7816"/>
    <w:rsid w:val="008C01F6"/>
    <w:rsid w:val="008C156A"/>
    <w:rsid w:val="008C2696"/>
    <w:rsid w:val="008C7B15"/>
    <w:rsid w:val="008C7F4F"/>
    <w:rsid w:val="008D0F54"/>
    <w:rsid w:val="008D29CC"/>
    <w:rsid w:val="008D3FD0"/>
    <w:rsid w:val="008D5D44"/>
    <w:rsid w:val="008E0F2A"/>
    <w:rsid w:val="008E2B28"/>
    <w:rsid w:val="008E3C57"/>
    <w:rsid w:val="008E4BB2"/>
    <w:rsid w:val="008E61CA"/>
    <w:rsid w:val="008E67B7"/>
    <w:rsid w:val="008E6948"/>
    <w:rsid w:val="008E69B1"/>
    <w:rsid w:val="008F1CCE"/>
    <w:rsid w:val="008F4970"/>
    <w:rsid w:val="008F4E97"/>
    <w:rsid w:val="008F67D8"/>
    <w:rsid w:val="008F68BA"/>
    <w:rsid w:val="008F68F5"/>
    <w:rsid w:val="008F78A1"/>
    <w:rsid w:val="008F7D79"/>
    <w:rsid w:val="009059CE"/>
    <w:rsid w:val="00906E2F"/>
    <w:rsid w:val="00907E5D"/>
    <w:rsid w:val="00910233"/>
    <w:rsid w:val="0091044E"/>
    <w:rsid w:val="00911363"/>
    <w:rsid w:val="00912A4C"/>
    <w:rsid w:val="00915861"/>
    <w:rsid w:val="009176A3"/>
    <w:rsid w:val="00917B20"/>
    <w:rsid w:val="009215A4"/>
    <w:rsid w:val="0092322B"/>
    <w:rsid w:val="00924523"/>
    <w:rsid w:val="009246B3"/>
    <w:rsid w:val="00930021"/>
    <w:rsid w:val="00930B16"/>
    <w:rsid w:val="0093382E"/>
    <w:rsid w:val="009344D9"/>
    <w:rsid w:val="00937DEF"/>
    <w:rsid w:val="009418E7"/>
    <w:rsid w:val="00941E60"/>
    <w:rsid w:val="009473DC"/>
    <w:rsid w:val="00947737"/>
    <w:rsid w:val="009515D3"/>
    <w:rsid w:val="00956288"/>
    <w:rsid w:val="009564D3"/>
    <w:rsid w:val="00961F97"/>
    <w:rsid w:val="00963562"/>
    <w:rsid w:val="0096462E"/>
    <w:rsid w:val="009664FB"/>
    <w:rsid w:val="00967CB6"/>
    <w:rsid w:val="00970D37"/>
    <w:rsid w:val="00974F5B"/>
    <w:rsid w:val="00980EEA"/>
    <w:rsid w:val="00981087"/>
    <w:rsid w:val="009823E9"/>
    <w:rsid w:val="009829A3"/>
    <w:rsid w:val="00984D81"/>
    <w:rsid w:val="00985177"/>
    <w:rsid w:val="009902AB"/>
    <w:rsid w:val="00997C8E"/>
    <w:rsid w:val="009A096C"/>
    <w:rsid w:val="009A4B53"/>
    <w:rsid w:val="009A7AAC"/>
    <w:rsid w:val="009B0749"/>
    <w:rsid w:val="009B07FE"/>
    <w:rsid w:val="009B1F12"/>
    <w:rsid w:val="009B3E86"/>
    <w:rsid w:val="009B52B1"/>
    <w:rsid w:val="009C0E7F"/>
    <w:rsid w:val="009C3511"/>
    <w:rsid w:val="009C3C19"/>
    <w:rsid w:val="009C3C57"/>
    <w:rsid w:val="009C6908"/>
    <w:rsid w:val="009D1D24"/>
    <w:rsid w:val="009D2754"/>
    <w:rsid w:val="009D44F8"/>
    <w:rsid w:val="009D53DE"/>
    <w:rsid w:val="009D5810"/>
    <w:rsid w:val="009D62DD"/>
    <w:rsid w:val="009E19B8"/>
    <w:rsid w:val="009E362E"/>
    <w:rsid w:val="009E3762"/>
    <w:rsid w:val="009E4D4E"/>
    <w:rsid w:val="009E63C3"/>
    <w:rsid w:val="009E7F87"/>
    <w:rsid w:val="009F19E0"/>
    <w:rsid w:val="009F37AA"/>
    <w:rsid w:val="009F70F0"/>
    <w:rsid w:val="009F718A"/>
    <w:rsid w:val="009F78BB"/>
    <w:rsid w:val="00A00332"/>
    <w:rsid w:val="00A006EB"/>
    <w:rsid w:val="00A01625"/>
    <w:rsid w:val="00A01ED7"/>
    <w:rsid w:val="00A02C10"/>
    <w:rsid w:val="00A0671A"/>
    <w:rsid w:val="00A07479"/>
    <w:rsid w:val="00A1059F"/>
    <w:rsid w:val="00A11E11"/>
    <w:rsid w:val="00A1573B"/>
    <w:rsid w:val="00A17544"/>
    <w:rsid w:val="00A22DB2"/>
    <w:rsid w:val="00A31EAF"/>
    <w:rsid w:val="00A330CE"/>
    <w:rsid w:val="00A337B1"/>
    <w:rsid w:val="00A352D0"/>
    <w:rsid w:val="00A35AB0"/>
    <w:rsid w:val="00A3741B"/>
    <w:rsid w:val="00A376CE"/>
    <w:rsid w:val="00A376E2"/>
    <w:rsid w:val="00A40F68"/>
    <w:rsid w:val="00A46BB7"/>
    <w:rsid w:val="00A50F3F"/>
    <w:rsid w:val="00A54238"/>
    <w:rsid w:val="00A549A7"/>
    <w:rsid w:val="00A54B7D"/>
    <w:rsid w:val="00A5584C"/>
    <w:rsid w:val="00A55C19"/>
    <w:rsid w:val="00A5642D"/>
    <w:rsid w:val="00A577E3"/>
    <w:rsid w:val="00A57F11"/>
    <w:rsid w:val="00A644F8"/>
    <w:rsid w:val="00A657E1"/>
    <w:rsid w:val="00A67380"/>
    <w:rsid w:val="00A67D6A"/>
    <w:rsid w:val="00A67F08"/>
    <w:rsid w:val="00A7038D"/>
    <w:rsid w:val="00A71FC8"/>
    <w:rsid w:val="00A7240A"/>
    <w:rsid w:val="00A73C22"/>
    <w:rsid w:val="00A75A38"/>
    <w:rsid w:val="00A75C3F"/>
    <w:rsid w:val="00A763F4"/>
    <w:rsid w:val="00A77932"/>
    <w:rsid w:val="00A82229"/>
    <w:rsid w:val="00A8270B"/>
    <w:rsid w:val="00A83A9E"/>
    <w:rsid w:val="00A84A21"/>
    <w:rsid w:val="00A85F6F"/>
    <w:rsid w:val="00A87A69"/>
    <w:rsid w:val="00A918B1"/>
    <w:rsid w:val="00A91A7B"/>
    <w:rsid w:val="00A93196"/>
    <w:rsid w:val="00AA1698"/>
    <w:rsid w:val="00AA1A3F"/>
    <w:rsid w:val="00AA1C1C"/>
    <w:rsid w:val="00AA654B"/>
    <w:rsid w:val="00AB2680"/>
    <w:rsid w:val="00AB2B8C"/>
    <w:rsid w:val="00AB46E2"/>
    <w:rsid w:val="00AC0410"/>
    <w:rsid w:val="00AC19C8"/>
    <w:rsid w:val="00AC2526"/>
    <w:rsid w:val="00AC4A32"/>
    <w:rsid w:val="00AC56E2"/>
    <w:rsid w:val="00AD06D4"/>
    <w:rsid w:val="00AD1311"/>
    <w:rsid w:val="00AD775A"/>
    <w:rsid w:val="00AE00E5"/>
    <w:rsid w:val="00AE07A1"/>
    <w:rsid w:val="00AE2BBC"/>
    <w:rsid w:val="00AE4B70"/>
    <w:rsid w:val="00AE4DCA"/>
    <w:rsid w:val="00AE74F7"/>
    <w:rsid w:val="00AE75C2"/>
    <w:rsid w:val="00AF0B32"/>
    <w:rsid w:val="00AF3A61"/>
    <w:rsid w:val="00AF5EA6"/>
    <w:rsid w:val="00AF6033"/>
    <w:rsid w:val="00B00270"/>
    <w:rsid w:val="00B0178D"/>
    <w:rsid w:val="00B03902"/>
    <w:rsid w:val="00B05302"/>
    <w:rsid w:val="00B06A42"/>
    <w:rsid w:val="00B06A9B"/>
    <w:rsid w:val="00B06B4C"/>
    <w:rsid w:val="00B06FAC"/>
    <w:rsid w:val="00B10BA2"/>
    <w:rsid w:val="00B15E75"/>
    <w:rsid w:val="00B16D7E"/>
    <w:rsid w:val="00B22BE8"/>
    <w:rsid w:val="00B22D59"/>
    <w:rsid w:val="00B2327C"/>
    <w:rsid w:val="00B23F1A"/>
    <w:rsid w:val="00B25425"/>
    <w:rsid w:val="00B25B39"/>
    <w:rsid w:val="00B26DE3"/>
    <w:rsid w:val="00B31F28"/>
    <w:rsid w:val="00B328A1"/>
    <w:rsid w:val="00B33464"/>
    <w:rsid w:val="00B337D8"/>
    <w:rsid w:val="00B3419E"/>
    <w:rsid w:val="00B35D18"/>
    <w:rsid w:val="00B41227"/>
    <w:rsid w:val="00B4140D"/>
    <w:rsid w:val="00B45854"/>
    <w:rsid w:val="00B46D66"/>
    <w:rsid w:val="00B46E59"/>
    <w:rsid w:val="00B473F4"/>
    <w:rsid w:val="00B5077E"/>
    <w:rsid w:val="00B544F9"/>
    <w:rsid w:val="00B55B25"/>
    <w:rsid w:val="00B577AE"/>
    <w:rsid w:val="00B577CA"/>
    <w:rsid w:val="00B57F17"/>
    <w:rsid w:val="00B60B7C"/>
    <w:rsid w:val="00B62D5C"/>
    <w:rsid w:val="00B63665"/>
    <w:rsid w:val="00B63918"/>
    <w:rsid w:val="00B71129"/>
    <w:rsid w:val="00B72AD0"/>
    <w:rsid w:val="00B72D9F"/>
    <w:rsid w:val="00B776E8"/>
    <w:rsid w:val="00B82C2D"/>
    <w:rsid w:val="00B8528E"/>
    <w:rsid w:val="00B86297"/>
    <w:rsid w:val="00B90555"/>
    <w:rsid w:val="00B9291C"/>
    <w:rsid w:val="00B93E1E"/>
    <w:rsid w:val="00B97117"/>
    <w:rsid w:val="00BA021A"/>
    <w:rsid w:val="00BA3BD4"/>
    <w:rsid w:val="00BB2036"/>
    <w:rsid w:val="00BB37A3"/>
    <w:rsid w:val="00BB50F6"/>
    <w:rsid w:val="00BB547A"/>
    <w:rsid w:val="00BB5B69"/>
    <w:rsid w:val="00BB62C7"/>
    <w:rsid w:val="00BC005C"/>
    <w:rsid w:val="00BC2E64"/>
    <w:rsid w:val="00BC3664"/>
    <w:rsid w:val="00BC53EC"/>
    <w:rsid w:val="00BD0199"/>
    <w:rsid w:val="00BD27D5"/>
    <w:rsid w:val="00BD3514"/>
    <w:rsid w:val="00BD35EE"/>
    <w:rsid w:val="00BD4844"/>
    <w:rsid w:val="00BD55C8"/>
    <w:rsid w:val="00BD5A02"/>
    <w:rsid w:val="00BD689C"/>
    <w:rsid w:val="00BD6CEC"/>
    <w:rsid w:val="00BD7797"/>
    <w:rsid w:val="00BD780F"/>
    <w:rsid w:val="00BE23E7"/>
    <w:rsid w:val="00BE2C98"/>
    <w:rsid w:val="00BE3FE3"/>
    <w:rsid w:val="00BE49A5"/>
    <w:rsid w:val="00BE770D"/>
    <w:rsid w:val="00BF1B69"/>
    <w:rsid w:val="00BF2D5C"/>
    <w:rsid w:val="00BF2E36"/>
    <w:rsid w:val="00BF4E31"/>
    <w:rsid w:val="00BF79DB"/>
    <w:rsid w:val="00BF7D3F"/>
    <w:rsid w:val="00C02C25"/>
    <w:rsid w:val="00C03F5D"/>
    <w:rsid w:val="00C04C96"/>
    <w:rsid w:val="00C051F9"/>
    <w:rsid w:val="00C07450"/>
    <w:rsid w:val="00C109B9"/>
    <w:rsid w:val="00C111BE"/>
    <w:rsid w:val="00C1178D"/>
    <w:rsid w:val="00C12502"/>
    <w:rsid w:val="00C12CCE"/>
    <w:rsid w:val="00C1433D"/>
    <w:rsid w:val="00C20C1A"/>
    <w:rsid w:val="00C21CD5"/>
    <w:rsid w:val="00C251DA"/>
    <w:rsid w:val="00C27B4B"/>
    <w:rsid w:val="00C31B26"/>
    <w:rsid w:val="00C3315E"/>
    <w:rsid w:val="00C33729"/>
    <w:rsid w:val="00C338AC"/>
    <w:rsid w:val="00C3473D"/>
    <w:rsid w:val="00C36F8C"/>
    <w:rsid w:val="00C37B9C"/>
    <w:rsid w:val="00C404DE"/>
    <w:rsid w:val="00C41682"/>
    <w:rsid w:val="00C43B6F"/>
    <w:rsid w:val="00C44D21"/>
    <w:rsid w:val="00C44D7C"/>
    <w:rsid w:val="00C465C7"/>
    <w:rsid w:val="00C501E7"/>
    <w:rsid w:val="00C52CA1"/>
    <w:rsid w:val="00C55DED"/>
    <w:rsid w:val="00C572A1"/>
    <w:rsid w:val="00C57AEF"/>
    <w:rsid w:val="00C57E38"/>
    <w:rsid w:val="00C60824"/>
    <w:rsid w:val="00C61877"/>
    <w:rsid w:val="00C6588B"/>
    <w:rsid w:val="00C65B0D"/>
    <w:rsid w:val="00C66050"/>
    <w:rsid w:val="00C72229"/>
    <w:rsid w:val="00C75892"/>
    <w:rsid w:val="00C77E1F"/>
    <w:rsid w:val="00C801FC"/>
    <w:rsid w:val="00C81AD3"/>
    <w:rsid w:val="00C86A99"/>
    <w:rsid w:val="00C91B0D"/>
    <w:rsid w:val="00C92052"/>
    <w:rsid w:val="00C92249"/>
    <w:rsid w:val="00C92863"/>
    <w:rsid w:val="00C928B0"/>
    <w:rsid w:val="00C94EEB"/>
    <w:rsid w:val="00C97B40"/>
    <w:rsid w:val="00CA31DC"/>
    <w:rsid w:val="00CA5256"/>
    <w:rsid w:val="00CA5523"/>
    <w:rsid w:val="00CA6657"/>
    <w:rsid w:val="00CA7BDC"/>
    <w:rsid w:val="00CB2287"/>
    <w:rsid w:val="00CB2B7A"/>
    <w:rsid w:val="00CB2F66"/>
    <w:rsid w:val="00CB3F21"/>
    <w:rsid w:val="00CB63B7"/>
    <w:rsid w:val="00CB7219"/>
    <w:rsid w:val="00CB7447"/>
    <w:rsid w:val="00CC478A"/>
    <w:rsid w:val="00CC4798"/>
    <w:rsid w:val="00CC49A9"/>
    <w:rsid w:val="00CC4DEE"/>
    <w:rsid w:val="00CD02D7"/>
    <w:rsid w:val="00CD2624"/>
    <w:rsid w:val="00CD6606"/>
    <w:rsid w:val="00CD6D7A"/>
    <w:rsid w:val="00CE0262"/>
    <w:rsid w:val="00CE230E"/>
    <w:rsid w:val="00CE29F3"/>
    <w:rsid w:val="00CE2B7D"/>
    <w:rsid w:val="00CE31E8"/>
    <w:rsid w:val="00CE43DE"/>
    <w:rsid w:val="00CE54A3"/>
    <w:rsid w:val="00CE7871"/>
    <w:rsid w:val="00CF1C85"/>
    <w:rsid w:val="00CF21A6"/>
    <w:rsid w:val="00CF2BB5"/>
    <w:rsid w:val="00CF2BD5"/>
    <w:rsid w:val="00CF333C"/>
    <w:rsid w:val="00CF334A"/>
    <w:rsid w:val="00CF3C16"/>
    <w:rsid w:val="00D009BF"/>
    <w:rsid w:val="00D01BE2"/>
    <w:rsid w:val="00D02558"/>
    <w:rsid w:val="00D04310"/>
    <w:rsid w:val="00D051D7"/>
    <w:rsid w:val="00D05F2E"/>
    <w:rsid w:val="00D10DD7"/>
    <w:rsid w:val="00D11482"/>
    <w:rsid w:val="00D13051"/>
    <w:rsid w:val="00D13AEE"/>
    <w:rsid w:val="00D13F93"/>
    <w:rsid w:val="00D1495C"/>
    <w:rsid w:val="00D1545A"/>
    <w:rsid w:val="00D2125D"/>
    <w:rsid w:val="00D221D9"/>
    <w:rsid w:val="00D239FC"/>
    <w:rsid w:val="00D23F43"/>
    <w:rsid w:val="00D24910"/>
    <w:rsid w:val="00D24E3F"/>
    <w:rsid w:val="00D25F2F"/>
    <w:rsid w:val="00D3024A"/>
    <w:rsid w:val="00D305E0"/>
    <w:rsid w:val="00D312E3"/>
    <w:rsid w:val="00D31A66"/>
    <w:rsid w:val="00D33686"/>
    <w:rsid w:val="00D3590D"/>
    <w:rsid w:val="00D40E0B"/>
    <w:rsid w:val="00D417EA"/>
    <w:rsid w:val="00D440A2"/>
    <w:rsid w:val="00D47DE3"/>
    <w:rsid w:val="00D50AB6"/>
    <w:rsid w:val="00D53D5E"/>
    <w:rsid w:val="00D53F59"/>
    <w:rsid w:val="00D5742C"/>
    <w:rsid w:val="00D61F6A"/>
    <w:rsid w:val="00D70303"/>
    <w:rsid w:val="00D70CA3"/>
    <w:rsid w:val="00D742F9"/>
    <w:rsid w:val="00D779C9"/>
    <w:rsid w:val="00D8186F"/>
    <w:rsid w:val="00D85799"/>
    <w:rsid w:val="00D907E0"/>
    <w:rsid w:val="00D920F5"/>
    <w:rsid w:val="00D921CA"/>
    <w:rsid w:val="00D92979"/>
    <w:rsid w:val="00D93BE1"/>
    <w:rsid w:val="00D93D7D"/>
    <w:rsid w:val="00D94722"/>
    <w:rsid w:val="00D9651A"/>
    <w:rsid w:val="00D96B1D"/>
    <w:rsid w:val="00D972C3"/>
    <w:rsid w:val="00DA05EA"/>
    <w:rsid w:val="00DA3E72"/>
    <w:rsid w:val="00DA7381"/>
    <w:rsid w:val="00DB3C36"/>
    <w:rsid w:val="00DB4969"/>
    <w:rsid w:val="00DB4F71"/>
    <w:rsid w:val="00DB6236"/>
    <w:rsid w:val="00DB7908"/>
    <w:rsid w:val="00DC1056"/>
    <w:rsid w:val="00DC1456"/>
    <w:rsid w:val="00DC369F"/>
    <w:rsid w:val="00DC57DB"/>
    <w:rsid w:val="00DC5891"/>
    <w:rsid w:val="00DC646F"/>
    <w:rsid w:val="00DD4DA7"/>
    <w:rsid w:val="00DD5384"/>
    <w:rsid w:val="00DD63BE"/>
    <w:rsid w:val="00DE2CA9"/>
    <w:rsid w:val="00DE41FC"/>
    <w:rsid w:val="00DE6DC0"/>
    <w:rsid w:val="00DE7E49"/>
    <w:rsid w:val="00DF0D31"/>
    <w:rsid w:val="00DF2362"/>
    <w:rsid w:val="00DF2A28"/>
    <w:rsid w:val="00DF361D"/>
    <w:rsid w:val="00DF379F"/>
    <w:rsid w:val="00DF7E6C"/>
    <w:rsid w:val="00E00270"/>
    <w:rsid w:val="00E042A2"/>
    <w:rsid w:val="00E04AC3"/>
    <w:rsid w:val="00E04CFC"/>
    <w:rsid w:val="00E05BBE"/>
    <w:rsid w:val="00E074E7"/>
    <w:rsid w:val="00E10411"/>
    <w:rsid w:val="00E11DA2"/>
    <w:rsid w:val="00E1520E"/>
    <w:rsid w:val="00E16917"/>
    <w:rsid w:val="00E25BE7"/>
    <w:rsid w:val="00E31B99"/>
    <w:rsid w:val="00E40AAD"/>
    <w:rsid w:val="00E4596F"/>
    <w:rsid w:val="00E45C9F"/>
    <w:rsid w:val="00E47649"/>
    <w:rsid w:val="00E47D5B"/>
    <w:rsid w:val="00E51115"/>
    <w:rsid w:val="00E52C5D"/>
    <w:rsid w:val="00E53DE9"/>
    <w:rsid w:val="00E56896"/>
    <w:rsid w:val="00E56A05"/>
    <w:rsid w:val="00E65E37"/>
    <w:rsid w:val="00E6651E"/>
    <w:rsid w:val="00E677D2"/>
    <w:rsid w:val="00E70FE1"/>
    <w:rsid w:val="00E7180E"/>
    <w:rsid w:val="00E74015"/>
    <w:rsid w:val="00E76122"/>
    <w:rsid w:val="00E80814"/>
    <w:rsid w:val="00E80FB0"/>
    <w:rsid w:val="00E85D46"/>
    <w:rsid w:val="00E90E5A"/>
    <w:rsid w:val="00E92145"/>
    <w:rsid w:val="00E92ABB"/>
    <w:rsid w:val="00E93933"/>
    <w:rsid w:val="00E95B95"/>
    <w:rsid w:val="00E97F8B"/>
    <w:rsid w:val="00EA3E8D"/>
    <w:rsid w:val="00EA4A85"/>
    <w:rsid w:val="00EB0CE0"/>
    <w:rsid w:val="00EB0DBE"/>
    <w:rsid w:val="00EB6D5B"/>
    <w:rsid w:val="00EB7459"/>
    <w:rsid w:val="00EC10D0"/>
    <w:rsid w:val="00EC1180"/>
    <w:rsid w:val="00EC2A10"/>
    <w:rsid w:val="00EC386A"/>
    <w:rsid w:val="00EC404C"/>
    <w:rsid w:val="00ED1767"/>
    <w:rsid w:val="00ED1FEA"/>
    <w:rsid w:val="00ED3651"/>
    <w:rsid w:val="00ED417B"/>
    <w:rsid w:val="00ED4453"/>
    <w:rsid w:val="00ED5133"/>
    <w:rsid w:val="00ED6A12"/>
    <w:rsid w:val="00ED7907"/>
    <w:rsid w:val="00EE1114"/>
    <w:rsid w:val="00EE1903"/>
    <w:rsid w:val="00EE4F48"/>
    <w:rsid w:val="00EE52F8"/>
    <w:rsid w:val="00EE76E1"/>
    <w:rsid w:val="00EE7D40"/>
    <w:rsid w:val="00EF1720"/>
    <w:rsid w:val="00F002BE"/>
    <w:rsid w:val="00F02280"/>
    <w:rsid w:val="00F03D84"/>
    <w:rsid w:val="00F04696"/>
    <w:rsid w:val="00F04F2D"/>
    <w:rsid w:val="00F05D04"/>
    <w:rsid w:val="00F10A7D"/>
    <w:rsid w:val="00F1303C"/>
    <w:rsid w:val="00F13466"/>
    <w:rsid w:val="00F148E7"/>
    <w:rsid w:val="00F15FE3"/>
    <w:rsid w:val="00F2443D"/>
    <w:rsid w:val="00F26D25"/>
    <w:rsid w:val="00F31D86"/>
    <w:rsid w:val="00F3378C"/>
    <w:rsid w:val="00F34954"/>
    <w:rsid w:val="00F411E2"/>
    <w:rsid w:val="00F424DC"/>
    <w:rsid w:val="00F43342"/>
    <w:rsid w:val="00F43DAD"/>
    <w:rsid w:val="00F45F36"/>
    <w:rsid w:val="00F460C2"/>
    <w:rsid w:val="00F46658"/>
    <w:rsid w:val="00F519CB"/>
    <w:rsid w:val="00F55AB3"/>
    <w:rsid w:val="00F55D58"/>
    <w:rsid w:val="00F5775A"/>
    <w:rsid w:val="00F57C90"/>
    <w:rsid w:val="00F61E49"/>
    <w:rsid w:val="00F63063"/>
    <w:rsid w:val="00F6436A"/>
    <w:rsid w:val="00F64475"/>
    <w:rsid w:val="00F64DFC"/>
    <w:rsid w:val="00F66EB8"/>
    <w:rsid w:val="00F73BAC"/>
    <w:rsid w:val="00F75EA9"/>
    <w:rsid w:val="00F804A2"/>
    <w:rsid w:val="00F83F61"/>
    <w:rsid w:val="00F84EED"/>
    <w:rsid w:val="00F87649"/>
    <w:rsid w:val="00F90A6B"/>
    <w:rsid w:val="00F976E6"/>
    <w:rsid w:val="00FA0441"/>
    <w:rsid w:val="00FA2BCE"/>
    <w:rsid w:val="00FA444A"/>
    <w:rsid w:val="00FA68C6"/>
    <w:rsid w:val="00FA6CC4"/>
    <w:rsid w:val="00FB00FF"/>
    <w:rsid w:val="00FB13D9"/>
    <w:rsid w:val="00FB4DB1"/>
    <w:rsid w:val="00FB7780"/>
    <w:rsid w:val="00FD027B"/>
    <w:rsid w:val="00FD08F0"/>
    <w:rsid w:val="00FD299A"/>
    <w:rsid w:val="00FD4695"/>
    <w:rsid w:val="00FD5B50"/>
    <w:rsid w:val="00FE20DF"/>
    <w:rsid w:val="00FE2790"/>
    <w:rsid w:val="00FE7DF9"/>
    <w:rsid w:val="00FF03F1"/>
    <w:rsid w:val="00FF0D21"/>
    <w:rsid w:val="00FF3B46"/>
    <w:rsid w:val="00FF54DA"/>
    <w:rsid w:val="00FF7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AA93A92-2DB2-BD40-A5AD-E37CB9DE5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F063E"/>
    <w:pPr>
      <w:spacing w:line="360" w:lineRule="auto"/>
      <w:ind w:firstLine="431"/>
      <w:jc w:val="both"/>
    </w:pPr>
    <w:rPr>
      <w:sz w:val="24"/>
      <w:szCs w:val="24"/>
      <w:lang w:eastAsia="en-US"/>
    </w:rPr>
  </w:style>
  <w:style w:type="paragraph" w:styleId="10">
    <w:name w:val="heading 1"/>
    <w:basedOn w:val="a"/>
    <w:next w:val="a"/>
    <w:uiPriority w:val="9"/>
    <w:qFormat/>
    <w:rsid w:val="00024DE0"/>
    <w:pPr>
      <w:keepNext/>
      <w:pageBreakBefore/>
      <w:numPr>
        <w:numId w:val="1"/>
      </w:numPr>
      <w:spacing w:before="240" w:after="120"/>
      <w:jc w:val="left"/>
      <w:outlineLvl w:val="0"/>
    </w:pPr>
    <w:rPr>
      <w:rFonts w:ascii="Arial" w:hAnsi="Arial" w:cs="Arial"/>
      <w:b/>
      <w:bCs/>
      <w:smallCaps/>
      <w:spacing w:val="10"/>
      <w:kern w:val="32"/>
      <w:sz w:val="32"/>
      <w:szCs w:val="32"/>
    </w:rPr>
  </w:style>
  <w:style w:type="paragraph" w:styleId="2">
    <w:name w:val="heading 2"/>
    <w:basedOn w:val="a"/>
    <w:next w:val="a"/>
    <w:link w:val="21"/>
    <w:qFormat/>
    <w:rsid w:val="00024DE0"/>
    <w:pPr>
      <w:keepNext/>
      <w:numPr>
        <w:ilvl w:val="1"/>
        <w:numId w:val="1"/>
      </w:numPr>
      <w:spacing w:before="240" w:after="120"/>
      <w:jc w:val="left"/>
      <w:outlineLvl w:val="1"/>
    </w:pPr>
    <w:rPr>
      <w:rFonts w:ascii="Arial" w:hAnsi="Arial" w:cs="Arial"/>
      <w:b/>
      <w:bCs/>
      <w:iCs/>
      <w:smallCaps/>
      <w:spacing w:val="10"/>
      <w:sz w:val="28"/>
      <w:szCs w:val="28"/>
    </w:rPr>
  </w:style>
  <w:style w:type="paragraph" w:styleId="3">
    <w:name w:val="heading 3"/>
    <w:basedOn w:val="a"/>
    <w:next w:val="a"/>
    <w:qFormat/>
    <w:rsid w:val="00024DE0"/>
    <w:pPr>
      <w:keepNext/>
      <w:numPr>
        <w:ilvl w:val="2"/>
        <w:numId w:val="1"/>
      </w:numPr>
      <w:spacing w:before="240" w:after="120"/>
      <w:jc w:val="left"/>
      <w:outlineLvl w:val="2"/>
    </w:pPr>
    <w:rPr>
      <w:rFonts w:ascii="Arial" w:hAnsi="Arial" w:cs="Arial"/>
      <w:b/>
      <w:bCs/>
      <w:spacing w:val="10"/>
      <w:sz w:val="26"/>
      <w:szCs w:val="26"/>
    </w:rPr>
  </w:style>
  <w:style w:type="paragraph" w:styleId="4">
    <w:name w:val="heading 4"/>
    <w:aliases w:val="Заголовок 4 Знак"/>
    <w:basedOn w:val="a"/>
    <w:next w:val="a"/>
    <w:qFormat/>
    <w:rsid w:val="00024DE0"/>
    <w:pPr>
      <w:keepNext/>
      <w:numPr>
        <w:ilvl w:val="3"/>
        <w:numId w:val="1"/>
      </w:numPr>
      <w:spacing w:before="240" w:after="60"/>
      <w:jc w:val="left"/>
      <w:outlineLvl w:val="3"/>
    </w:pPr>
    <w:rPr>
      <w:rFonts w:ascii="Arial" w:hAnsi="Arial" w:cs="Arial"/>
      <w:b/>
      <w:bCs/>
      <w:szCs w:val="28"/>
    </w:rPr>
  </w:style>
  <w:style w:type="paragraph" w:styleId="60">
    <w:name w:val="heading 6"/>
    <w:basedOn w:val="a"/>
    <w:next w:val="a"/>
    <w:qFormat/>
    <w:rsid w:val="0041115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411151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pBdr>
        <w:bottom w:val="thinThickSmallGap" w:sz="24" w:space="1" w:color="auto"/>
      </w:pBdr>
      <w:tabs>
        <w:tab w:val="center" w:pos="4677"/>
        <w:tab w:val="right" w:pos="9355"/>
      </w:tabs>
      <w:jc w:val="center"/>
    </w:pPr>
    <w:rPr>
      <w:rFonts w:ascii="Arial" w:hAnsi="Arial" w:cs="Arial"/>
      <w:caps/>
    </w:rPr>
  </w:style>
  <w:style w:type="paragraph" w:styleId="a4">
    <w:name w:val="caption"/>
    <w:basedOn w:val="a"/>
    <w:next w:val="a"/>
    <w:link w:val="a5"/>
    <w:qFormat/>
    <w:rsid w:val="009B07FE"/>
    <w:pPr>
      <w:spacing w:before="120" w:after="240" w:line="240" w:lineRule="auto"/>
      <w:jc w:val="center"/>
    </w:pPr>
    <w:rPr>
      <w:b/>
      <w:bCs/>
      <w:szCs w:val="20"/>
    </w:rPr>
  </w:style>
  <w:style w:type="character" w:customStyle="1" w:styleId="a5">
    <w:name w:val="Название объекта Знак"/>
    <w:basedOn w:val="a0"/>
    <w:link w:val="a4"/>
    <w:rsid w:val="00984D81"/>
    <w:rPr>
      <w:b/>
      <w:bCs/>
      <w:sz w:val="24"/>
      <w:lang w:val="ru-RU" w:eastAsia="en-US" w:bidi="ar-SA"/>
    </w:rPr>
  </w:style>
  <w:style w:type="paragraph" w:styleId="11">
    <w:name w:val="toc 1"/>
    <w:basedOn w:val="a"/>
    <w:next w:val="a"/>
    <w:autoRedefine/>
    <w:uiPriority w:val="39"/>
    <w:rsid w:val="00CC478A"/>
    <w:pPr>
      <w:tabs>
        <w:tab w:val="left" w:pos="360"/>
        <w:tab w:val="right" w:leader="dot" w:pos="9923"/>
      </w:tabs>
      <w:spacing w:line="240" w:lineRule="auto"/>
      <w:ind w:left="357" w:right="900" w:hanging="357"/>
    </w:pPr>
    <w:rPr>
      <w:b/>
      <w:bCs/>
      <w:caps/>
      <w:noProof/>
      <w:szCs w:val="32"/>
    </w:rPr>
  </w:style>
  <w:style w:type="paragraph" w:styleId="22">
    <w:name w:val="toc 2"/>
    <w:basedOn w:val="a"/>
    <w:next w:val="a"/>
    <w:autoRedefine/>
    <w:uiPriority w:val="39"/>
    <w:rsid w:val="00CC478A"/>
    <w:pPr>
      <w:tabs>
        <w:tab w:val="left" w:pos="900"/>
        <w:tab w:val="right" w:leader="dot" w:pos="9923"/>
      </w:tabs>
      <w:spacing w:line="240" w:lineRule="auto"/>
      <w:ind w:left="896" w:right="900" w:hanging="539"/>
    </w:pPr>
    <w:rPr>
      <w:smallCaps/>
      <w:noProof/>
    </w:rPr>
  </w:style>
  <w:style w:type="paragraph" w:styleId="31">
    <w:name w:val="toc 3"/>
    <w:basedOn w:val="a"/>
    <w:next w:val="a"/>
    <w:autoRedefine/>
    <w:uiPriority w:val="39"/>
    <w:rsid w:val="00CC478A"/>
    <w:pPr>
      <w:tabs>
        <w:tab w:val="left" w:pos="1620"/>
        <w:tab w:val="right" w:leader="dot" w:pos="9923"/>
      </w:tabs>
      <w:spacing w:line="240" w:lineRule="auto"/>
      <w:ind w:left="1622" w:right="900" w:hanging="709"/>
    </w:pPr>
    <w:rPr>
      <w:iCs/>
      <w:noProof/>
    </w:rPr>
  </w:style>
  <w:style w:type="paragraph" w:customStyle="1" w:styleId="a6">
    <w:name w:val="Рисунок"/>
    <w:basedOn w:val="a"/>
    <w:next w:val="a"/>
    <w:rsid w:val="00517E73"/>
    <w:pPr>
      <w:ind w:firstLine="0"/>
      <w:jc w:val="center"/>
    </w:pPr>
  </w:style>
  <w:style w:type="paragraph" w:customStyle="1" w:styleId="1">
    <w:name w:val="Список1"/>
    <w:basedOn w:val="a"/>
    <w:pPr>
      <w:numPr>
        <w:numId w:val="2"/>
      </w:numPr>
      <w:tabs>
        <w:tab w:val="clear" w:pos="360"/>
        <w:tab w:val="left" w:pos="709"/>
      </w:tabs>
      <w:ind w:left="709"/>
    </w:pPr>
    <w:rPr>
      <w:szCs w:val="20"/>
    </w:rPr>
  </w:style>
  <w:style w:type="paragraph" w:customStyle="1" w:styleId="20">
    <w:name w:val="Список2"/>
    <w:basedOn w:val="a"/>
    <w:pPr>
      <w:numPr>
        <w:numId w:val="3"/>
      </w:numPr>
    </w:pPr>
    <w:rPr>
      <w:szCs w:val="20"/>
    </w:rPr>
  </w:style>
  <w:style w:type="paragraph" w:customStyle="1" w:styleId="30">
    <w:name w:val="Список3"/>
    <w:basedOn w:val="a"/>
    <w:pPr>
      <w:numPr>
        <w:numId w:val="4"/>
      </w:numPr>
      <w:shd w:val="clear" w:color="auto" w:fill="FFFFFF"/>
      <w:tabs>
        <w:tab w:val="clear" w:pos="1022"/>
        <w:tab w:val="num" w:pos="720"/>
      </w:tabs>
      <w:ind w:left="720" w:right="6"/>
    </w:pPr>
  </w:style>
  <w:style w:type="paragraph" w:customStyle="1" w:styleId="40">
    <w:name w:val="Список4"/>
    <w:basedOn w:val="a"/>
    <w:pPr>
      <w:numPr>
        <w:ilvl w:val="1"/>
        <w:numId w:val="5"/>
      </w:numPr>
      <w:tabs>
        <w:tab w:val="clear" w:pos="1982"/>
        <w:tab w:val="num" w:pos="900"/>
      </w:tabs>
      <w:ind w:left="900" w:hanging="360"/>
    </w:pPr>
  </w:style>
  <w:style w:type="paragraph" w:customStyle="1" w:styleId="5">
    <w:name w:val="Список5"/>
    <w:basedOn w:val="40"/>
    <w:pPr>
      <w:numPr>
        <w:numId w:val="6"/>
      </w:numPr>
      <w:tabs>
        <w:tab w:val="clear" w:pos="1982"/>
        <w:tab w:val="num" w:pos="1440"/>
      </w:tabs>
      <w:ind w:left="1440" w:hanging="360"/>
    </w:pPr>
  </w:style>
  <w:style w:type="paragraph" w:customStyle="1" w:styleId="12">
    <w:name w:val="Таблица 1 (заголовок)"/>
    <w:basedOn w:val="a"/>
    <w:rsid w:val="002F24DE"/>
    <w:pPr>
      <w:spacing w:line="240" w:lineRule="auto"/>
      <w:ind w:firstLine="0"/>
      <w:jc w:val="center"/>
    </w:pPr>
    <w:rPr>
      <w:rFonts w:ascii="Arial" w:hAnsi="Arial" w:cs="Arial"/>
      <w:b/>
      <w:sz w:val="20"/>
      <w:szCs w:val="20"/>
    </w:rPr>
  </w:style>
  <w:style w:type="paragraph" w:customStyle="1" w:styleId="13">
    <w:name w:val="Таблица1 (элемент)"/>
    <w:rsid w:val="00984D81"/>
    <w:rPr>
      <w:rFonts w:ascii="Verdana" w:hAnsi="Verdana"/>
      <w:sz w:val="16"/>
    </w:rPr>
  </w:style>
  <w:style w:type="paragraph" w:customStyle="1" w:styleId="23">
    <w:name w:val="Таблица2 (заголовок)"/>
    <w:basedOn w:val="a"/>
    <w:rsid w:val="002F24DE"/>
    <w:pPr>
      <w:spacing w:line="240" w:lineRule="auto"/>
      <w:ind w:firstLine="0"/>
      <w:jc w:val="center"/>
    </w:pPr>
    <w:rPr>
      <w:rFonts w:ascii="Verdana" w:hAnsi="Verdana"/>
      <w:b/>
      <w:sz w:val="20"/>
    </w:rPr>
  </w:style>
  <w:style w:type="paragraph" w:customStyle="1" w:styleId="24">
    <w:name w:val="Таблица2 (элемент)"/>
    <w:rsid w:val="00097057"/>
    <w:rPr>
      <w:rFonts w:ascii="Verdana" w:hAnsi="Verdana"/>
    </w:rPr>
  </w:style>
  <w:style w:type="paragraph" w:customStyle="1" w:styleId="a7">
    <w:name w:val="Обычный (акцент)"/>
    <w:basedOn w:val="a"/>
    <w:pPr>
      <w:keepNext/>
      <w:spacing w:before="240"/>
    </w:pPr>
    <w:rPr>
      <w:b/>
      <w:bCs/>
      <w:i/>
      <w:iCs/>
    </w:rPr>
  </w:style>
  <w:style w:type="paragraph" w:customStyle="1" w:styleId="a8">
    <w:name w:val="Обычный (моно)"/>
    <w:rPr>
      <w:rFonts w:ascii="Courier New" w:hAnsi="Courier New" w:cs="Courier New"/>
      <w:sz w:val="24"/>
    </w:rPr>
  </w:style>
  <w:style w:type="paragraph" w:styleId="a9">
    <w:name w:val="header"/>
    <w:basedOn w:val="a"/>
    <w:pPr>
      <w:tabs>
        <w:tab w:val="left" w:pos="2160"/>
        <w:tab w:val="left" w:pos="9180"/>
      </w:tabs>
    </w:pPr>
    <w:rPr>
      <w:rFonts w:ascii="Arial" w:hAnsi="Arial" w:cs="Arial"/>
    </w:rPr>
  </w:style>
  <w:style w:type="paragraph" w:customStyle="1" w:styleId="TitleDocType">
    <w:name w:val="Title DocType"/>
    <w:basedOn w:val="a"/>
    <w:rsid w:val="005A26FC"/>
    <w:pPr>
      <w:spacing w:before="600" w:after="120" w:line="240" w:lineRule="auto"/>
      <w:ind w:firstLine="0"/>
      <w:jc w:val="center"/>
    </w:pPr>
    <w:rPr>
      <w:rFonts w:ascii="Arial" w:hAnsi="Arial"/>
      <w:b/>
      <w:bCs/>
      <w:sz w:val="44"/>
      <w:szCs w:val="20"/>
      <w:lang w:eastAsia="ru-RU"/>
    </w:rPr>
  </w:style>
  <w:style w:type="paragraph" w:customStyle="1" w:styleId="TitleProjectName">
    <w:name w:val="Title ProjectName"/>
    <w:basedOn w:val="a"/>
    <w:rsid w:val="005A26FC"/>
    <w:pPr>
      <w:spacing w:before="480" w:after="240" w:line="240" w:lineRule="auto"/>
      <w:ind w:firstLine="0"/>
      <w:jc w:val="center"/>
    </w:pPr>
    <w:rPr>
      <w:rFonts w:ascii="Arial" w:hAnsi="Arial"/>
      <w:b/>
      <w:sz w:val="56"/>
      <w:szCs w:val="20"/>
      <w:lang w:eastAsia="ru-RU"/>
    </w:rPr>
  </w:style>
  <w:style w:type="paragraph" w:customStyle="1" w:styleId="TitleVersion">
    <w:name w:val="Title Version"/>
    <w:basedOn w:val="a"/>
    <w:rsid w:val="005A26FC"/>
    <w:pPr>
      <w:pBdr>
        <w:bottom w:val="single" w:sz="8" w:space="20" w:color="auto"/>
      </w:pBdr>
      <w:spacing w:before="240" w:after="240" w:line="240" w:lineRule="auto"/>
      <w:ind w:firstLine="0"/>
      <w:jc w:val="center"/>
    </w:pPr>
    <w:rPr>
      <w:rFonts w:ascii="Arial" w:hAnsi="Arial"/>
      <w:b/>
      <w:bCs/>
      <w:sz w:val="28"/>
      <w:szCs w:val="20"/>
      <w:lang w:eastAsia="ru-RU"/>
    </w:rPr>
  </w:style>
  <w:style w:type="paragraph" w:customStyle="1" w:styleId="aa">
    <w:name w:val="Оглавление"/>
    <w:next w:val="a"/>
    <w:rsid w:val="00097057"/>
    <w:pPr>
      <w:jc w:val="center"/>
    </w:pPr>
    <w:rPr>
      <w:rFonts w:ascii="Arial" w:hAnsi="Arial"/>
      <w:b/>
      <w:bCs/>
      <w:kern w:val="28"/>
      <w:sz w:val="32"/>
      <w:lang w:eastAsia="en-US"/>
    </w:rPr>
  </w:style>
  <w:style w:type="paragraph" w:customStyle="1" w:styleId="25">
    <w:name w:val="Верхний колонтитул 2"/>
    <w:basedOn w:val="a9"/>
    <w:pPr>
      <w:jc w:val="center"/>
    </w:pPr>
    <w:rPr>
      <w:sz w:val="20"/>
    </w:rPr>
  </w:style>
  <w:style w:type="paragraph" w:customStyle="1" w:styleId="ab">
    <w:name w:val="Название_таблицы"/>
    <w:basedOn w:val="a4"/>
    <w:link w:val="ac"/>
    <w:rsid w:val="00260418"/>
    <w:pPr>
      <w:spacing w:before="240" w:after="120"/>
      <w:ind w:firstLine="0"/>
      <w:jc w:val="left"/>
    </w:pPr>
  </w:style>
  <w:style w:type="character" w:customStyle="1" w:styleId="ac">
    <w:name w:val="Название_таблицы Знак"/>
    <w:basedOn w:val="a5"/>
    <w:link w:val="ab"/>
    <w:rsid w:val="00984D81"/>
    <w:rPr>
      <w:b/>
      <w:bCs/>
      <w:sz w:val="24"/>
      <w:lang w:val="ru-RU" w:eastAsia="en-US" w:bidi="ar-SA"/>
    </w:rPr>
  </w:style>
  <w:style w:type="paragraph" w:customStyle="1" w:styleId="ad">
    <w:name w:val="Название_рисунка"/>
    <w:basedOn w:val="ab"/>
    <w:link w:val="ae"/>
    <w:rsid w:val="005A314F"/>
    <w:pPr>
      <w:spacing w:before="120" w:after="240"/>
      <w:jc w:val="center"/>
    </w:pPr>
  </w:style>
  <w:style w:type="character" w:customStyle="1" w:styleId="ae">
    <w:name w:val="Название_рисунка Знак"/>
    <w:basedOn w:val="ac"/>
    <w:link w:val="ad"/>
    <w:rsid w:val="00984D81"/>
    <w:rPr>
      <w:b/>
      <w:bCs/>
      <w:sz w:val="24"/>
      <w:lang w:val="ru-RU" w:eastAsia="en-US" w:bidi="ar-SA"/>
    </w:rPr>
  </w:style>
  <w:style w:type="table" w:styleId="af">
    <w:name w:val="Table Grid"/>
    <w:basedOn w:val="a1"/>
    <w:rsid w:val="00B41227"/>
    <w:pPr>
      <w:spacing w:line="360" w:lineRule="auto"/>
      <w:ind w:firstLine="43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0">
    <w:name w:val="Обычный (без отступа)"/>
    <w:basedOn w:val="a"/>
    <w:rsid w:val="002F24DE"/>
    <w:pPr>
      <w:spacing w:line="240" w:lineRule="auto"/>
      <w:ind w:firstLine="0"/>
      <w:jc w:val="left"/>
    </w:pPr>
    <w:rPr>
      <w:szCs w:val="20"/>
    </w:rPr>
  </w:style>
  <w:style w:type="paragraph" w:customStyle="1" w:styleId="6">
    <w:name w:val="Список6"/>
    <w:basedOn w:val="a"/>
    <w:rsid w:val="006239AC"/>
    <w:pPr>
      <w:numPr>
        <w:numId w:val="7"/>
      </w:numPr>
    </w:pPr>
  </w:style>
  <w:style w:type="character" w:styleId="af1">
    <w:name w:val="Hyperlink"/>
    <w:basedOn w:val="a0"/>
    <w:uiPriority w:val="99"/>
    <w:rsid w:val="00A918B1"/>
    <w:rPr>
      <w:color w:val="0000FF"/>
      <w:u w:val="single"/>
    </w:rPr>
  </w:style>
  <w:style w:type="paragraph" w:styleId="af2">
    <w:name w:val="Balloon Text"/>
    <w:basedOn w:val="a"/>
    <w:semiHidden/>
    <w:rsid w:val="00517E73"/>
    <w:rPr>
      <w:rFonts w:ascii="Tahoma" w:hAnsi="Tahoma" w:cs="Tahoma"/>
      <w:sz w:val="16"/>
      <w:szCs w:val="16"/>
    </w:rPr>
  </w:style>
  <w:style w:type="character" w:styleId="af3">
    <w:name w:val="annotation reference"/>
    <w:basedOn w:val="a0"/>
    <w:semiHidden/>
    <w:rsid w:val="000E5CA3"/>
    <w:rPr>
      <w:sz w:val="16"/>
      <w:szCs w:val="16"/>
    </w:rPr>
  </w:style>
  <w:style w:type="paragraph" w:styleId="af4">
    <w:name w:val="annotation text"/>
    <w:basedOn w:val="a"/>
    <w:semiHidden/>
    <w:rsid w:val="000E5CA3"/>
    <w:rPr>
      <w:sz w:val="20"/>
      <w:szCs w:val="20"/>
    </w:rPr>
  </w:style>
  <w:style w:type="paragraph" w:styleId="af5">
    <w:name w:val="annotation subject"/>
    <w:basedOn w:val="af4"/>
    <w:next w:val="af4"/>
    <w:semiHidden/>
    <w:rsid w:val="000E5CA3"/>
    <w:rPr>
      <w:b/>
      <w:bCs/>
    </w:rPr>
  </w:style>
  <w:style w:type="character" w:customStyle="1" w:styleId="21">
    <w:name w:val="Заголовок 2 Знак"/>
    <w:basedOn w:val="a0"/>
    <w:link w:val="2"/>
    <w:rsid w:val="00805E55"/>
    <w:rPr>
      <w:rFonts w:ascii="Arial" w:hAnsi="Arial" w:cs="Arial"/>
      <w:b/>
      <w:bCs/>
      <w:iCs/>
      <w:smallCaps/>
      <w:spacing w:val="10"/>
      <w:sz w:val="28"/>
      <w:szCs w:val="28"/>
      <w:lang w:eastAsia="en-US"/>
    </w:rPr>
  </w:style>
  <w:style w:type="paragraph" w:customStyle="1" w:styleId="ParagraphStyle">
    <w:name w:val="Paragraph Style"/>
    <w:rsid w:val="00FA6CC4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af6">
    <w:name w:val="Document Map"/>
    <w:basedOn w:val="a"/>
    <w:semiHidden/>
    <w:rsid w:val="00E80FB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4">
    <w:name w:val="Верхний колонтитул1"/>
    <w:basedOn w:val="a"/>
    <w:rsid w:val="00723B86"/>
    <w:pPr>
      <w:tabs>
        <w:tab w:val="center" w:pos="4153"/>
        <w:tab w:val="right" w:pos="8306"/>
      </w:tabs>
      <w:spacing w:line="240" w:lineRule="auto"/>
      <w:ind w:firstLine="0"/>
      <w:jc w:val="left"/>
    </w:pPr>
    <w:rPr>
      <w:sz w:val="20"/>
      <w:szCs w:val="20"/>
      <w:lang w:eastAsia="ru-RU"/>
    </w:rPr>
  </w:style>
  <w:style w:type="paragraph" w:customStyle="1" w:styleId="Normal2">
    <w:name w:val="Normal2"/>
    <w:rsid w:val="00411151"/>
    <w:pPr>
      <w:spacing w:before="100" w:after="100"/>
    </w:pPr>
    <w:rPr>
      <w:snapToGrid w:val="0"/>
      <w:sz w:val="24"/>
    </w:rPr>
  </w:style>
  <w:style w:type="paragraph" w:customStyle="1" w:styleId="H4">
    <w:name w:val="H4"/>
    <w:basedOn w:val="Normal2"/>
    <w:next w:val="Normal2"/>
    <w:rsid w:val="00411151"/>
    <w:pPr>
      <w:keepNext/>
      <w:outlineLvl w:val="4"/>
    </w:pPr>
    <w:rPr>
      <w:b/>
    </w:rPr>
  </w:style>
  <w:style w:type="paragraph" w:styleId="26">
    <w:name w:val="Body Text 2"/>
    <w:basedOn w:val="a"/>
    <w:rsid w:val="00411151"/>
    <w:pPr>
      <w:spacing w:line="240" w:lineRule="auto"/>
      <w:ind w:firstLine="0"/>
      <w:jc w:val="left"/>
    </w:pPr>
    <w:rPr>
      <w:sz w:val="16"/>
      <w:szCs w:val="20"/>
      <w:lang w:eastAsia="ru-RU"/>
    </w:rPr>
  </w:style>
  <w:style w:type="paragraph" w:styleId="af7">
    <w:name w:val="Body Text"/>
    <w:basedOn w:val="a"/>
    <w:rsid w:val="00411151"/>
    <w:pPr>
      <w:spacing w:after="120" w:line="240" w:lineRule="auto"/>
      <w:ind w:firstLine="0"/>
      <w:jc w:val="left"/>
    </w:pPr>
    <w:rPr>
      <w:szCs w:val="20"/>
      <w:lang w:eastAsia="ru-RU"/>
    </w:rPr>
  </w:style>
  <w:style w:type="paragraph" w:styleId="32">
    <w:name w:val="Body Text 3"/>
    <w:basedOn w:val="a"/>
    <w:rsid w:val="00411151"/>
    <w:pPr>
      <w:spacing w:line="240" w:lineRule="auto"/>
      <w:ind w:firstLine="0"/>
      <w:jc w:val="center"/>
    </w:pPr>
    <w:rPr>
      <w:b/>
      <w:szCs w:val="20"/>
      <w:lang w:eastAsia="ru-RU"/>
    </w:rPr>
  </w:style>
  <w:style w:type="paragraph" w:customStyle="1" w:styleId="Normal1">
    <w:name w:val="Normal1"/>
    <w:rsid w:val="00411151"/>
  </w:style>
  <w:style w:type="paragraph" w:customStyle="1" w:styleId="15">
    <w:name w:val="Стиль1"/>
    <w:basedOn w:val="a"/>
    <w:next w:val="a"/>
    <w:rsid w:val="00411151"/>
    <w:pPr>
      <w:spacing w:line="240" w:lineRule="auto"/>
      <w:ind w:firstLine="0"/>
      <w:jc w:val="left"/>
    </w:pPr>
    <w:rPr>
      <w:i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CC478A"/>
    <w:pPr>
      <w:tabs>
        <w:tab w:val="left" w:pos="2091"/>
        <w:tab w:val="right" w:leader="dot" w:pos="9923"/>
      </w:tabs>
      <w:spacing w:line="240" w:lineRule="auto"/>
      <w:ind w:left="720" w:right="900"/>
    </w:pPr>
    <w:rPr>
      <w:noProof/>
    </w:rPr>
  </w:style>
  <w:style w:type="paragraph" w:customStyle="1" w:styleId="shifted">
    <w:name w:val="shifted"/>
    <w:basedOn w:val="a"/>
    <w:rsid w:val="000B1C79"/>
    <w:pPr>
      <w:spacing w:before="100" w:beforeAutospacing="1" w:after="100" w:afterAutospacing="1" w:line="240" w:lineRule="auto"/>
      <w:ind w:firstLine="0"/>
      <w:jc w:val="left"/>
    </w:pPr>
    <w:rPr>
      <w:lang w:eastAsia="ru-RU"/>
    </w:rPr>
  </w:style>
  <w:style w:type="character" w:styleId="af8">
    <w:name w:val="FollowedHyperlink"/>
    <w:basedOn w:val="a0"/>
    <w:uiPriority w:val="99"/>
    <w:semiHidden/>
    <w:unhideWhenUsed/>
    <w:rsid w:val="00C92052"/>
    <w:rPr>
      <w:color w:val="800080"/>
      <w:u w:val="single"/>
    </w:rPr>
  </w:style>
  <w:style w:type="paragraph" w:styleId="af9">
    <w:name w:val="List Paragraph"/>
    <w:basedOn w:val="a"/>
    <w:uiPriority w:val="34"/>
    <w:qFormat/>
    <w:rsid w:val="00FA0441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z w:val="22"/>
      <w:szCs w:val="22"/>
    </w:rPr>
  </w:style>
  <w:style w:type="character" w:customStyle="1" w:styleId="apple-style-span">
    <w:name w:val="apple-style-span"/>
    <w:basedOn w:val="a0"/>
    <w:rsid w:val="000B1F45"/>
  </w:style>
  <w:style w:type="character" w:styleId="afa">
    <w:name w:val="Strong"/>
    <w:basedOn w:val="a0"/>
    <w:uiPriority w:val="22"/>
    <w:qFormat/>
    <w:rsid w:val="004A3159"/>
    <w:rPr>
      <w:b/>
      <w:bCs/>
    </w:rPr>
  </w:style>
  <w:style w:type="paragraph" w:customStyle="1" w:styleId="FS">
    <w:name w:val="FS Обычный"/>
    <w:basedOn w:val="a"/>
    <w:link w:val="FS0"/>
    <w:qFormat/>
    <w:rsid w:val="00635A2F"/>
  </w:style>
  <w:style w:type="character" w:customStyle="1" w:styleId="FS0">
    <w:name w:val="FS Обычный Знак"/>
    <w:basedOn w:val="a0"/>
    <w:link w:val="FS"/>
    <w:rsid w:val="00635A2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15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k:@MSITStore:C:\Users\AGasalina\Desktop\Start_PD.chm::/HTML/termins.HTM" TargetMode="External"/><Relationship Id="rId21" Type="http://schemas.openxmlformats.org/officeDocument/2006/relationships/image" Target="media/image11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63" Type="http://schemas.openxmlformats.org/officeDocument/2006/relationships/oleObject" Target="embeddings/oleObject6.bin"/><Relationship Id="rId68" Type="http://schemas.openxmlformats.org/officeDocument/2006/relationships/image" Target="media/image47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12" Type="http://schemas.openxmlformats.org/officeDocument/2006/relationships/fontTable" Target="fontTable.xml"/><Relationship Id="rId16" Type="http://schemas.openxmlformats.org/officeDocument/2006/relationships/image" Target="media/image6.png"/><Relationship Id="rId107" Type="http://schemas.openxmlformats.org/officeDocument/2006/relationships/image" Target="media/image80.png"/><Relationship Id="rId11" Type="http://schemas.openxmlformats.org/officeDocument/2006/relationships/oleObject" Target="embeddings/oleObject1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74" Type="http://schemas.openxmlformats.org/officeDocument/2006/relationships/image" Target="media/image50.png"/><Relationship Id="rId79" Type="http://schemas.openxmlformats.org/officeDocument/2006/relationships/oleObject" Target="embeddings/oleObject14.bin"/><Relationship Id="rId102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63.png"/><Relationship Id="rId95" Type="http://schemas.openxmlformats.org/officeDocument/2006/relationships/image" Target="media/image68.png"/><Relationship Id="rId22" Type="http://schemas.openxmlformats.org/officeDocument/2006/relationships/image" Target="media/image12.png"/><Relationship Id="rId27" Type="http://schemas.openxmlformats.org/officeDocument/2006/relationships/image" Target="media/image13.png"/><Relationship Id="rId43" Type="http://schemas.openxmlformats.org/officeDocument/2006/relationships/image" Target="media/image27.png"/><Relationship Id="rId48" Type="http://schemas.openxmlformats.org/officeDocument/2006/relationships/oleObject" Target="embeddings/oleObject5.bin"/><Relationship Id="rId64" Type="http://schemas.openxmlformats.org/officeDocument/2006/relationships/image" Target="media/image45.png"/><Relationship Id="rId69" Type="http://schemas.openxmlformats.org/officeDocument/2006/relationships/oleObject" Target="embeddings/oleObject9.bin"/><Relationship Id="rId113" Type="http://schemas.openxmlformats.org/officeDocument/2006/relationships/theme" Target="theme/theme1.xm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59" Type="http://schemas.openxmlformats.org/officeDocument/2006/relationships/image" Target="media/image41.png"/><Relationship Id="rId103" Type="http://schemas.openxmlformats.org/officeDocument/2006/relationships/image" Target="media/image76.png"/><Relationship Id="rId108" Type="http://schemas.openxmlformats.org/officeDocument/2006/relationships/image" Target="media/image81.png"/><Relationship Id="rId54" Type="http://schemas.openxmlformats.org/officeDocument/2006/relationships/image" Target="media/image36.png"/><Relationship Id="rId70" Type="http://schemas.openxmlformats.org/officeDocument/2006/relationships/image" Target="media/image48.png"/><Relationship Id="rId75" Type="http://schemas.openxmlformats.org/officeDocument/2006/relationships/oleObject" Target="embeddings/oleObject12.bin"/><Relationship Id="rId91" Type="http://schemas.openxmlformats.org/officeDocument/2006/relationships/image" Target="media/image64.png"/><Relationship Id="rId96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mk:@MSITStore:C:\Users\AGasalina\Desktop\Start_PD.chm::/HTML/BILLGR.HTM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20.png"/><Relationship Id="rId49" Type="http://schemas.openxmlformats.org/officeDocument/2006/relationships/image" Target="media/image31.png"/><Relationship Id="rId57" Type="http://schemas.openxmlformats.org/officeDocument/2006/relationships/image" Target="media/image39.png"/><Relationship Id="rId106" Type="http://schemas.openxmlformats.org/officeDocument/2006/relationships/image" Target="media/image79.png"/><Relationship Id="rId10" Type="http://schemas.openxmlformats.org/officeDocument/2006/relationships/image" Target="media/image2.png"/><Relationship Id="rId31" Type="http://schemas.openxmlformats.org/officeDocument/2006/relationships/footer" Target="footer2.xml"/><Relationship Id="rId44" Type="http://schemas.openxmlformats.org/officeDocument/2006/relationships/image" Target="media/image28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oleObject" Target="embeddings/oleObject7.bin"/><Relationship Id="rId73" Type="http://schemas.openxmlformats.org/officeDocument/2006/relationships/oleObject" Target="embeddings/oleObject11.bin"/><Relationship Id="rId78" Type="http://schemas.openxmlformats.org/officeDocument/2006/relationships/image" Target="media/image52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png"/><Relationship Id="rId99" Type="http://schemas.openxmlformats.org/officeDocument/2006/relationships/image" Target="media/image72.png"/><Relationship Id="rId10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39" Type="http://schemas.openxmlformats.org/officeDocument/2006/relationships/image" Target="media/image23.png"/><Relationship Id="rId109" Type="http://schemas.openxmlformats.org/officeDocument/2006/relationships/header" Target="header2.xml"/><Relationship Id="rId34" Type="http://schemas.openxmlformats.org/officeDocument/2006/relationships/image" Target="media/image18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76" Type="http://schemas.openxmlformats.org/officeDocument/2006/relationships/image" Target="media/image51.png"/><Relationship Id="rId97" Type="http://schemas.openxmlformats.org/officeDocument/2006/relationships/image" Target="media/image70.png"/><Relationship Id="rId104" Type="http://schemas.openxmlformats.org/officeDocument/2006/relationships/image" Target="media/image77.png"/><Relationship Id="rId7" Type="http://schemas.openxmlformats.org/officeDocument/2006/relationships/endnotes" Target="endnotes.xml"/><Relationship Id="rId71" Type="http://schemas.openxmlformats.org/officeDocument/2006/relationships/oleObject" Target="embeddings/oleObject10.bin"/><Relationship Id="rId92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24" Type="http://schemas.openxmlformats.org/officeDocument/2006/relationships/hyperlink" Target="mk:@MSITStore:C:\Users\AGasalina\Desktop\Start_PD.chm::/HTML/client.htm" TargetMode="External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66" Type="http://schemas.openxmlformats.org/officeDocument/2006/relationships/image" Target="media/image46.png"/><Relationship Id="rId87" Type="http://schemas.openxmlformats.org/officeDocument/2006/relationships/image" Target="media/image60.png"/><Relationship Id="rId110" Type="http://schemas.openxmlformats.org/officeDocument/2006/relationships/footer" Target="footer3.xml"/><Relationship Id="rId61" Type="http://schemas.openxmlformats.org/officeDocument/2006/relationships/image" Target="media/image43.png"/><Relationship Id="rId82" Type="http://schemas.openxmlformats.org/officeDocument/2006/relationships/image" Target="media/image55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oleObject" Target="embeddings/oleObject3.bin"/><Relationship Id="rId35" Type="http://schemas.openxmlformats.org/officeDocument/2006/relationships/image" Target="media/image19.png"/><Relationship Id="rId56" Type="http://schemas.openxmlformats.org/officeDocument/2006/relationships/image" Target="media/image38.png"/><Relationship Id="rId77" Type="http://schemas.openxmlformats.org/officeDocument/2006/relationships/oleObject" Target="embeddings/oleObject13.bin"/><Relationship Id="rId100" Type="http://schemas.openxmlformats.org/officeDocument/2006/relationships/image" Target="media/image73.png"/><Relationship Id="rId105" Type="http://schemas.openxmlformats.org/officeDocument/2006/relationships/image" Target="media/image78.png"/><Relationship Id="rId8" Type="http://schemas.openxmlformats.org/officeDocument/2006/relationships/header" Target="header1.xml"/><Relationship Id="rId51" Type="http://schemas.openxmlformats.org/officeDocument/2006/relationships/image" Target="media/image33.png"/><Relationship Id="rId72" Type="http://schemas.openxmlformats.org/officeDocument/2006/relationships/image" Target="media/image49.png"/><Relationship Id="rId93" Type="http://schemas.openxmlformats.org/officeDocument/2006/relationships/image" Target="media/image66.png"/><Relationship Id="rId98" Type="http://schemas.openxmlformats.org/officeDocument/2006/relationships/image" Target="media/image71.png"/><Relationship Id="rId3" Type="http://schemas.openxmlformats.org/officeDocument/2006/relationships/styles" Target="styles.xml"/><Relationship Id="rId25" Type="http://schemas.openxmlformats.org/officeDocument/2006/relationships/hyperlink" Target="mk:@MSITStore:C:\Users\AGasalina\Desktop\Start_PD.chm::/HTML/termins.HTM" TargetMode="External"/><Relationship Id="rId46" Type="http://schemas.openxmlformats.org/officeDocument/2006/relationships/oleObject" Target="embeddings/oleObject4.bin"/><Relationship Id="rId67" Type="http://schemas.openxmlformats.org/officeDocument/2006/relationships/oleObject" Target="embeddings/oleObject8.bin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image" Target="media/image44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111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5.bin"/><Relationship Id="rId1" Type="http://schemas.openxmlformats.org/officeDocument/2006/relationships/image" Target="media/image8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Documents%20and%20Settings\nexus\Application%20Data\Microsoft\&#1064;&#1072;&#1073;&#1083;&#1086;&#1085;&#1099;\&#1058;&#1077;&#1093;&#1085;&#1080;&#1095;&#1077;&#1089;&#1082;&#1086;&#1077;%20&#1086;&#1087;&#1080;&#1089;&#1072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0AF45-E9F9-9741-B169-EBDE01819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Settings\nexus\Application Data\Microsoft\Шаблоны\Техническое описание.dot</Template>
  <TotalTime>29</TotalTime>
  <Pages>86</Pages>
  <Words>11282</Words>
  <Characters>64312</Characters>
  <Application>Microsoft Office Word</Application>
  <DocSecurity>0</DocSecurity>
  <Lines>535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Методическое пособие. Продажи.</vt:lpstr>
    </vt:vector>
  </TitlesOfParts>
  <Company>Голден Телеком</Company>
  <LinksUpToDate>false</LinksUpToDate>
  <CharactersWithSpaces>75444</CharactersWithSpaces>
  <SharedDoc>false</SharedDoc>
  <HLinks>
    <vt:vector size="414" baseType="variant">
      <vt:variant>
        <vt:i4>1310799</vt:i4>
      </vt:variant>
      <vt:variant>
        <vt:i4>429</vt:i4>
      </vt:variant>
      <vt:variant>
        <vt:i4>0</vt:i4>
      </vt:variant>
      <vt:variant>
        <vt:i4>5</vt:i4>
      </vt:variant>
      <vt:variant>
        <vt:lpwstr>mk:@MSITStore:C:\Users\AGasalina\Desktop\Start_PD.chm::/HTML/termins.HTM</vt:lpwstr>
      </vt:variant>
      <vt:variant>
        <vt:lpwstr>oc</vt:lpwstr>
      </vt:variant>
      <vt:variant>
        <vt:i4>655428</vt:i4>
      </vt:variant>
      <vt:variant>
        <vt:i4>426</vt:i4>
      </vt:variant>
      <vt:variant>
        <vt:i4>0</vt:i4>
      </vt:variant>
      <vt:variant>
        <vt:i4>5</vt:i4>
      </vt:variant>
      <vt:variant>
        <vt:lpwstr>mk:@MSITStore:C:\Users\AGasalina\Desktop\Start_PD.chm::/HTML/termins.HTM</vt:lpwstr>
      </vt:variant>
      <vt:variant>
        <vt:lpwstr>client</vt:lpwstr>
      </vt:variant>
      <vt:variant>
        <vt:i4>5242889</vt:i4>
      </vt:variant>
      <vt:variant>
        <vt:i4>423</vt:i4>
      </vt:variant>
      <vt:variant>
        <vt:i4>0</vt:i4>
      </vt:variant>
      <vt:variant>
        <vt:i4>5</vt:i4>
      </vt:variant>
      <vt:variant>
        <vt:lpwstr>mk:@MSITStore:C:\Users\AGasalina\Desktop\Start_PD.chm::/HTML/client.htm</vt:lpwstr>
      </vt:variant>
      <vt:variant>
        <vt:lpwstr/>
      </vt:variant>
      <vt:variant>
        <vt:i4>6094851</vt:i4>
      </vt:variant>
      <vt:variant>
        <vt:i4>420</vt:i4>
      </vt:variant>
      <vt:variant>
        <vt:i4>0</vt:i4>
      </vt:variant>
      <vt:variant>
        <vt:i4>5</vt:i4>
      </vt:variant>
      <vt:variant>
        <vt:lpwstr>mk:@MSITStore:C:\Users\AGasalina\Desktop\Start_PD.chm::/HTML/BILLGR.HTM</vt:lpwstr>
      </vt:variant>
      <vt:variant>
        <vt:lpwstr/>
      </vt:variant>
      <vt:variant>
        <vt:i4>1245245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_Toc318722403</vt:lpwstr>
      </vt:variant>
      <vt:variant>
        <vt:i4>1245245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_Toc318722402</vt:lpwstr>
      </vt:variant>
      <vt:variant>
        <vt:i4>1245245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_Toc318722401</vt:lpwstr>
      </vt:variant>
      <vt:variant>
        <vt:i4>1245245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_Toc318722400</vt:lpwstr>
      </vt:variant>
      <vt:variant>
        <vt:i4>1703994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_Toc318722399</vt:lpwstr>
      </vt:variant>
      <vt:variant>
        <vt:i4>1703994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_Toc318722398</vt:lpwstr>
      </vt:variant>
      <vt:variant>
        <vt:i4>1703994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_Toc318722397</vt:lpwstr>
      </vt:variant>
      <vt:variant>
        <vt:i4>1703994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_Toc318722396</vt:lpwstr>
      </vt:variant>
      <vt:variant>
        <vt:i4>1703994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_Toc318722395</vt:lpwstr>
      </vt:variant>
      <vt:variant>
        <vt:i4>1703994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_Toc318722394</vt:lpwstr>
      </vt:variant>
      <vt:variant>
        <vt:i4>1703994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_Toc318722393</vt:lpwstr>
      </vt:variant>
      <vt:variant>
        <vt:i4>1703994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_Toc318722392</vt:lpwstr>
      </vt:variant>
      <vt:variant>
        <vt:i4>1703994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_Toc318722391</vt:lpwstr>
      </vt:variant>
      <vt:variant>
        <vt:i4>1703994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_Toc318722390</vt:lpwstr>
      </vt:variant>
      <vt:variant>
        <vt:i4>1769530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_Toc318722389</vt:lpwstr>
      </vt:variant>
      <vt:variant>
        <vt:i4>1769530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_Toc318722388</vt:lpwstr>
      </vt:variant>
      <vt:variant>
        <vt:i4>1769530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_Toc318722387</vt:lpwstr>
      </vt:variant>
      <vt:variant>
        <vt:i4>1769530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_Toc318722386</vt:lpwstr>
      </vt:variant>
      <vt:variant>
        <vt:i4>1769530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_Toc318722385</vt:lpwstr>
      </vt:variant>
      <vt:variant>
        <vt:i4>1769530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_Toc318722384</vt:lpwstr>
      </vt:variant>
      <vt:variant>
        <vt:i4>1769530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_Toc318722383</vt:lpwstr>
      </vt:variant>
      <vt:variant>
        <vt:i4>1769530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_Toc318722382</vt:lpwstr>
      </vt:variant>
      <vt:variant>
        <vt:i4>1769530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_Toc318722381</vt:lpwstr>
      </vt:variant>
      <vt:variant>
        <vt:i4>1769530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_Toc318722380</vt:lpwstr>
      </vt:variant>
      <vt:variant>
        <vt:i4>1310778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_Toc318722379</vt:lpwstr>
      </vt:variant>
      <vt:variant>
        <vt:i4>1310778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_Toc318722378</vt:lpwstr>
      </vt:variant>
      <vt:variant>
        <vt:i4>1310778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_Toc318722377</vt:lpwstr>
      </vt:variant>
      <vt:variant>
        <vt:i4>1310778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_Toc318722376</vt:lpwstr>
      </vt:variant>
      <vt:variant>
        <vt:i4>1310778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_Toc318722375</vt:lpwstr>
      </vt:variant>
      <vt:variant>
        <vt:i4>1310778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_Toc318722374</vt:lpwstr>
      </vt:variant>
      <vt:variant>
        <vt:i4>1310778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_Toc318722373</vt:lpwstr>
      </vt:variant>
      <vt:variant>
        <vt:i4>1310778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_Toc318722372</vt:lpwstr>
      </vt:variant>
      <vt:variant>
        <vt:i4>1310778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_Toc318722371</vt:lpwstr>
      </vt:variant>
      <vt:variant>
        <vt:i4>1310778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_Toc318722370</vt:lpwstr>
      </vt:variant>
      <vt:variant>
        <vt:i4>1376314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_Toc318722369</vt:lpwstr>
      </vt:variant>
      <vt:variant>
        <vt:i4>1376314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_Toc318722368</vt:lpwstr>
      </vt:variant>
      <vt:variant>
        <vt:i4>1376314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_Toc318722367</vt:lpwstr>
      </vt:variant>
      <vt:variant>
        <vt:i4>1376314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_Toc318722366</vt:lpwstr>
      </vt:variant>
      <vt:variant>
        <vt:i4>1376314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_Toc318722365</vt:lpwstr>
      </vt:variant>
      <vt:variant>
        <vt:i4>1376314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_Toc318722364</vt:lpwstr>
      </vt:variant>
      <vt:variant>
        <vt:i4>1376314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_Toc318722363</vt:lpwstr>
      </vt:variant>
      <vt:variant>
        <vt:i4>1376314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_Toc318722362</vt:lpwstr>
      </vt:variant>
      <vt:variant>
        <vt:i4>1376314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_Toc318722361</vt:lpwstr>
      </vt:variant>
      <vt:variant>
        <vt:i4>1376314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_Toc318722360</vt:lpwstr>
      </vt:variant>
      <vt:variant>
        <vt:i4>1441850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_Toc318722359</vt:lpwstr>
      </vt:variant>
      <vt:variant>
        <vt:i4>1441850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_Toc318722358</vt:lpwstr>
      </vt:variant>
      <vt:variant>
        <vt:i4>1441850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_Toc318722357</vt:lpwstr>
      </vt:variant>
      <vt:variant>
        <vt:i4>1441850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_Toc318722356</vt:lpwstr>
      </vt:variant>
      <vt:variant>
        <vt:i4>1441850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_Toc318722355</vt:lpwstr>
      </vt:variant>
      <vt:variant>
        <vt:i4>1441850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_Toc318722354</vt:lpwstr>
      </vt:variant>
      <vt:variant>
        <vt:i4>1441850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_Toc318722353</vt:lpwstr>
      </vt:variant>
      <vt:variant>
        <vt:i4>1441850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_Toc318722352</vt:lpwstr>
      </vt:variant>
      <vt:variant>
        <vt:i4>1441850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_Toc318722351</vt:lpwstr>
      </vt:variant>
      <vt:variant>
        <vt:i4>1441850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_Toc318722350</vt:lpwstr>
      </vt:variant>
      <vt:variant>
        <vt:i4>1507386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_Toc318722349</vt:lpwstr>
      </vt:variant>
      <vt:variant>
        <vt:i4>1507386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_Toc318722348</vt:lpwstr>
      </vt:variant>
      <vt:variant>
        <vt:i4>1507386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_Toc318722347</vt:lpwstr>
      </vt:variant>
      <vt:variant>
        <vt:i4>1507386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_Toc318722346</vt:lpwstr>
      </vt:variant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_Toc318722345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_Toc318722344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_Toc318722343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_Toc318722342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_Toc318722341</vt:lpwstr>
      </vt:variant>
      <vt:variant>
        <vt:i4>1507386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_Toc318722340</vt:lpwstr>
      </vt:variant>
      <vt:variant>
        <vt:i4>1048634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_Toc318722339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пособие. Продажи.</dc:title>
  <dc:subject>АСР "Атлант"</dc:subject>
  <dc:creator>ЗАО "АВК-Коммьюникейшнз"</dc:creator>
  <cp:keywords/>
  <cp:lastModifiedBy>Microsoft Office User</cp:lastModifiedBy>
  <cp:revision>5</cp:revision>
  <cp:lastPrinted>2005-06-16T06:31:00Z</cp:lastPrinted>
  <dcterms:created xsi:type="dcterms:W3CDTF">2021-02-04T16:56:00Z</dcterms:created>
  <dcterms:modified xsi:type="dcterms:W3CDTF">2021-03-12T15:17:00Z</dcterms:modified>
  <cp:category>all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ерсия документа">
    <vt:lpwstr>26.1</vt:lpwstr>
  </property>
</Properties>
</file>